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D581A"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5249EC42"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68A54FB48D79493E94FCB26A4EAD103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68A54FB48D79493E94FCB26A4EAD1039"/>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68A54FB48D79493E94FCB26A4EAD103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68A54FB48D79493E94FCB26A4EAD103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68A54FB48D79493E94FCB26A4EAD1039"/>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16F98AA2" w14:textId="77777777" w:rsidTr="00387BC0">
        <w:trPr>
          <w:trHeight w:val="340"/>
        </w:trPr>
        <w:tc>
          <w:tcPr>
            <w:tcW w:w="8386" w:type="dxa"/>
            <w:vAlign w:val="center"/>
          </w:tcPr>
          <w:p w14:paraId="78F981E8" w14:textId="53D9AF43"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68A54FB48D79493E94FCB26A4EAD1039"/>
                </w:placeholder>
              </w:sdtPr>
              <w:sdtEndPr>
                <w:rPr>
                  <w:rStyle w:val="mfasiintens"/>
                </w:rPr>
              </w:sdtEndPr>
              <w:sdtContent>
                <w:r w:rsidR="00D76082" w:rsidRPr="00D76082">
                  <w:rPr>
                    <w:rFonts w:ascii="Source Sans Pro" w:hAnsi="Source Sans Pro"/>
                    <w:b/>
                    <w:bCs/>
                    <w:color w:val="auto"/>
                    <w:sz w:val="20"/>
                    <w:szCs w:val="20"/>
                  </w:rPr>
                  <w:t>001_P2601509</w:t>
                </w:r>
              </w:sdtContent>
            </w:sdt>
          </w:p>
        </w:tc>
      </w:tr>
      <w:tr w:rsidR="00CD2873" w:rsidRPr="00EA17F8" w14:paraId="31B27A53" w14:textId="77777777" w:rsidTr="00387BC0">
        <w:trPr>
          <w:trHeight w:val="547"/>
        </w:trPr>
        <w:tc>
          <w:tcPr>
            <w:tcW w:w="8386" w:type="dxa"/>
          </w:tcPr>
          <w:p w14:paraId="7E482B4F" w14:textId="3236AB5F"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68A54FB48D79493E94FCB26A4EAD1039"/>
                </w:placeholder>
              </w:sdtPr>
              <w:sdtEndPr>
                <w:rPr>
                  <w:rStyle w:val="mfasiintens"/>
                </w:rPr>
              </w:sdtEndPr>
              <w:sdtContent>
                <w:r w:rsidR="00D76082" w:rsidRPr="00D76082">
                  <w:rPr>
                    <w:rFonts w:ascii="Source Sans Pro" w:hAnsi="Source Sans Pro"/>
                    <w:b/>
                    <w:bCs/>
                    <w:i/>
                    <w:iCs/>
                    <w:color w:val="365F91" w:themeColor="accent1" w:themeShade="BF"/>
                    <w:sz w:val="20"/>
                    <w:szCs w:val="20"/>
                  </w:rPr>
                  <w:t>Reg antipols de la carretera de les Aigües</w:t>
                </w:r>
              </w:sdtContent>
            </w:sdt>
          </w:p>
        </w:tc>
      </w:tr>
      <w:tr w:rsidR="00A13471" w:rsidRPr="00EA17F8" w14:paraId="0097D18A" w14:textId="77777777" w:rsidTr="00387BC0">
        <w:trPr>
          <w:trHeight w:val="397"/>
        </w:trPr>
        <w:tc>
          <w:tcPr>
            <w:tcW w:w="8386" w:type="dxa"/>
            <w:vAlign w:val="center"/>
          </w:tcPr>
          <w:p w14:paraId="270B891C" w14:textId="09F0FF69"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D76082">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5B4E50DB"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6680C477"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4FDE58A"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68A54FB48D79493E94FCB26A4EAD103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B5BD6F1"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68A54FB48D79493E94FCB26A4EAD103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1D51C67A"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68A54FB48D79493E94FCB26A4EAD1039"/>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6537F183"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68A54FB48D79493E94FCB26A4EAD1039"/>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E391B76"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D5F034D7212549678863065F891F7793"/>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5FDF54C8"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739F8DF93CD4403E871F3F1B43AE6074"/>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15C47179"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13D06A272A8249E68B7B97BE54D9D40D"/>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2C41E941"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779E2239"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C0C19C0A0DA44C78A4AEDAF7E9045D69"/>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0893ED15"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6CE27C49"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DFAE239"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0CC562E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0B6FE242"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E47A324"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D4A7983"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D2483D6"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5E44F149" w14:textId="77777777" w:rsidTr="00743793">
        <w:sdt>
          <w:sdtPr>
            <w:rPr>
              <w:rFonts w:ascii="Source Sans Pro" w:hAnsi="Source Sans Pro"/>
              <w:color w:val="auto"/>
              <w:sz w:val="16"/>
              <w:szCs w:val="16"/>
            </w:rPr>
            <w:id w:val="669141610"/>
            <w:placeholder>
              <w:docPart w:val="E56C30D1A93F4538A40A0FECB697618D"/>
            </w:placeholder>
            <w:showingPlcHdr/>
          </w:sdtPr>
          <w:sdtEndPr/>
          <w:sdtContent>
            <w:tc>
              <w:tcPr>
                <w:tcW w:w="4989" w:type="dxa"/>
                <w:tcBorders>
                  <w:top w:val="single" w:sz="12" w:space="0" w:color="auto"/>
                </w:tcBorders>
                <w:vAlign w:val="center"/>
              </w:tcPr>
              <w:p w14:paraId="47C6EAAA"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E56C30D1A93F4538A40A0FECB697618D"/>
              </w:placeholder>
            </w:sdtPr>
            <w:sdtEndPr/>
            <w:sdtContent>
              <w:p w14:paraId="35255632"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E56C30D1A93F4538A40A0FECB697618D"/>
            </w:placeholder>
          </w:sdtPr>
          <w:sdtEndPr/>
          <w:sdtContent>
            <w:tc>
              <w:tcPr>
                <w:tcW w:w="964" w:type="dxa"/>
                <w:tcBorders>
                  <w:top w:val="single" w:sz="12" w:space="0" w:color="auto"/>
                </w:tcBorders>
                <w:vAlign w:val="center"/>
              </w:tcPr>
              <w:p w14:paraId="74689F37"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E56C30D1A93F4538A40A0FECB697618D"/>
              </w:placeholder>
            </w:sdtPr>
            <w:sdtEndPr/>
            <w:sdtContent>
              <w:p w14:paraId="6CB10620"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5DDFA4E" w14:textId="77777777" w:rsidTr="00743793">
        <w:sdt>
          <w:sdtPr>
            <w:rPr>
              <w:rFonts w:ascii="Source Sans Pro" w:hAnsi="Source Sans Pro"/>
              <w:color w:val="auto"/>
              <w:sz w:val="16"/>
              <w:szCs w:val="16"/>
            </w:rPr>
            <w:id w:val="240296076"/>
            <w:placeholder>
              <w:docPart w:val="B0408FAF55F5429691DB7E983FE21671"/>
            </w:placeholder>
          </w:sdtPr>
          <w:sdtEndPr/>
          <w:sdtContent>
            <w:tc>
              <w:tcPr>
                <w:tcW w:w="4989" w:type="dxa"/>
                <w:vAlign w:val="center"/>
              </w:tcPr>
              <w:p w14:paraId="15E95A82"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E2BE377C34AB4D2DA1A96CCFA2BCF7B4"/>
              </w:placeholder>
            </w:sdtPr>
            <w:sdtEndPr/>
            <w:sdtContent>
              <w:p w14:paraId="3441F0A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C35A20F57A6446E4874A621E953B750B"/>
            </w:placeholder>
          </w:sdtPr>
          <w:sdtEndPr/>
          <w:sdtContent>
            <w:tc>
              <w:tcPr>
                <w:tcW w:w="964" w:type="dxa"/>
                <w:vAlign w:val="center"/>
              </w:tcPr>
              <w:p w14:paraId="60BA6F8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FF588C1ED581407E89D6D6083EF5A768"/>
              </w:placeholder>
            </w:sdtPr>
            <w:sdtEndPr/>
            <w:sdtContent>
              <w:p w14:paraId="6B54F8E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790FFF0" w14:textId="77777777" w:rsidTr="00743793">
        <w:sdt>
          <w:sdtPr>
            <w:rPr>
              <w:rFonts w:ascii="Source Sans Pro" w:hAnsi="Source Sans Pro"/>
              <w:color w:val="auto"/>
              <w:sz w:val="16"/>
              <w:szCs w:val="16"/>
            </w:rPr>
            <w:id w:val="1006645454"/>
            <w:placeholder>
              <w:docPart w:val="8840D1FE114E4D7CBE64043A7D9CC401"/>
            </w:placeholder>
          </w:sdtPr>
          <w:sdtEndPr/>
          <w:sdtContent>
            <w:tc>
              <w:tcPr>
                <w:tcW w:w="4989" w:type="dxa"/>
                <w:vAlign w:val="center"/>
              </w:tcPr>
              <w:p w14:paraId="1FD85F53"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01B678423FE04F2D8257A0D01B7A9CF9"/>
              </w:placeholder>
            </w:sdtPr>
            <w:sdtEndPr/>
            <w:sdtContent>
              <w:p w14:paraId="4ACDB69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1E40E38367C44F8683D1E2E811CA6AFE"/>
            </w:placeholder>
          </w:sdtPr>
          <w:sdtEndPr/>
          <w:sdtContent>
            <w:tc>
              <w:tcPr>
                <w:tcW w:w="964" w:type="dxa"/>
                <w:vAlign w:val="center"/>
              </w:tcPr>
              <w:p w14:paraId="50E2849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585BE4ADDD444798B6F017BF591863A7"/>
              </w:placeholder>
            </w:sdtPr>
            <w:sdtEndPr/>
            <w:sdtContent>
              <w:p w14:paraId="1D0658F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03C9A9E" w14:textId="77777777" w:rsidTr="00743793">
        <w:sdt>
          <w:sdtPr>
            <w:rPr>
              <w:rFonts w:ascii="Source Sans Pro" w:hAnsi="Source Sans Pro"/>
              <w:color w:val="auto"/>
              <w:sz w:val="16"/>
              <w:szCs w:val="16"/>
            </w:rPr>
            <w:id w:val="833654896"/>
            <w:placeholder>
              <w:docPart w:val="50C491A14EAC449286D00436F92E1B52"/>
            </w:placeholder>
          </w:sdtPr>
          <w:sdtEndPr/>
          <w:sdtContent>
            <w:tc>
              <w:tcPr>
                <w:tcW w:w="4989" w:type="dxa"/>
                <w:vAlign w:val="center"/>
              </w:tcPr>
              <w:p w14:paraId="30B750B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0019F1F831764319A46612857319793E"/>
              </w:placeholder>
            </w:sdtPr>
            <w:sdtEndPr/>
            <w:sdtContent>
              <w:p w14:paraId="03A11F2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DDB6AEFD2ACF4D5981BC2AD3249320F5"/>
            </w:placeholder>
          </w:sdtPr>
          <w:sdtEndPr/>
          <w:sdtContent>
            <w:tc>
              <w:tcPr>
                <w:tcW w:w="964" w:type="dxa"/>
                <w:vAlign w:val="center"/>
              </w:tcPr>
              <w:p w14:paraId="5733FEDE"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C20A74EF2C6E427CBDCD262F9143CF94"/>
              </w:placeholder>
            </w:sdtPr>
            <w:sdtEndPr/>
            <w:sdtContent>
              <w:p w14:paraId="00C5683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601773D" w14:textId="77777777" w:rsidTr="00743793">
        <w:sdt>
          <w:sdtPr>
            <w:rPr>
              <w:rFonts w:ascii="Source Sans Pro" w:hAnsi="Source Sans Pro"/>
              <w:color w:val="auto"/>
              <w:sz w:val="16"/>
              <w:szCs w:val="16"/>
            </w:rPr>
            <w:id w:val="1297329695"/>
            <w:placeholder>
              <w:docPart w:val="86ED03AF4C4C4CDC96B3BD9E2CBBC8D6"/>
            </w:placeholder>
          </w:sdtPr>
          <w:sdtEndPr/>
          <w:sdtContent>
            <w:tc>
              <w:tcPr>
                <w:tcW w:w="4989" w:type="dxa"/>
                <w:vAlign w:val="center"/>
              </w:tcPr>
              <w:p w14:paraId="20046A8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00535975ABCF4F719FAFD74EA546500A"/>
              </w:placeholder>
            </w:sdtPr>
            <w:sdtEndPr/>
            <w:sdtContent>
              <w:p w14:paraId="64788FA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09A3CBB400FB44FA8BACEE82F1AAE1DB"/>
            </w:placeholder>
          </w:sdtPr>
          <w:sdtEndPr/>
          <w:sdtContent>
            <w:tc>
              <w:tcPr>
                <w:tcW w:w="964" w:type="dxa"/>
                <w:vAlign w:val="center"/>
              </w:tcPr>
              <w:p w14:paraId="002CF05A"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B4737423219F428EA488E211773D1577"/>
              </w:placeholder>
            </w:sdtPr>
            <w:sdtEndPr/>
            <w:sdtContent>
              <w:p w14:paraId="570D584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C892CEE" w14:textId="77777777" w:rsidTr="004302DA">
        <w:sdt>
          <w:sdtPr>
            <w:rPr>
              <w:rFonts w:ascii="Source Sans Pro" w:hAnsi="Source Sans Pro"/>
              <w:color w:val="auto"/>
              <w:sz w:val="16"/>
              <w:szCs w:val="16"/>
            </w:rPr>
            <w:id w:val="245698801"/>
            <w:placeholder>
              <w:docPart w:val="6771156DCD9F479F884770042146544D"/>
            </w:placeholder>
          </w:sdtPr>
          <w:sdtEndPr/>
          <w:sdtContent>
            <w:tc>
              <w:tcPr>
                <w:tcW w:w="4989" w:type="dxa"/>
                <w:tcBorders>
                  <w:bottom w:val="single" w:sz="12" w:space="0" w:color="auto"/>
                </w:tcBorders>
                <w:vAlign w:val="center"/>
              </w:tcPr>
              <w:p w14:paraId="71482B49"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EBD065A3C9A647D1A3FACFB1F61AD794"/>
              </w:placeholder>
            </w:sdtPr>
            <w:sdtEndPr/>
            <w:sdtContent>
              <w:p w14:paraId="78B17E5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4176A7A76AF84D71B0BEDF09407A3DC3"/>
            </w:placeholder>
          </w:sdtPr>
          <w:sdtEndPr/>
          <w:sdtContent>
            <w:tc>
              <w:tcPr>
                <w:tcW w:w="964" w:type="dxa"/>
                <w:tcBorders>
                  <w:bottom w:val="single" w:sz="12" w:space="0" w:color="auto"/>
                </w:tcBorders>
                <w:vAlign w:val="center"/>
              </w:tcPr>
              <w:p w14:paraId="4C489BF5"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1893E37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A8BBBF5" w14:textId="77777777" w:rsidTr="00BC328D">
        <w:tc>
          <w:tcPr>
            <w:tcW w:w="4989" w:type="dxa"/>
            <w:tcBorders>
              <w:top w:val="single" w:sz="12" w:space="0" w:color="auto"/>
              <w:bottom w:val="single" w:sz="12" w:space="0" w:color="auto"/>
            </w:tcBorders>
            <w:shd w:val="clear" w:color="auto" w:fill="EEECE1" w:themeFill="background2"/>
          </w:tcPr>
          <w:p w14:paraId="358DA038"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54864A1"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54937A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4E7C560"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1DB675CE"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7BD22478"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47CDF81E"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43B47FB9"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7E94BA77"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2AC25467" w14:textId="77777777" w:rsidR="00CD2873" w:rsidRPr="00EA17F8" w:rsidRDefault="00D76082"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7C2CBFEB" w14:textId="77777777" w:rsidR="00CD2873" w:rsidRPr="00EA17F8" w:rsidRDefault="00D76082"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5BCB85AB"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29D3CF28" w14:textId="77777777" w:rsidR="00D52ED4" w:rsidRPr="00EA17F8" w:rsidRDefault="00D7608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3DBF09CC" w14:textId="77777777" w:rsidR="00D52ED4" w:rsidRPr="00EA17F8" w:rsidRDefault="00D7608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64E7AFE6" w14:textId="77777777" w:rsidR="00D52ED4" w:rsidRPr="00EA17F8" w:rsidRDefault="00D76082"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68A54FB48D79493E94FCB26A4EAD1039"/>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2753EDC3" w14:textId="77777777" w:rsidR="00D52ED4" w:rsidRPr="00EA17F8" w:rsidRDefault="00D76082"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59D51832" w14:textId="77777777" w:rsidR="00CD2873" w:rsidRPr="00EA17F8" w:rsidRDefault="00D76082"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F0E2582" w14:textId="77777777" w:rsidR="00D52ED4" w:rsidRPr="00EA17F8" w:rsidRDefault="00D76082"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3CC1C2EB" w14:textId="77777777" w:rsidR="0028182A" w:rsidRPr="00EA17F8" w:rsidRDefault="00D76082"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705F9147" w14:textId="77777777" w:rsidR="00EB43E5" w:rsidRPr="00EA17F8" w:rsidRDefault="00D76082"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68A54FB48D79493E94FCB26A4EAD1039"/>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D553DD1"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6A31397D" w14:textId="77777777" w:rsidR="00D52ED4" w:rsidRPr="00EA17F8" w:rsidRDefault="00D76082"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7D7763F2" w14:textId="77777777" w:rsidR="00D52ED4" w:rsidRPr="00EA17F8" w:rsidRDefault="00D76082"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68A54FB48D79493E94FCB26A4EAD1039"/>
          </w:placeholder>
        </w:sdtPr>
        <w:sdtEndPr/>
        <w:sdtContent>
          <w:r w:rsidR="00D52ED4" w:rsidRPr="00EA17F8">
            <w:rPr>
              <w:rStyle w:val="CitaCar"/>
              <w:rFonts w:ascii="Source Sans Pro" w:hAnsi="Source Sans Pro"/>
              <w:sz w:val="20"/>
              <w:szCs w:val="20"/>
            </w:rPr>
            <w:t>.....................................................</w:t>
          </w:r>
        </w:sdtContent>
      </w:sdt>
    </w:p>
    <w:p w14:paraId="68423E90" w14:textId="77777777" w:rsidR="00D52ED4" w:rsidRPr="00EA17F8" w:rsidRDefault="00D76082"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066F9B2" w14:textId="77777777" w:rsidR="00D52ED4" w:rsidRPr="00EA17F8" w:rsidRDefault="00D76082"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19860446"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455EA667" w14:textId="77777777" w:rsidR="00D52ED4" w:rsidRPr="00EA17F8" w:rsidRDefault="00D76082"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5B22A75E"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5B7B94D8"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2F09F830" w14:textId="77777777" w:rsidR="00CD2873" w:rsidRPr="00EA17F8" w:rsidRDefault="00D76082"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C831B7C" w14:textId="77777777" w:rsidR="003D15A7" w:rsidRPr="00EA17F8" w:rsidRDefault="00D76082"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3CC239EA"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0234A5FF"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38D0CEE6"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3D9E2E4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7862AA77"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7C32926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3B27B7A9"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DBDAF6C"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70FFCB0D"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201DA5A4" w14:textId="77777777" w:rsidR="00D52ED4" w:rsidRPr="00EA17F8" w:rsidRDefault="00D76082"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C68380E"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353B42C2" w14:textId="77777777" w:rsidR="00CD2873" w:rsidRPr="00EA17F8" w:rsidRDefault="00D760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D7CE5DE" w14:textId="77777777" w:rsidR="00CD2873" w:rsidRPr="00EA17F8" w:rsidRDefault="00D76082"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7B8B43DF"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28B7B421"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2A86220B"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76D4C17B"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5B0F8272"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D0C2581"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5607BAC0"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01943F61"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2F5027BC"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31111351"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71EDC5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5F89404"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C5356E9"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43A136C"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4307C37E"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BE38787"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2D2F5DA"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722E5B53"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777262A8"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7A3FC056"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68A54FB48D79493E94FCB26A4EAD1039"/>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7AC2A670"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187818FE"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68A54FB48D79493E94FCB26A4EAD1039"/>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526376F4"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4CD74EB3"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7AF2FD9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6F8995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1A20BED6"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7545CBBD"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11A6141D"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2B5E5927"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5D8F04F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2BF0CE4"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065E5C6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D0B792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6C341E5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267DDB6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556135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2310185"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7D140A07"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4D1B006"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7B5A84DB"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5AA7CBFB"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24930ED"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CE6DEA4"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3FF8452B"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2826BBF"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506C5228"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6698A537"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09072346"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71E0E44E"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BA3872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B850F6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2AADB924"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65A46D2C"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6FFD1BAE"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5C1BD539"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32CFE504"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6C91A73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AC8BDE0"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290C9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BD420D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03FCD637"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15B2A3FF"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014A20F7"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13DF677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7C9121DC"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6CCF44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FC38FD2"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C715130"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52449FD6"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2DB4C94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0B99ADC4"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1ABE1F1"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5A0794B2"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6FE048B4"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A520BA4"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08955BF0"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64F4B2FE"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1A83ABF1" w14:textId="77777777" w:rsidR="00797478" w:rsidRPr="00797478" w:rsidRDefault="00D760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48680515" w14:textId="77777777" w:rsidR="00797478" w:rsidRPr="00797478" w:rsidRDefault="00D760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5997C9DF" w14:textId="77777777" w:rsidR="00797478" w:rsidRPr="00797478" w:rsidRDefault="00D760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2F2868A6" w14:textId="77777777" w:rsidR="00797478" w:rsidRPr="00797478" w:rsidRDefault="00D76082"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3C436CB7"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01AE7C1B" w14:textId="77777777" w:rsidR="00797478" w:rsidRPr="00797478" w:rsidRDefault="00D76082"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1DDBC033"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12691456"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5A50D" w14:textId="77777777" w:rsidR="00EE29E3" w:rsidRDefault="00EE29E3" w:rsidP="00CD2873">
      <w:r>
        <w:separator/>
      </w:r>
    </w:p>
  </w:endnote>
  <w:endnote w:type="continuationSeparator" w:id="0">
    <w:p w14:paraId="7FC11859" w14:textId="77777777" w:rsidR="00EE29E3" w:rsidRDefault="00EE29E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D6DEFF1"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D9AE657"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85650" w14:textId="77777777" w:rsidR="00EE29E3" w:rsidRDefault="00EE29E3" w:rsidP="00CD2873">
      <w:r>
        <w:separator/>
      </w:r>
    </w:p>
  </w:footnote>
  <w:footnote w:type="continuationSeparator" w:id="0">
    <w:p w14:paraId="392443AF" w14:textId="77777777" w:rsidR="00EE29E3" w:rsidRDefault="00EE29E3" w:rsidP="00CD2873">
      <w:r>
        <w:continuationSeparator/>
      </w:r>
    </w:p>
  </w:footnote>
  <w:footnote w:id="1">
    <w:p w14:paraId="33423FB0"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F9205A1"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FEE97ED"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2F473FE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B6B74D5"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46DE925"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142E6"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76EE2B2F" wp14:editId="29FB92FA">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FD097F3"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EE2B2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FD097F3"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9E3"/>
    <w:rsid w:val="000158B9"/>
    <w:rsid w:val="00022E1D"/>
    <w:rsid w:val="000449B7"/>
    <w:rsid w:val="0005014C"/>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B65DA"/>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76082"/>
    <w:rsid w:val="00D9665D"/>
    <w:rsid w:val="00DA2421"/>
    <w:rsid w:val="00DA4B1A"/>
    <w:rsid w:val="00DA5303"/>
    <w:rsid w:val="00DC4696"/>
    <w:rsid w:val="00E01A66"/>
    <w:rsid w:val="00E767A0"/>
    <w:rsid w:val="00E900E5"/>
    <w:rsid w:val="00E94CAC"/>
    <w:rsid w:val="00EA17F8"/>
    <w:rsid w:val="00EB43E5"/>
    <w:rsid w:val="00EC4A10"/>
    <w:rsid w:val="00ED2057"/>
    <w:rsid w:val="00EE29E3"/>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F8E8F"/>
  <w15:docId w15:val="{C7E282FC-8F5D-4DFA-BADE-50A576F33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A54FB48D79493E94FCB26A4EAD1039"/>
        <w:category>
          <w:name w:val="General"/>
          <w:gallery w:val="placeholder"/>
        </w:category>
        <w:types>
          <w:type w:val="bbPlcHdr"/>
        </w:types>
        <w:behaviors>
          <w:behavior w:val="content"/>
        </w:behaviors>
        <w:guid w:val="{F9605A60-DBF0-4D0B-BD12-DFB13FE60F08}"/>
      </w:docPartPr>
      <w:docPartBody>
        <w:p w:rsidR="00934F10" w:rsidRDefault="00934F10">
          <w:pPr>
            <w:pStyle w:val="68A54FB48D79493E94FCB26A4EAD1039"/>
          </w:pPr>
          <w:r w:rsidRPr="00387BC0">
            <w:rPr>
              <w:rStyle w:val="mfasiintens"/>
              <w:rFonts w:ascii="Source Sans Pro" w:hAnsi="Source Sans Pro"/>
              <w:i w:val="0"/>
              <w:iCs w:val="0"/>
              <w:color w:val="auto"/>
              <w:szCs w:val="20"/>
            </w:rPr>
            <w:t>Feu clic aquí per escriure text.</w:t>
          </w:r>
        </w:p>
      </w:docPartBody>
    </w:docPart>
    <w:docPart>
      <w:docPartPr>
        <w:name w:val="D5F034D7212549678863065F891F7793"/>
        <w:category>
          <w:name w:val="General"/>
          <w:gallery w:val="placeholder"/>
        </w:category>
        <w:types>
          <w:type w:val="bbPlcHdr"/>
        </w:types>
        <w:behaviors>
          <w:behavior w:val="content"/>
        </w:behaviors>
        <w:guid w:val="{D81308BF-34F7-4604-8115-6CA46AECDEEE}"/>
      </w:docPartPr>
      <w:docPartBody>
        <w:p w:rsidR="00934F10" w:rsidRDefault="00934F10">
          <w:pPr>
            <w:pStyle w:val="D5F034D7212549678863065F891F7793"/>
          </w:pPr>
          <w:r w:rsidRPr="00122E79">
            <w:rPr>
              <w:rStyle w:val="mfasiintens"/>
            </w:rPr>
            <w:t>Feu clic aquí per escriure text.</w:t>
          </w:r>
        </w:p>
      </w:docPartBody>
    </w:docPart>
    <w:docPart>
      <w:docPartPr>
        <w:name w:val="739F8DF93CD4403E871F3F1B43AE6074"/>
        <w:category>
          <w:name w:val="General"/>
          <w:gallery w:val="placeholder"/>
        </w:category>
        <w:types>
          <w:type w:val="bbPlcHdr"/>
        </w:types>
        <w:behaviors>
          <w:behavior w:val="content"/>
        </w:behaviors>
        <w:guid w:val="{348F97C5-2CF6-432D-B533-F9ADD9F29D88}"/>
      </w:docPartPr>
      <w:docPartBody>
        <w:p w:rsidR="00934F10" w:rsidRDefault="00934F10">
          <w:pPr>
            <w:pStyle w:val="739F8DF93CD4403E871F3F1B43AE6074"/>
          </w:pPr>
          <w:r w:rsidRPr="00122E79">
            <w:rPr>
              <w:rStyle w:val="mfasiintens"/>
            </w:rPr>
            <w:t>Feu clic aquí per escriure text.</w:t>
          </w:r>
        </w:p>
      </w:docPartBody>
    </w:docPart>
    <w:docPart>
      <w:docPartPr>
        <w:name w:val="13D06A272A8249E68B7B97BE54D9D40D"/>
        <w:category>
          <w:name w:val="General"/>
          <w:gallery w:val="placeholder"/>
        </w:category>
        <w:types>
          <w:type w:val="bbPlcHdr"/>
        </w:types>
        <w:behaviors>
          <w:behavior w:val="content"/>
        </w:behaviors>
        <w:guid w:val="{782C8BCC-AEC5-4E1C-BAEE-0CB8366FE95E}"/>
      </w:docPartPr>
      <w:docPartBody>
        <w:p w:rsidR="00934F10" w:rsidRDefault="00934F10">
          <w:pPr>
            <w:pStyle w:val="13D06A272A8249E68B7B97BE54D9D40D"/>
          </w:pPr>
          <w:r w:rsidRPr="00122E79">
            <w:rPr>
              <w:rStyle w:val="mfasiintens"/>
            </w:rPr>
            <w:t>Feu clic aquí per escriure text.</w:t>
          </w:r>
        </w:p>
      </w:docPartBody>
    </w:docPart>
    <w:docPart>
      <w:docPartPr>
        <w:name w:val="C0C19C0A0DA44C78A4AEDAF7E9045D69"/>
        <w:category>
          <w:name w:val="General"/>
          <w:gallery w:val="placeholder"/>
        </w:category>
        <w:types>
          <w:type w:val="bbPlcHdr"/>
        </w:types>
        <w:behaviors>
          <w:behavior w:val="content"/>
        </w:behaviors>
        <w:guid w:val="{FFB29898-EC91-488F-AE9C-4B7E68D36C5B}"/>
      </w:docPartPr>
      <w:docPartBody>
        <w:p w:rsidR="00934F10" w:rsidRDefault="00934F10">
          <w:pPr>
            <w:pStyle w:val="C0C19C0A0DA44C78A4AEDAF7E9045D69"/>
          </w:pPr>
          <w:r w:rsidRPr="00743793">
            <w:rPr>
              <w:rStyle w:val="mfasiintens"/>
              <w:rFonts w:ascii="Source Sans Pro" w:hAnsi="Source Sans Pro"/>
              <w:b w:val="0"/>
              <w:bCs w:val="0"/>
              <w:i w:val="0"/>
              <w:iCs w:val="0"/>
              <w:color w:val="auto"/>
              <w:szCs w:val="20"/>
            </w:rPr>
            <w:t>Feu clic aquí per escriure text.</w:t>
          </w:r>
        </w:p>
      </w:docPartBody>
    </w:docPart>
    <w:docPart>
      <w:docPartPr>
        <w:name w:val="E56C30D1A93F4538A40A0FECB697618D"/>
        <w:category>
          <w:name w:val="General"/>
          <w:gallery w:val="placeholder"/>
        </w:category>
        <w:types>
          <w:type w:val="bbPlcHdr"/>
        </w:types>
        <w:behaviors>
          <w:behavior w:val="content"/>
        </w:behaviors>
        <w:guid w:val="{9DD5BCF6-A22D-4540-841E-133E351FC99E}"/>
      </w:docPartPr>
      <w:docPartBody>
        <w:p w:rsidR="00934F10" w:rsidRDefault="00934F10">
          <w:pPr>
            <w:pStyle w:val="E56C30D1A93F4538A40A0FECB697618D"/>
          </w:pPr>
          <w:r w:rsidRPr="00387BC0">
            <w:rPr>
              <w:rFonts w:ascii="Source Sans Pro" w:hAnsi="Source Sans Pro"/>
              <w:sz w:val="16"/>
              <w:szCs w:val="16"/>
            </w:rPr>
            <w:t>- - -</w:t>
          </w:r>
        </w:p>
      </w:docPartBody>
    </w:docPart>
    <w:docPart>
      <w:docPartPr>
        <w:name w:val="B0408FAF55F5429691DB7E983FE21671"/>
        <w:category>
          <w:name w:val="General"/>
          <w:gallery w:val="placeholder"/>
        </w:category>
        <w:types>
          <w:type w:val="bbPlcHdr"/>
        </w:types>
        <w:behaviors>
          <w:behavior w:val="content"/>
        </w:behaviors>
        <w:guid w:val="{84B9662F-9FB4-42C9-9B31-D89D62CB9752}"/>
      </w:docPartPr>
      <w:docPartBody>
        <w:p w:rsidR="00934F10" w:rsidRDefault="00934F10">
          <w:pPr>
            <w:pStyle w:val="B0408FAF55F5429691DB7E983FE21671"/>
          </w:pPr>
          <w:r w:rsidRPr="00122E79">
            <w:rPr>
              <w:rStyle w:val="mfasiintens"/>
            </w:rPr>
            <w:t>Feu clic aquí per escriure text.</w:t>
          </w:r>
        </w:p>
      </w:docPartBody>
    </w:docPart>
    <w:docPart>
      <w:docPartPr>
        <w:name w:val="E2BE377C34AB4D2DA1A96CCFA2BCF7B4"/>
        <w:category>
          <w:name w:val="General"/>
          <w:gallery w:val="placeholder"/>
        </w:category>
        <w:types>
          <w:type w:val="bbPlcHdr"/>
        </w:types>
        <w:behaviors>
          <w:behavior w:val="content"/>
        </w:behaviors>
        <w:guid w:val="{0ED9C85B-C8ED-4A67-9DE2-4C024AC9F3D5}"/>
      </w:docPartPr>
      <w:docPartBody>
        <w:p w:rsidR="00934F10" w:rsidRDefault="00934F10">
          <w:pPr>
            <w:pStyle w:val="E2BE377C34AB4D2DA1A96CCFA2BCF7B4"/>
          </w:pPr>
          <w:r w:rsidRPr="00122E79">
            <w:rPr>
              <w:rStyle w:val="mfasiintens"/>
            </w:rPr>
            <w:t>Feu clic aquí per escriure text.</w:t>
          </w:r>
        </w:p>
      </w:docPartBody>
    </w:docPart>
    <w:docPart>
      <w:docPartPr>
        <w:name w:val="C35A20F57A6446E4874A621E953B750B"/>
        <w:category>
          <w:name w:val="General"/>
          <w:gallery w:val="placeholder"/>
        </w:category>
        <w:types>
          <w:type w:val="bbPlcHdr"/>
        </w:types>
        <w:behaviors>
          <w:behavior w:val="content"/>
        </w:behaviors>
        <w:guid w:val="{472328E6-88C5-4229-B641-2CE7F5A242A2}"/>
      </w:docPartPr>
      <w:docPartBody>
        <w:p w:rsidR="00934F10" w:rsidRDefault="00934F10">
          <w:pPr>
            <w:pStyle w:val="C35A20F57A6446E4874A621E953B750B"/>
          </w:pPr>
          <w:r w:rsidRPr="00387BC0">
            <w:rPr>
              <w:rFonts w:ascii="Source Sans Pro" w:hAnsi="Source Sans Pro"/>
              <w:i/>
              <w:iCs/>
              <w:sz w:val="16"/>
              <w:szCs w:val="16"/>
            </w:rPr>
            <w:t>- - -</w:t>
          </w:r>
        </w:p>
      </w:docPartBody>
    </w:docPart>
    <w:docPart>
      <w:docPartPr>
        <w:name w:val="FF588C1ED581407E89D6D6083EF5A768"/>
        <w:category>
          <w:name w:val="General"/>
          <w:gallery w:val="placeholder"/>
        </w:category>
        <w:types>
          <w:type w:val="bbPlcHdr"/>
        </w:types>
        <w:behaviors>
          <w:behavior w:val="content"/>
        </w:behaviors>
        <w:guid w:val="{15D206AB-24D2-4051-8227-D3984F958E6A}"/>
      </w:docPartPr>
      <w:docPartBody>
        <w:p w:rsidR="00934F10" w:rsidRDefault="00934F10">
          <w:pPr>
            <w:pStyle w:val="FF588C1ED581407E89D6D6083EF5A768"/>
          </w:pPr>
          <w:r w:rsidRPr="00122E79">
            <w:rPr>
              <w:rStyle w:val="mfasiintens"/>
            </w:rPr>
            <w:t>Feu clic aquí per escriure text.</w:t>
          </w:r>
        </w:p>
      </w:docPartBody>
    </w:docPart>
    <w:docPart>
      <w:docPartPr>
        <w:name w:val="8840D1FE114E4D7CBE64043A7D9CC401"/>
        <w:category>
          <w:name w:val="General"/>
          <w:gallery w:val="placeholder"/>
        </w:category>
        <w:types>
          <w:type w:val="bbPlcHdr"/>
        </w:types>
        <w:behaviors>
          <w:behavior w:val="content"/>
        </w:behaviors>
        <w:guid w:val="{DA89AA94-6321-4A6F-96D2-D455A4040E34}"/>
      </w:docPartPr>
      <w:docPartBody>
        <w:p w:rsidR="00934F10" w:rsidRDefault="00934F10">
          <w:pPr>
            <w:pStyle w:val="8840D1FE114E4D7CBE64043A7D9CC401"/>
          </w:pPr>
          <w:r w:rsidRPr="00122E79">
            <w:rPr>
              <w:rStyle w:val="mfasiintens"/>
            </w:rPr>
            <w:t>Feu clic aquí per escriure text.</w:t>
          </w:r>
        </w:p>
      </w:docPartBody>
    </w:docPart>
    <w:docPart>
      <w:docPartPr>
        <w:name w:val="01B678423FE04F2D8257A0D01B7A9CF9"/>
        <w:category>
          <w:name w:val="General"/>
          <w:gallery w:val="placeholder"/>
        </w:category>
        <w:types>
          <w:type w:val="bbPlcHdr"/>
        </w:types>
        <w:behaviors>
          <w:behavior w:val="content"/>
        </w:behaviors>
        <w:guid w:val="{6E172FDA-6F62-43D1-A524-3AA236DA9B6A}"/>
      </w:docPartPr>
      <w:docPartBody>
        <w:p w:rsidR="00934F10" w:rsidRDefault="00934F10">
          <w:pPr>
            <w:pStyle w:val="01B678423FE04F2D8257A0D01B7A9CF9"/>
          </w:pPr>
          <w:r w:rsidRPr="00122E79">
            <w:rPr>
              <w:rStyle w:val="mfasiintens"/>
            </w:rPr>
            <w:t>Feu clic aquí per escriure text.</w:t>
          </w:r>
        </w:p>
      </w:docPartBody>
    </w:docPart>
    <w:docPart>
      <w:docPartPr>
        <w:name w:val="1E40E38367C44F8683D1E2E811CA6AFE"/>
        <w:category>
          <w:name w:val="General"/>
          <w:gallery w:val="placeholder"/>
        </w:category>
        <w:types>
          <w:type w:val="bbPlcHdr"/>
        </w:types>
        <w:behaviors>
          <w:behavior w:val="content"/>
        </w:behaviors>
        <w:guid w:val="{8F0FC7C6-2C2C-4C8C-B80F-23AD8276A1E0}"/>
      </w:docPartPr>
      <w:docPartBody>
        <w:p w:rsidR="00934F10" w:rsidRDefault="00934F10">
          <w:pPr>
            <w:pStyle w:val="1E40E38367C44F8683D1E2E811CA6AFE"/>
          </w:pPr>
          <w:r w:rsidRPr="00122E79">
            <w:rPr>
              <w:rStyle w:val="mfasiintens"/>
            </w:rPr>
            <w:t>Feu clic aquí per escriure text.</w:t>
          </w:r>
        </w:p>
      </w:docPartBody>
    </w:docPart>
    <w:docPart>
      <w:docPartPr>
        <w:name w:val="585BE4ADDD444798B6F017BF591863A7"/>
        <w:category>
          <w:name w:val="General"/>
          <w:gallery w:val="placeholder"/>
        </w:category>
        <w:types>
          <w:type w:val="bbPlcHdr"/>
        </w:types>
        <w:behaviors>
          <w:behavior w:val="content"/>
        </w:behaviors>
        <w:guid w:val="{360AC0F1-D2D6-425F-A9F1-854CF9EC8C3D}"/>
      </w:docPartPr>
      <w:docPartBody>
        <w:p w:rsidR="00934F10" w:rsidRDefault="00934F10">
          <w:pPr>
            <w:pStyle w:val="585BE4ADDD444798B6F017BF591863A7"/>
          </w:pPr>
          <w:r w:rsidRPr="00122E79">
            <w:rPr>
              <w:rStyle w:val="mfasiintens"/>
            </w:rPr>
            <w:t>Feu clic aquí per escriure text.</w:t>
          </w:r>
        </w:p>
      </w:docPartBody>
    </w:docPart>
    <w:docPart>
      <w:docPartPr>
        <w:name w:val="50C491A14EAC449286D00436F92E1B52"/>
        <w:category>
          <w:name w:val="General"/>
          <w:gallery w:val="placeholder"/>
        </w:category>
        <w:types>
          <w:type w:val="bbPlcHdr"/>
        </w:types>
        <w:behaviors>
          <w:behavior w:val="content"/>
        </w:behaviors>
        <w:guid w:val="{07E140AC-08BE-4F58-9572-CD3DBDFFB439}"/>
      </w:docPartPr>
      <w:docPartBody>
        <w:p w:rsidR="00934F10" w:rsidRDefault="00934F10">
          <w:pPr>
            <w:pStyle w:val="50C491A14EAC449286D00436F92E1B52"/>
          </w:pPr>
          <w:r w:rsidRPr="00122E79">
            <w:rPr>
              <w:rStyle w:val="mfasiintens"/>
            </w:rPr>
            <w:t>Feu clic aquí per escriure text.</w:t>
          </w:r>
        </w:p>
      </w:docPartBody>
    </w:docPart>
    <w:docPart>
      <w:docPartPr>
        <w:name w:val="0019F1F831764319A46612857319793E"/>
        <w:category>
          <w:name w:val="General"/>
          <w:gallery w:val="placeholder"/>
        </w:category>
        <w:types>
          <w:type w:val="bbPlcHdr"/>
        </w:types>
        <w:behaviors>
          <w:behavior w:val="content"/>
        </w:behaviors>
        <w:guid w:val="{A1FCD0DD-D90F-4020-8729-3D98A7656C54}"/>
      </w:docPartPr>
      <w:docPartBody>
        <w:p w:rsidR="00934F10" w:rsidRDefault="00934F10">
          <w:pPr>
            <w:pStyle w:val="0019F1F831764319A46612857319793E"/>
          </w:pPr>
          <w:r w:rsidRPr="00122E79">
            <w:rPr>
              <w:rStyle w:val="mfasiintens"/>
            </w:rPr>
            <w:t>Feu clic aquí per escriure text.</w:t>
          </w:r>
        </w:p>
      </w:docPartBody>
    </w:docPart>
    <w:docPart>
      <w:docPartPr>
        <w:name w:val="DDB6AEFD2ACF4D5981BC2AD3249320F5"/>
        <w:category>
          <w:name w:val="General"/>
          <w:gallery w:val="placeholder"/>
        </w:category>
        <w:types>
          <w:type w:val="bbPlcHdr"/>
        </w:types>
        <w:behaviors>
          <w:behavior w:val="content"/>
        </w:behaviors>
        <w:guid w:val="{245690C8-D385-486D-B9D0-45FE6394A339}"/>
      </w:docPartPr>
      <w:docPartBody>
        <w:p w:rsidR="00934F10" w:rsidRDefault="00934F10">
          <w:pPr>
            <w:pStyle w:val="DDB6AEFD2ACF4D5981BC2AD3249320F5"/>
          </w:pPr>
          <w:r w:rsidRPr="00122E79">
            <w:rPr>
              <w:rStyle w:val="mfasiintens"/>
            </w:rPr>
            <w:t>Feu clic aquí per escriure text.</w:t>
          </w:r>
        </w:p>
      </w:docPartBody>
    </w:docPart>
    <w:docPart>
      <w:docPartPr>
        <w:name w:val="C20A74EF2C6E427CBDCD262F9143CF94"/>
        <w:category>
          <w:name w:val="General"/>
          <w:gallery w:val="placeholder"/>
        </w:category>
        <w:types>
          <w:type w:val="bbPlcHdr"/>
        </w:types>
        <w:behaviors>
          <w:behavior w:val="content"/>
        </w:behaviors>
        <w:guid w:val="{C2867751-C8B3-4297-A446-2EB47487E350}"/>
      </w:docPartPr>
      <w:docPartBody>
        <w:p w:rsidR="00934F10" w:rsidRDefault="00934F10">
          <w:pPr>
            <w:pStyle w:val="C20A74EF2C6E427CBDCD262F9143CF94"/>
          </w:pPr>
          <w:r w:rsidRPr="00122E79">
            <w:rPr>
              <w:rStyle w:val="mfasiintens"/>
            </w:rPr>
            <w:t>Feu clic aquí per escriure text.</w:t>
          </w:r>
        </w:p>
      </w:docPartBody>
    </w:docPart>
    <w:docPart>
      <w:docPartPr>
        <w:name w:val="86ED03AF4C4C4CDC96B3BD9E2CBBC8D6"/>
        <w:category>
          <w:name w:val="General"/>
          <w:gallery w:val="placeholder"/>
        </w:category>
        <w:types>
          <w:type w:val="bbPlcHdr"/>
        </w:types>
        <w:behaviors>
          <w:behavior w:val="content"/>
        </w:behaviors>
        <w:guid w:val="{CC274D0F-54D4-402E-A34B-5CD2974024EB}"/>
      </w:docPartPr>
      <w:docPartBody>
        <w:p w:rsidR="00934F10" w:rsidRDefault="00934F10">
          <w:pPr>
            <w:pStyle w:val="86ED03AF4C4C4CDC96B3BD9E2CBBC8D6"/>
          </w:pPr>
          <w:r w:rsidRPr="00122E79">
            <w:rPr>
              <w:rStyle w:val="mfasiintens"/>
            </w:rPr>
            <w:t>Feu clic aquí per escriure text.</w:t>
          </w:r>
        </w:p>
      </w:docPartBody>
    </w:docPart>
    <w:docPart>
      <w:docPartPr>
        <w:name w:val="00535975ABCF4F719FAFD74EA546500A"/>
        <w:category>
          <w:name w:val="General"/>
          <w:gallery w:val="placeholder"/>
        </w:category>
        <w:types>
          <w:type w:val="bbPlcHdr"/>
        </w:types>
        <w:behaviors>
          <w:behavior w:val="content"/>
        </w:behaviors>
        <w:guid w:val="{0BAF9837-588F-4A58-AD07-4C8F733D5E1C}"/>
      </w:docPartPr>
      <w:docPartBody>
        <w:p w:rsidR="00934F10" w:rsidRDefault="00934F10">
          <w:pPr>
            <w:pStyle w:val="00535975ABCF4F719FAFD74EA546500A"/>
          </w:pPr>
          <w:r w:rsidRPr="00122E79">
            <w:rPr>
              <w:rStyle w:val="mfasiintens"/>
            </w:rPr>
            <w:t>Feu clic aquí per escriure text.</w:t>
          </w:r>
        </w:p>
      </w:docPartBody>
    </w:docPart>
    <w:docPart>
      <w:docPartPr>
        <w:name w:val="09A3CBB400FB44FA8BACEE82F1AAE1DB"/>
        <w:category>
          <w:name w:val="General"/>
          <w:gallery w:val="placeholder"/>
        </w:category>
        <w:types>
          <w:type w:val="bbPlcHdr"/>
        </w:types>
        <w:behaviors>
          <w:behavior w:val="content"/>
        </w:behaviors>
        <w:guid w:val="{DC7171E8-2EA6-42E8-8808-92D4F634FFAE}"/>
      </w:docPartPr>
      <w:docPartBody>
        <w:p w:rsidR="00934F10" w:rsidRDefault="00934F10">
          <w:pPr>
            <w:pStyle w:val="09A3CBB400FB44FA8BACEE82F1AAE1DB"/>
          </w:pPr>
          <w:r w:rsidRPr="00122E79">
            <w:rPr>
              <w:rStyle w:val="mfasiintens"/>
            </w:rPr>
            <w:t>Feu clic aquí per escriure text.</w:t>
          </w:r>
        </w:p>
      </w:docPartBody>
    </w:docPart>
    <w:docPart>
      <w:docPartPr>
        <w:name w:val="B4737423219F428EA488E211773D1577"/>
        <w:category>
          <w:name w:val="General"/>
          <w:gallery w:val="placeholder"/>
        </w:category>
        <w:types>
          <w:type w:val="bbPlcHdr"/>
        </w:types>
        <w:behaviors>
          <w:behavior w:val="content"/>
        </w:behaviors>
        <w:guid w:val="{703C19A0-4CF4-4B0F-BB27-1FE8BDAA2460}"/>
      </w:docPartPr>
      <w:docPartBody>
        <w:p w:rsidR="00934F10" w:rsidRDefault="00934F10">
          <w:pPr>
            <w:pStyle w:val="B4737423219F428EA488E211773D1577"/>
          </w:pPr>
          <w:r w:rsidRPr="00122E79">
            <w:rPr>
              <w:rStyle w:val="mfasiintens"/>
            </w:rPr>
            <w:t>Feu clic aquí per escriure text.</w:t>
          </w:r>
        </w:p>
      </w:docPartBody>
    </w:docPart>
    <w:docPart>
      <w:docPartPr>
        <w:name w:val="6771156DCD9F479F884770042146544D"/>
        <w:category>
          <w:name w:val="General"/>
          <w:gallery w:val="placeholder"/>
        </w:category>
        <w:types>
          <w:type w:val="bbPlcHdr"/>
        </w:types>
        <w:behaviors>
          <w:behavior w:val="content"/>
        </w:behaviors>
        <w:guid w:val="{E320593F-78C8-45D8-8257-011454ABA812}"/>
      </w:docPartPr>
      <w:docPartBody>
        <w:p w:rsidR="00934F10" w:rsidRDefault="00934F10">
          <w:pPr>
            <w:pStyle w:val="6771156DCD9F479F884770042146544D"/>
          </w:pPr>
          <w:r w:rsidRPr="00122E79">
            <w:rPr>
              <w:rStyle w:val="mfasiintens"/>
            </w:rPr>
            <w:t>Feu clic aquí per escriure text.</w:t>
          </w:r>
        </w:p>
      </w:docPartBody>
    </w:docPart>
    <w:docPart>
      <w:docPartPr>
        <w:name w:val="EBD065A3C9A647D1A3FACFB1F61AD794"/>
        <w:category>
          <w:name w:val="General"/>
          <w:gallery w:val="placeholder"/>
        </w:category>
        <w:types>
          <w:type w:val="bbPlcHdr"/>
        </w:types>
        <w:behaviors>
          <w:behavior w:val="content"/>
        </w:behaviors>
        <w:guid w:val="{00BEBC34-A148-4FD0-9316-FC218C13C8E0}"/>
      </w:docPartPr>
      <w:docPartBody>
        <w:p w:rsidR="00934F10" w:rsidRDefault="00934F10">
          <w:pPr>
            <w:pStyle w:val="EBD065A3C9A647D1A3FACFB1F61AD794"/>
          </w:pPr>
          <w:r w:rsidRPr="00122E79">
            <w:rPr>
              <w:rStyle w:val="mfasiintens"/>
            </w:rPr>
            <w:t>Feu clic aquí per escriure text.</w:t>
          </w:r>
        </w:p>
      </w:docPartBody>
    </w:docPart>
    <w:docPart>
      <w:docPartPr>
        <w:name w:val="4176A7A76AF84D71B0BEDF09407A3DC3"/>
        <w:category>
          <w:name w:val="General"/>
          <w:gallery w:val="placeholder"/>
        </w:category>
        <w:types>
          <w:type w:val="bbPlcHdr"/>
        </w:types>
        <w:behaviors>
          <w:behavior w:val="content"/>
        </w:behaviors>
        <w:guid w:val="{C7CBA9E4-DE77-4ED4-A249-603D9495CE9A}"/>
      </w:docPartPr>
      <w:docPartBody>
        <w:p w:rsidR="00934F10" w:rsidRDefault="00934F10">
          <w:pPr>
            <w:pStyle w:val="4176A7A76AF84D71B0BEDF09407A3DC3"/>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F10"/>
    <w:rsid w:val="0005014C"/>
    <w:rsid w:val="00934F10"/>
    <w:rsid w:val="00BB65D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68A54FB48D79493E94FCB26A4EAD1039">
    <w:name w:val="68A54FB48D79493E94FCB26A4EAD1039"/>
  </w:style>
  <w:style w:type="paragraph" w:customStyle="1" w:styleId="D5F034D7212549678863065F891F7793">
    <w:name w:val="D5F034D7212549678863065F891F7793"/>
  </w:style>
  <w:style w:type="paragraph" w:customStyle="1" w:styleId="739F8DF93CD4403E871F3F1B43AE6074">
    <w:name w:val="739F8DF93CD4403E871F3F1B43AE6074"/>
  </w:style>
  <w:style w:type="paragraph" w:customStyle="1" w:styleId="13D06A272A8249E68B7B97BE54D9D40D">
    <w:name w:val="13D06A272A8249E68B7B97BE54D9D40D"/>
  </w:style>
  <w:style w:type="paragraph" w:customStyle="1" w:styleId="C0C19C0A0DA44C78A4AEDAF7E9045D69">
    <w:name w:val="C0C19C0A0DA44C78A4AEDAF7E9045D69"/>
  </w:style>
  <w:style w:type="paragraph" w:customStyle="1" w:styleId="E56C30D1A93F4538A40A0FECB697618D">
    <w:name w:val="E56C30D1A93F4538A40A0FECB697618D"/>
  </w:style>
  <w:style w:type="paragraph" w:customStyle="1" w:styleId="B0408FAF55F5429691DB7E983FE21671">
    <w:name w:val="B0408FAF55F5429691DB7E983FE21671"/>
  </w:style>
  <w:style w:type="paragraph" w:customStyle="1" w:styleId="E2BE377C34AB4D2DA1A96CCFA2BCF7B4">
    <w:name w:val="E2BE377C34AB4D2DA1A96CCFA2BCF7B4"/>
  </w:style>
  <w:style w:type="paragraph" w:customStyle="1" w:styleId="C35A20F57A6446E4874A621E953B750B">
    <w:name w:val="C35A20F57A6446E4874A621E953B750B"/>
  </w:style>
  <w:style w:type="paragraph" w:customStyle="1" w:styleId="FF588C1ED581407E89D6D6083EF5A768">
    <w:name w:val="FF588C1ED581407E89D6D6083EF5A768"/>
  </w:style>
  <w:style w:type="paragraph" w:customStyle="1" w:styleId="8840D1FE114E4D7CBE64043A7D9CC401">
    <w:name w:val="8840D1FE114E4D7CBE64043A7D9CC401"/>
  </w:style>
  <w:style w:type="paragraph" w:customStyle="1" w:styleId="01B678423FE04F2D8257A0D01B7A9CF9">
    <w:name w:val="01B678423FE04F2D8257A0D01B7A9CF9"/>
  </w:style>
  <w:style w:type="paragraph" w:customStyle="1" w:styleId="1E40E38367C44F8683D1E2E811CA6AFE">
    <w:name w:val="1E40E38367C44F8683D1E2E811CA6AFE"/>
  </w:style>
  <w:style w:type="paragraph" w:customStyle="1" w:styleId="585BE4ADDD444798B6F017BF591863A7">
    <w:name w:val="585BE4ADDD444798B6F017BF591863A7"/>
  </w:style>
  <w:style w:type="paragraph" w:customStyle="1" w:styleId="50C491A14EAC449286D00436F92E1B52">
    <w:name w:val="50C491A14EAC449286D00436F92E1B52"/>
  </w:style>
  <w:style w:type="paragraph" w:customStyle="1" w:styleId="0019F1F831764319A46612857319793E">
    <w:name w:val="0019F1F831764319A46612857319793E"/>
  </w:style>
  <w:style w:type="paragraph" w:customStyle="1" w:styleId="DDB6AEFD2ACF4D5981BC2AD3249320F5">
    <w:name w:val="DDB6AEFD2ACF4D5981BC2AD3249320F5"/>
  </w:style>
  <w:style w:type="paragraph" w:customStyle="1" w:styleId="C20A74EF2C6E427CBDCD262F9143CF94">
    <w:name w:val="C20A74EF2C6E427CBDCD262F9143CF94"/>
  </w:style>
  <w:style w:type="paragraph" w:customStyle="1" w:styleId="86ED03AF4C4C4CDC96B3BD9E2CBBC8D6">
    <w:name w:val="86ED03AF4C4C4CDC96B3BD9E2CBBC8D6"/>
  </w:style>
  <w:style w:type="paragraph" w:customStyle="1" w:styleId="00535975ABCF4F719FAFD74EA546500A">
    <w:name w:val="00535975ABCF4F719FAFD74EA546500A"/>
  </w:style>
  <w:style w:type="paragraph" w:customStyle="1" w:styleId="09A3CBB400FB44FA8BACEE82F1AAE1DB">
    <w:name w:val="09A3CBB400FB44FA8BACEE82F1AAE1DB"/>
  </w:style>
  <w:style w:type="paragraph" w:customStyle="1" w:styleId="B4737423219F428EA488E211773D1577">
    <w:name w:val="B4737423219F428EA488E211773D1577"/>
  </w:style>
  <w:style w:type="paragraph" w:customStyle="1" w:styleId="6771156DCD9F479F884770042146544D">
    <w:name w:val="6771156DCD9F479F884770042146544D"/>
  </w:style>
  <w:style w:type="paragraph" w:customStyle="1" w:styleId="EBD065A3C9A647D1A3FACFB1F61AD794">
    <w:name w:val="EBD065A3C9A647D1A3FACFB1F61AD794"/>
  </w:style>
  <w:style w:type="paragraph" w:customStyle="1" w:styleId="4176A7A76AF84D71B0BEDF09407A3DC3">
    <w:name w:val="4176A7A76AF84D71B0BEDF09407A3D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8</Pages>
  <Words>4395</Words>
  <Characters>25058</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2026-05-05T09:22:00Z</dcterms:created>
  <dcterms:modified xsi:type="dcterms:W3CDTF">2026-05-05T09:45:00Z</dcterms:modified>
</cp:coreProperties>
</file>