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24197"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5D0AF0BB"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2A03D32AD84248A2A33234D3975371FC"/>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2A03D32AD84248A2A33234D3975371FC"/>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2A03D32AD84248A2A33234D3975371FC"/>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2A03D32AD84248A2A33234D3975371FC"/>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2A03D32AD84248A2A33234D3975371FC"/>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3CCF917E" w14:textId="77777777" w:rsidTr="00387BC0">
        <w:trPr>
          <w:trHeight w:val="340"/>
        </w:trPr>
        <w:tc>
          <w:tcPr>
            <w:tcW w:w="8386" w:type="dxa"/>
            <w:vAlign w:val="center"/>
          </w:tcPr>
          <w:p w14:paraId="07C21C97" w14:textId="77777777"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2A03D32AD84248A2A33234D3975371FC"/>
                </w:placeholder>
              </w:sdtPr>
              <w:sdtEndPr>
                <w:rPr>
                  <w:rStyle w:val="mfasiintens"/>
                </w:rPr>
              </w:sdtEndPr>
              <w:sdtContent>
                <w:r w:rsidR="002079C0" w:rsidRPr="00387BC0">
                  <w:rPr>
                    <w:rStyle w:val="mfasiintens"/>
                    <w:rFonts w:ascii="Source Sans Pro" w:hAnsi="Source Sans Pro"/>
                    <w:i w:val="0"/>
                    <w:iCs w:val="0"/>
                    <w:color w:val="auto"/>
                    <w:szCs w:val="20"/>
                  </w:rPr>
                  <w:t>001_P2</w:t>
                </w:r>
                <w:r w:rsidR="00A70876">
                  <w:rPr>
                    <w:rStyle w:val="mfasiintens"/>
                    <w:rFonts w:ascii="Source Sans Pro" w:hAnsi="Source Sans Pro"/>
                    <w:i w:val="0"/>
                    <w:iCs w:val="0"/>
                    <w:color w:val="auto"/>
                    <w:szCs w:val="20"/>
                  </w:rPr>
                  <w:t>6</w:t>
                </w:r>
                <w:r w:rsidR="002079C0" w:rsidRPr="00387BC0">
                  <w:rPr>
                    <w:rStyle w:val="mfasiintens"/>
                    <w:rFonts w:ascii="Source Sans Pro" w:hAnsi="Source Sans Pro"/>
                    <w:i w:val="0"/>
                    <w:iCs w:val="0"/>
                    <w:color w:val="auto"/>
                    <w:szCs w:val="20"/>
                  </w:rPr>
                  <w:t>xxxxx</w:t>
                </w:r>
              </w:sdtContent>
            </w:sdt>
          </w:p>
        </w:tc>
      </w:tr>
      <w:tr w:rsidR="00CD2873" w:rsidRPr="00EA17F8" w14:paraId="53E6C993" w14:textId="77777777" w:rsidTr="00387BC0">
        <w:trPr>
          <w:trHeight w:val="547"/>
        </w:trPr>
        <w:tc>
          <w:tcPr>
            <w:tcW w:w="8386" w:type="dxa"/>
          </w:tcPr>
          <w:p w14:paraId="020D50F0" w14:textId="77777777"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2A03D32AD84248A2A33234D3975371FC"/>
                </w:placeholder>
                <w:showingPlcHdr/>
              </w:sdtPr>
              <w:sdtEndPr>
                <w:rPr>
                  <w:rStyle w:val="mfasiintens"/>
                </w:rPr>
              </w:sdtEndPr>
              <w:sdtContent>
                <w:r w:rsidR="00743793" w:rsidRPr="00387BC0">
                  <w:rPr>
                    <w:rStyle w:val="mfasiintens"/>
                    <w:rFonts w:ascii="Source Sans Pro" w:hAnsi="Source Sans Pro"/>
                    <w:i w:val="0"/>
                    <w:iCs w:val="0"/>
                    <w:color w:val="auto"/>
                    <w:szCs w:val="20"/>
                  </w:rPr>
                  <w:t>Feu clic aquí per escriure text.</w:t>
                </w:r>
              </w:sdtContent>
            </w:sdt>
          </w:p>
        </w:tc>
      </w:tr>
      <w:tr w:rsidR="00A13471" w:rsidRPr="00EA17F8" w14:paraId="5D5F0598" w14:textId="77777777" w:rsidTr="00387BC0">
        <w:trPr>
          <w:trHeight w:val="397"/>
        </w:trPr>
        <w:tc>
          <w:tcPr>
            <w:tcW w:w="8386" w:type="dxa"/>
            <w:vAlign w:val="center"/>
          </w:tcPr>
          <w:p w14:paraId="57CFE3B2" w14:textId="77777777"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EndPr/>
              <w:sdtContent>
                <w:r w:rsidR="00F13E7F" w:rsidRPr="00EA17F8">
                  <w:rPr>
                    <w:rFonts w:ascii="Source Sans Pro" w:eastAsia="MS Gothic" w:hAnsi="Source Sans Pro" w:cs="Arial"/>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21668192"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74858059"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4099CD05"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2A03D32AD84248A2A33234D3975371FC"/>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675B07DD"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2A03D32AD84248A2A33234D3975371FC"/>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2A499B54"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2A03D32AD84248A2A33234D3975371FC"/>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64D8AA86"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2A03D32AD84248A2A33234D3975371FC"/>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6712BBAE"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8A9D4CA709CE4617BC2E196669899183"/>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54B6FCB8"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57F3DA7698E04DA0A7350BFF310B29D1"/>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0B09F803"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F76A3B36B2F64F179CAD71E8DBF8696D"/>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187C446A"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72594842"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E9C147DE5AAB486C835F724C05A432F3"/>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6635FD31"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35F706B7"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403F2C53"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529438BA"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1B5129D7"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13BED0A9"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1A5795AD"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2D15BCC1"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00338FEF" w14:textId="77777777" w:rsidTr="00743793">
        <w:sdt>
          <w:sdtPr>
            <w:rPr>
              <w:rFonts w:ascii="Source Sans Pro" w:hAnsi="Source Sans Pro"/>
              <w:color w:val="auto"/>
              <w:sz w:val="16"/>
              <w:szCs w:val="16"/>
            </w:rPr>
            <w:id w:val="669141610"/>
            <w:placeholder>
              <w:docPart w:val="09AF87F825E743F4BF8547A3F482DB28"/>
            </w:placeholder>
            <w:showingPlcHdr/>
          </w:sdtPr>
          <w:sdtEndPr/>
          <w:sdtContent>
            <w:tc>
              <w:tcPr>
                <w:tcW w:w="4989" w:type="dxa"/>
                <w:tcBorders>
                  <w:top w:val="single" w:sz="12" w:space="0" w:color="auto"/>
                </w:tcBorders>
                <w:vAlign w:val="center"/>
              </w:tcPr>
              <w:p w14:paraId="60C962B6"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09AF87F825E743F4BF8547A3F482DB28"/>
              </w:placeholder>
            </w:sdtPr>
            <w:sdtEndPr/>
            <w:sdtContent>
              <w:p w14:paraId="28DCBDDB"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09AF87F825E743F4BF8547A3F482DB28"/>
            </w:placeholder>
          </w:sdtPr>
          <w:sdtEndPr/>
          <w:sdtContent>
            <w:tc>
              <w:tcPr>
                <w:tcW w:w="964" w:type="dxa"/>
                <w:tcBorders>
                  <w:top w:val="single" w:sz="12" w:space="0" w:color="auto"/>
                </w:tcBorders>
                <w:vAlign w:val="center"/>
              </w:tcPr>
              <w:p w14:paraId="376C36F4"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09AF87F825E743F4BF8547A3F482DB28"/>
              </w:placeholder>
            </w:sdtPr>
            <w:sdtEndPr/>
            <w:sdtContent>
              <w:p w14:paraId="4D84F18D"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69D8800" w14:textId="77777777" w:rsidTr="00743793">
        <w:sdt>
          <w:sdtPr>
            <w:rPr>
              <w:rFonts w:ascii="Source Sans Pro" w:hAnsi="Source Sans Pro"/>
              <w:color w:val="auto"/>
              <w:sz w:val="16"/>
              <w:szCs w:val="16"/>
            </w:rPr>
            <w:id w:val="240296076"/>
            <w:placeholder>
              <w:docPart w:val="7EF83FC68A224FB3A89494278B1DBDCE"/>
            </w:placeholder>
          </w:sdtPr>
          <w:sdtEndPr/>
          <w:sdtContent>
            <w:tc>
              <w:tcPr>
                <w:tcW w:w="4989" w:type="dxa"/>
                <w:vAlign w:val="center"/>
              </w:tcPr>
              <w:p w14:paraId="552571E7"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45970C981CE646A8AFDABA130F92728C"/>
              </w:placeholder>
            </w:sdtPr>
            <w:sdtEndPr/>
            <w:sdtContent>
              <w:p w14:paraId="188F9FF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17AEDFEDCEE94A89858A9C51E5496441"/>
            </w:placeholder>
          </w:sdtPr>
          <w:sdtEndPr/>
          <w:sdtContent>
            <w:tc>
              <w:tcPr>
                <w:tcW w:w="964" w:type="dxa"/>
                <w:vAlign w:val="center"/>
              </w:tcPr>
              <w:p w14:paraId="58F85797"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0EE2DFCE9E074F9E988D984F5785AEE4"/>
              </w:placeholder>
            </w:sdtPr>
            <w:sdtEndPr/>
            <w:sdtContent>
              <w:p w14:paraId="4A4510A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384E62B" w14:textId="77777777" w:rsidTr="00743793">
        <w:sdt>
          <w:sdtPr>
            <w:rPr>
              <w:rFonts w:ascii="Source Sans Pro" w:hAnsi="Source Sans Pro"/>
              <w:color w:val="auto"/>
              <w:sz w:val="16"/>
              <w:szCs w:val="16"/>
            </w:rPr>
            <w:id w:val="1006645454"/>
            <w:placeholder>
              <w:docPart w:val="8123F3FC0A6F42C09BEE25A4342331D9"/>
            </w:placeholder>
          </w:sdtPr>
          <w:sdtEndPr/>
          <w:sdtContent>
            <w:tc>
              <w:tcPr>
                <w:tcW w:w="4989" w:type="dxa"/>
                <w:vAlign w:val="center"/>
              </w:tcPr>
              <w:p w14:paraId="747748F4"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ACB3351B7B4D4144AC28C796F6E929D2"/>
              </w:placeholder>
            </w:sdtPr>
            <w:sdtEndPr/>
            <w:sdtContent>
              <w:p w14:paraId="1F36BA7E"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62C559E1E1E54D55A13F946880D8C762"/>
            </w:placeholder>
          </w:sdtPr>
          <w:sdtEndPr/>
          <w:sdtContent>
            <w:tc>
              <w:tcPr>
                <w:tcW w:w="964" w:type="dxa"/>
                <w:vAlign w:val="center"/>
              </w:tcPr>
              <w:p w14:paraId="119D4560"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50788814F40F4164B9D703BE8C76C069"/>
              </w:placeholder>
            </w:sdtPr>
            <w:sdtEndPr/>
            <w:sdtContent>
              <w:p w14:paraId="597B1FEE"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7D51AA2" w14:textId="77777777" w:rsidTr="00743793">
        <w:sdt>
          <w:sdtPr>
            <w:rPr>
              <w:rFonts w:ascii="Source Sans Pro" w:hAnsi="Source Sans Pro"/>
              <w:color w:val="auto"/>
              <w:sz w:val="16"/>
              <w:szCs w:val="16"/>
            </w:rPr>
            <w:id w:val="833654896"/>
            <w:placeholder>
              <w:docPart w:val="9CDD2378C8FA47B6B21861ACF3B86479"/>
            </w:placeholder>
          </w:sdtPr>
          <w:sdtEndPr/>
          <w:sdtContent>
            <w:tc>
              <w:tcPr>
                <w:tcW w:w="4989" w:type="dxa"/>
                <w:vAlign w:val="center"/>
              </w:tcPr>
              <w:p w14:paraId="7C7EF15C"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13EF39ED7FF64A6584C8F20B2E600B2F"/>
              </w:placeholder>
            </w:sdtPr>
            <w:sdtEndPr/>
            <w:sdtContent>
              <w:p w14:paraId="2CFE4C49"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247B9EBB70CE4B8BB118AB6D573E82F1"/>
            </w:placeholder>
          </w:sdtPr>
          <w:sdtEndPr/>
          <w:sdtContent>
            <w:tc>
              <w:tcPr>
                <w:tcW w:w="964" w:type="dxa"/>
                <w:vAlign w:val="center"/>
              </w:tcPr>
              <w:p w14:paraId="32C15BB8"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C55258BD57444699A852EA81E8882825"/>
              </w:placeholder>
            </w:sdtPr>
            <w:sdtEndPr/>
            <w:sdtContent>
              <w:p w14:paraId="3EE87B75"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004AAC48" w14:textId="77777777" w:rsidTr="00743793">
        <w:sdt>
          <w:sdtPr>
            <w:rPr>
              <w:rFonts w:ascii="Source Sans Pro" w:hAnsi="Source Sans Pro"/>
              <w:color w:val="auto"/>
              <w:sz w:val="16"/>
              <w:szCs w:val="16"/>
            </w:rPr>
            <w:id w:val="1297329695"/>
            <w:placeholder>
              <w:docPart w:val="25322C33678942CD8E801F3815451E96"/>
            </w:placeholder>
          </w:sdtPr>
          <w:sdtEndPr/>
          <w:sdtContent>
            <w:tc>
              <w:tcPr>
                <w:tcW w:w="4989" w:type="dxa"/>
                <w:vAlign w:val="center"/>
              </w:tcPr>
              <w:p w14:paraId="456B9E9B"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5224A104550F41F78C75B82965325DC6"/>
              </w:placeholder>
            </w:sdtPr>
            <w:sdtEndPr/>
            <w:sdtContent>
              <w:p w14:paraId="4CB06D8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E66FF43F1148423590F3E83678B32295"/>
            </w:placeholder>
          </w:sdtPr>
          <w:sdtEndPr/>
          <w:sdtContent>
            <w:tc>
              <w:tcPr>
                <w:tcW w:w="964" w:type="dxa"/>
                <w:vAlign w:val="center"/>
              </w:tcPr>
              <w:p w14:paraId="2767EB35"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A627AE8525A24FD5AD6B079A5C47DA49"/>
              </w:placeholder>
            </w:sdtPr>
            <w:sdtEndPr/>
            <w:sdtContent>
              <w:p w14:paraId="58B70514"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926434B" w14:textId="77777777" w:rsidTr="004302DA">
        <w:sdt>
          <w:sdtPr>
            <w:rPr>
              <w:rFonts w:ascii="Source Sans Pro" w:hAnsi="Source Sans Pro"/>
              <w:color w:val="auto"/>
              <w:sz w:val="16"/>
              <w:szCs w:val="16"/>
            </w:rPr>
            <w:id w:val="245698801"/>
            <w:placeholder>
              <w:docPart w:val="E676A53772854FEE9124B95FD230752C"/>
            </w:placeholder>
          </w:sdtPr>
          <w:sdtEndPr/>
          <w:sdtContent>
            <w:tc>
              <w:tcPr>
                <w:tcW w:w="4989" w:type="dxa"/>
                <w:tcBorders>
                  <w:bottom w:val="single" w:sz="12" w:space="0" w:color="auto"/>
                </w:tcBorders>
                <w:vAlign w:val="center"/>
              </w:tcPr>
              <w:p w14:paraId="4BBFFBBB"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CC217F0BF53A4B7B878DFE3520460757"/>
              </w:placeholder>
            </w:sdtPr>
            <w:sdtEndPr/>
            <w:sdtContent>
              <w:p w14:paraId="1F2909E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9D1DD34297444AA5A49DE5E57A16086A"/>
            </w:placeholder>
          </w:sdtPr>
          <w:sdtEndPr/>
          <w:sdtContent>
            <w:tc>
              <w:tcPr>
                <w:tcW w:w="964" w:type="dxa"/>
                <w:tcBorders>
                  <w:bottom w:val="single" w:sz="12" w:space="0" w:color="auto"/>
                </w:tcBorders>
                <w:vAlign w:val="center"/>
              </w:tcPr>
              <w:p w14:paraId="046DCA66"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02FA589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58D9A593" w14:textId="77777777" w:rsidTr="00BC328D">
        <w:tc>
          <w:tcPr>
            <w:tcW w:w="4989" w:type="dxa"/>
            <w:tcBorders>
              <w:top w:val="single" w:sz="12" w:space="0" w:color="auto"/>
              <w:bottom w:val="single" w:sz="12" w:space="0" w:color="auto"/>
            </w:tcBorders>
            <w:shd w:val="clear" w:color="auto" w:fill="EEECE1" w:themeFill="background2"/>
          </w:tcPr>
          <w:p w14:paraId="2BF0804C"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4476AB3E"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179435E1"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2BE3AFBD"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30B1CFEB"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30824A35"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116592F2"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00C31088"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565DD0E0"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6823064D" w14:textId="77777777" w:rsidR="00CD2873" w:rsidRPr="00EA17F8" w:rsidRDefault="00946592"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22B5B6FA" w14:textId="77777777" w:rsidR="00CD2873" w:rsidRPr="00EA17F8" w:rsidRDefault="00946592"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30396A17"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25A7C2F5" w14:textId="77777777" w:rsidR="00D52ED4" w:rsidRPr="00EA17F8" w:rsidRDefault="0094659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2FEEF93C" w14:textId="77777777" w:rsidR="00D52ED4" w:rsidRPr="00EA17F8" w:rsidRDefault="0094659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7DDC5087" w14:textId="77777777" w:rsidR="00D52ED4" w:rsidRPr="00EA17F8" w:rsidRDefault="0094659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2A03D32AD84248A2A33234D3975371FC"/>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080A542A" w14:textId="77777777" w:rsidR="00D52ED4" w:rsidRPr="00EA17F8" w:rsidRDefault="00946592"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0F4B9252" w14:textId="77777777" w:rsidR="00CD2873" w:rsidRPr="00EA17F8" w:rsidRDefault="00946592"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61391D11" w14:textId="77777777" w:rsidR="00D52ED4" w:rsidRPr="00EA17F8" w:rsidRDefault="00946592"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671D07BD" w14:textId="77777777" w:rsidR="0028182A" w:rsidRPr="00EA17F8" w:rsidRDefault="00946592"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5FBED372" w14:textId="1330D987" w:rsidR="00EB43E5" w:rsidRPr="00EA17F8" w:rsidRDefault="00946592"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1"/>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2A03D32AD84248A2A33234D3975371FC"/>
          </w:placeholder>
        </w:sdtPr>
        <w:sdtEndPr/>
        <w:sdtContent>
          <w:r>
            <w:rPr>
              <w:rStyle w:val="mfasiintens"/>
              <w:rFonts w:ascii="Source Sans Pro" w:hAnsi="Source Sans Pro"/>
              <w:i w:val="0"/>
              <w:iCs w:val="0"/>
              <w:color w:val="auto"/>
              <w:szCs w:val="20"/>
            </w:rPr>
            <w:t>150.000</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36C2AAEF"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65246997" w14:textId="77777777" w:rsidR="00D52ED4" w:rsidRPr="00EA17F8" w:rsidRDefault="00946592"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40F3ACBB" w14:textId="77777777" w:rsidR="00D52ED4" w:rsidRPr="00EA17F8" w:rsidRDefault="00946592"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2A03D32AD84248A2A33234D3975371FC"/>
          </w:placeholder>
        </w:sdtPr>
        <w:sdtEndPr/>
        <w:sdtContent>
          <w:r w:rsidR="00D52ED4" w:rsidRPr="00EA17F8">
            <w:rPr>
              <w:rStyle w:val="CitaCar"/>
              <w:rFonts w:ascii="Source Sans Pro" w:hAnsi="Source Sans Pro"/>
              <w:sz w:val="20"/>
              <w:szCs w:val="20"/>
            </w:rPr>
            <w:t>.....................................................</w:t>
          </w:r>
        </w:sdtContent>
      </w:sdt>
    </w:p>
    <w:p w14:paraId="5F366AD5" w14:textId="77777777" w:rsidR="00D52ED4" w:rsidRPr="00EA17F8" w:rsidRDefault="00946592"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5AD529B" w14:textId="77777777" w:rsidR="00D52ED4" w:rsidRPr="00EA17F8" w:rsidRDefault="00946592"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2546ED5C"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2D0CAF3A" w14:textId="77777777" w:rsidR="00D52ED4" w:rsidRPr="00EA17F8" w:rsidRDefault="00946592"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5AAAFE83"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6CF2DB80"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3BDBBDA1" w14:textId="77777777" w:rsidR="00CD2873" w:rsidRPr="00EA17F8" w:rsidRDefault="00946592"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78069457" w14:textId="77777777" w:rsidR="003D15A7" w:rsidRPr="00EA17F8" w:rsidRDefault="00946592"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2F75B90E"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524913D8"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588B236D"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6CDB0441"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293F34E4"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78DCCB4B"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496FEC7D"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65D05525"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045F4F33"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576E1A70" w14:textId="77777777" w:rsidR="00D52ED4" w:rsidRPr="00EA17F8" w:rsidRDefault="00946592"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35F91C65"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30C32323" w14:textId="77777777" w:rsidR="00CD2873" w:rsidRPr="00EA17F8" w:rsidRDefault="0094659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4927C464" w14:textId="77777777" w:rsidR="00CD2873" w:rsidRPr="00EA17F8" w:rsidRDefault="00946592"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15A5FF88"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1C48B7A9"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2CBA8B2A" w14:textId="77777777" w:rsidR="00CD2873" w:rsidRPr="00797478" w:rsidRDefault="00CD2873" w:rsidP="000449B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0B7989A7" w14:textId="77777777" w:rsidR="00CD2873" w:rsidRPr="00EA17F8"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w:t>
      </w:r>
      <w:r w:rsidR="00CD2873" w:rsidRPr="00EA17F8">
        <w:rPr>
          <w:rFonts w:ascii="Source Sans Pro" w:hAnsi="Source Sans Pro" w:cs="Arial"/>
          <w:b/>
          <w:sz w:val="20"/>
          <w:szCs w:val="20"/>
        </w:rPr>
        <w:t>’OBLIG</w:t>
      </w:r>
      <w:r w:rsidRPr="00EA17F8">
        <w:rPr>
          <w:rFonts w:ascii="Source Sans Pro" w:hAnsi="Source Sans Pro" w:cs="Arial"/>
          <w:b/>
          <w:sz w:val="20"/>
          <w:szCs w:val="20"/>
        </w:rPr>
        <w:t>A</w:t>
      </w:r>
      <w:r w:rsidR="00CD2873" w:rsidRPr="00EA17F8">
        <w:rPr>
          <w:rFonts w:ascii="Source Sans Pro" w:hAnsi="Source Sans Pro" w:cs="Arial"/>
          <w:b/>
          <w:sz w:val="20"/>
          <w:szCs w:val="20"/>
        </w:rPr>
        <w:t xml:space="preserve"> I COMPROMET</w:t>
      </w:r>
      <w:r w:rsidR="00CD2873" w:rsidRPr="00EA17F8">
        <w:rPr>
          <w:rFonts w:ascii="Source Sans Pro" w:hAnsi="Source Sans Pro" w:cs="Arial"/>
          <w:sz w:val="20"/>
          <w:szCs w:val="20"/>
        </w:rPr>
        <w:t xml:space="preserve"> en cas de resultar adjudicatari/ària del contracte a:</w:t>
      </w:r>
    </w:p>
    <w:p w14:paraId="50A27268"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030BD61A"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EA17F8">
        <w:rPr>
          <w:rFonts w:ascii="Source Sans Pro" w:hAnsi="Source Sans Pro" w:cs="Arial"/>
          <w:bCs/>
          <w:iCs/>
          <w:sz w:val="20"/>
          <w:szCs w:val="20"/>
        </w:rPr>
        <w:t>en</w:t>
      </w:r>
      <w:r w:rsidR="00CF57F2" w:rsidRPr="00EA17F8">
        <w:rPr>
          <w:rFonts w:ascii="Source Sans Pro" w:hAnsi="Source Sans Pro" w:cs="Arial"/>
          <w:bCs/>
          <w:iCs/>
          <w:sz w:val="20"/>
          <w:szCs w:val="20"/>
        </w:rPr>
        <w:t xml:space="preserve"> aquest document</w:t>
      </w:r>
      <w:r w:rsidRPr="00EA17F8">
        <w:rPr>
          <w:rFonts w:ascii="Source Sans Pro" w:hAnsi="Source Sans Pro" w:cs="Arial"/>
          <w:bCs/>
          <w:iCs/>
          <w:sz w:val="20"/>
          <w:szCs w:val="20"/>
        </w:rPr>
        <w:t>, i amb la consideració d’encarregat del tractament.</w:t>
      </w:r>
    </w:p>
    <w:p w14:paraId="78216082"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33805CDB"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EA17F8">
        <w:rPr>
          <w:rFonts w:ascii="Source Sans Pro" w:hAnsi="Source Sans Pro" w:cs="Arial"/>
          <w:bCs/>
          <w:iCs/>
          <w:sz w:val="20"/>
          <w:szCs w:val="20"/>
        </w:rPr>
        <w:t>o autoritzat, tenint en compte l</w:t>
      </w:r>
      <w:r w:rsidRPr="00EA17F8">
        <w:rPr>
          <w:rFonts w:ascii="Source Sans Pro" w:hAnsi="Source Sans Pro" w:cs="Arial"/>
          <w:bCs/>
          <w:iCs/>
          <w:sz w:val="20"/>
          <w:szCs w:val="20"/>
        </w:rPr>
        <w:t xml:space="preserve">'estat de la tecnologia, la naturalesa de les dades emmagatzemades i els riscos a que estan exposades. </w:t>
      </w:r>
    </w:p>
    <w:p w14:paraId="5E771141"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18DDC055"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0E284EEE"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3B68AFF7"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3A3376B7"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635E181B"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2BCFA48B"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w:t>
      </w:r>
      <w:r w:rsidRPr="00EA17F8">
        <w:rPr>
          <w:rFonts w:ascii="Source Sans Pro" w:hAnsi="Source Sans Pro" w:cs="Arial"/>
          <w:bCs/>
          <w:iCs/>
          <w:sz w:val="20"/>
          <w:szCs w:val="20"/>
        </w:rPr>
        <w:lastRenderedPageBreak/>
        <w:t>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57E82F14"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162F028"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4BA3D27F"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66CF332B"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35EAE68B"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2A03D32AD84248A2A33234D3975371FC"/>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0F9B27E2"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4E55C438" w14:textId="77777777"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2A03D32AD84248A2A33234D3975371FC"/>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4B557E3F"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29D911ED"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07917F2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3C89F2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728EE279"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6E934273"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226937C8"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398DACD4"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0B2C0B33"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33B65043"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7431DEA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38385F8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65B4847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5949E62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0310213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CD819A6"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295CABC8"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336E428"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4BDBBDD4"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480E4C0D"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678866FC"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76E3D0B2"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1CCA463C"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16F53228"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5791F183"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14EB0549"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17367B11"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201C01D6"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D7F2D3B"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2F71D0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1D2090D9"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05619460"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0B85DB8E"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29447E4D"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43AE0DCA"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0753D29B"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5C33E1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E3160D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675C7D8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6247AB8E"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728D63CA"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353A2A3B"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1372D800"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37D5452D"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0BCBACA3"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FAAA22A"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701BDA87"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779B72DD"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21927203"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0A2C9BF5"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67C8B0"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648AFB1A"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42CFF554"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F036C09"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01546AEB"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1E965E17"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09A44BFC" w14:textId="77777777" w:rsidR="00797478" w:rsidRPr="00797478" w:rsidRDefault="0094659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7F03C74A" w14:textId="77777777" w:rsidR="00797478" w:rsidRPr="00797478" w:rsidRDefault="0094659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4F01680B" w14:textId="77777777" w:rsidR="00797478" w:rsidRPr="00797478" w:rsidRDefault="0094659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04013D80" w14:textId="77777777" w:rsidR="00797478" w:rsidRPr="00797478" w:rsidRDefault="0094659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3EA10043"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4193DCFC" w14:textId="77777777" w:rsidR="00797478" w:rsidRPr="00797478" w:rsidRDefault="00946592"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609196CC"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4C52F57D"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BE8C3" w14:textId="77777777" w:rsidR="00F03140" w:rsidRDefault="00F03140" w:rsidP="00CD2873">
      <w:r>
        <w:separator/>
      </w:r>
    </w:p>
  </w:endnote>
  <w:endnote w:type="continuationSeparator" w:id="0">
    <w:p w14:paraId="4DF22B1D" w14:textId="77777777" w:rsidR="00F03140" w:rsidRDefault="00F03140"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B7E7894"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2DE4914B"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F56D5" w14:textId="77777777" w:rsidR="00F03140" w:rsidRDefault="00F03140" w:rsidP="00CD2873">
      <w:r>
        <w:separator/>
      </w:r>
    </w:p>
  </w:footnote>
  <w:footnote w:type="continuationSeparator" w:id="0">
    <w:p w14:paraId="48C7A1E9" w14:textId="77777777" w:rsidR="00F03140" w:rsidRDefault="00F03140" w:rsidP="00CD2873">
      <w:r>
        <w:continuationSeparator/>
      </w:r>
    </w:p>
  </w:footnote>
  <w:footnote w:id="1">
    <w:p w14:paraId="114A803F"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2269AC5"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4E0C6603"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4CB2510A"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FDBBF34"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5C430E2C"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27374"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3269AE6" wp14:editId="6B1149D6">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3A5A202B"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269AE6"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3A5A202B"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140"/>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592"/>
    <w:rsid w:val="009469DC"/>
    <w:rsid w:val="00960D58"/>
    <w:rsid w:val="009736AB"/>
    <w:rsid w:val="00985DB9"/>
    <w:rsid w:val="00A0328F"/>
    <w:rsid w:val="00A0431B"/>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B7F37"/>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03140"/>
    <w:rsid w:val="00F13D72"/>
    <w:rsid w:val="00F13E7F"/>
    <w:rsid w:val="00F307AB"/>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C89B2"/>
  <w15:docId w15:val="{7990965B-D577-4F92-9002-18278ABE5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A03D32AD84248A2A33234D3975371FC"/>
        <w:category>
          <w:name w:val="General"/>
          <w:gallery w:val="placeholder"/>
        </w:category>
        <w:types>
          <w:type w:val="bbPlcHdr"/>
        </w:types>
        <w:behaviors>
          <w:behavior w:val="content"/>
        </w:behaviors>
        <w:guid w:val="{69688E6F-5483-40A4-AB4E-DAD85E2FA0BD}"/>
      </w:docPartPr>
      <w:docPartBody>
        <w:p w:rsidR="007D1A7E" w:rsidRDefault="007D1A7E">
          <w:pPr>
            <w:pStyle w:val="2A03D32AD84248A2A33234D3975371FC"/>
          </w:pPr>
          <w:r w:rsidRPr="00387BC0">
            <w:rPr>
              <w:rStyle w:val="mfasiintens"/>
              <w:rFonts w:ascii="Source Sans Pro" w:hAnsi="Source Sans Pro"/>
              <w:i w:val="0"/>
              <w:iCs w:val="0"/>
              <w:color w:val="auto"/>
              <w:szCs w:val="20"/>
            </w:rPr>
            <w:t>Feu clic aquí per escriure text.</w:t>
          </w:r>
        </w:p>
      </w:docPartBody>
    </w:docPart>
    <w:docPart>
      <w:docPartPr>
        <w:name w:val="8A9D4CA709CE4617BC2E196669899183"/>
        <w:category>
          <w:name w:val="General"/>
          <w:gallery w:val="placeholder"/>
        </w:category>
        <w:types>
          <w:type w:val="bbPlcHdr"/>
        </w:types>
        <w:behaviors>
          <w:behavior w:val="content"/>
        </w:behaviors>
        <w:guid w:val="{BFAF82E9-BFBC-4C95-8DCD-1E17F7D405B9}"/>
      </w:docPartPr>
      <w:docPartBody>
        <w:p w:rsidR="007D1A7E" w:rsidRDefault="007D1A7E">
          <w:pPr>
            <w:pStyle w:val="8A9D4CA709CE4617BC2E196669899183"/>
          </w:pPr>
          <w:r w:rsidRPr="00122E79">
            <w:rPr>
              <w:rStyle w:val="mfasiintens"/>
            </w:rPr>
            <w:t>Feu clic aquí per escriure text.</w:t>
          </w:r>
        </w:p>
      </w:docPartBody>
    </w:docPart>
    <w:docPart>
      <w:docPartPr>
        <w:name w:val="57F3DA7698E04DA0A7350BFF310B29D1"/>
        <w:category>
          <w:name w:val="General"/>
          <w:gallery w:val="placeholder"/>
        </w:category>
        <w:types>
          <w:type w:val="bbPlcHdr"/>
        </w:types>
        <w:behaviors>
          <w:behavior w:val="content"/>
        </w:behaviors>
        <w:guid w:val="{4790FB9D-EDE1-4992-98B2-A67335A10C7C}"/>
      </w:docPartPr>
      <w:docPartBody>
        <w:p w:rsidR="007D1A7E" w:rsidRDefault="007D1A7E">
          <w:pPr>
            <w:pStyle w:val="57F3DA7698E04DA0A7350BFF310B29D1"/>
          </w:pPr>
          <w:r w:rsidRPr="00122E79">
            <w:rPr>
              <w:rStyle w:val="mfasiintens"/>
            </w:rPr>
            <w:t>Feu clic aquí per escriure text.</w:t>
          </w:r>
        </w:p>
      </w:docPartBody>
    </w:docPart>
    <w:docPart>
      <w:docPartPr>
        <w:name w:val="F76A3B36B2F64F179CAD71E8DBF8696D"/>
        <w:category>
          <w:name w:val="General"/>
          <w:gallery w:val="placeholder"/>
        </w:category>
        <w:types>
          <w:type w:val="bbPlcHdr"/>
        </w:types>
        <w:behaviors>
          <w:behavior w:val="content"/>
        </w:behaviors>
        <w:guid w:val="{721DE99D-D496-4891-806C-33359B7593C9}"/>
      </w:docPartPr>
      <w:docPartBody>
        <w:p w:rsidR="007D1A7E" w:rsidRDefault="007D1A7E">
          <w:pPr>
            <w:pStyle w:val="F76A3B36B2F64F179CAD71E8DBF8696D"/>
          </w:pPr>
          <w:r w:rsidRPr="00122E79">
            <w:rPr>
              <w:rStyle w:val="mfasiintens"/>
            </w:rPr>
            <w:t>Feu clic aquí per escriure text.</w:t>
          </w:r>
        </w:p>
      </w:docPartBody>
    </w:docPart>
    <w:docPart>
      <w:docPartPr>
        <w:name w:val="E9C147DE5AAB486C835F724C05A432F3"/>
        <w:category>
          <w:name w:val="General"/>
          <w:gallery w:val="placeholder"/>
        </w:category>
        <w:types>
          <w:type w:val="bbPlcHdr"/>
        </w:types>
        <w:behaviors>
          <w:behavior w:val="content"/>
        </w:behaviors>
        <w:guid w:val="{50294DC9-58C7-473E-881C-B0DD389CB537}"/>
      </w:docPartPr>
      <w:docPartBody>
        <w:p w:rsidR="007D1A7E" w:rsidRDefault="007D1A7E">
          <w:pPr>
            <w:pStyle w:val="E9C147DE5AAB486C835F724C05A432F3"/>
          </w:pPr>
          <w:r w:rsidRPr="00743793">
            <w:rPr>
              <w:rStyle w:val="mfasiintens"/>
              <w:rFonts w:ascii="Source Sans Pro" w:hAnsi="Source Sans Pro"/>
              <w:b w:val="0"/>
              <w:bCs w:val="0"/>
              <w:i w:val="0"/>
              <w:iCs w:val="0"/>
              <w:color w:val="auto"/>
              <w:szCs w:val="20"/>
            </w:rPr>
            <w:t>Feu clic aquí per escriure text.</w:t>
          </w:r>
        </w:p>
      </w:docPartBody>
    </w:docPart>
    <w:docPart>
      <w:docPartPr>
        <w:name w:val="09AF87F825E743F4BF8547A3F482DB28"/>
        <w:category>
          <w:name w:val="General"/>
          <w:gallery w:val="placeholder"/>
        </w:category>
        <w:types>
          <w:type w:val="bbPlcHdr"/>
        </w:types>
        <w:behaviors>
          <w:behavior w:val="content"/>
        </w:behaviors>
        <w:guid w:val="{9D0F1404-F5B1-4ECE-A3E4-EAD8043144AE}"/>
      </w:docPartPr>
      <w:docPartBody>
        <w:p w:rsidR="007D1A7E" w:rsidRDefault="007D1A7E">
          <w:pPr>
            <w:pStyle w:val="09AF87F825E743F4BF8547A3F482DB28"/>
          </w:pPr>
          <w:r w:rsidRPr="00387BC0">
            <w:rPr>
              <w:rFonts w:ascii="Source Sans Pro" w:hAnsi="Source Sans Pro"/>
              <w:sz w:val="16"/>
              <w:szCs w:val="16"/>
            </w:rPr>
            <w:t>- - -</w:t>
          </w:r>
        </w:p>
      </w:docPartBody>
    </w:docPart>
    <w:docPart>
      <w:docPartPr>
        <w:name w:val="7EF83FC68A224FB3A89494278B1DBDCE"/>
        <w:category>
          <w:name w:val="General"/>
          <w:gallery w:val="placeholder"/>
        </w:category>
        <w:types>
          <w:type w:val="bbPlcHdr"/>
        </w:types>
        <w:behaviors>
          <w:behavior w:val="content"/>
        </w:behaviors>
        <w:guid w:val="{5A08A098-9A0B-47C8-88ED-2A618846E6C0}"/>
      </w:docPartPr>
      <w:docPartBody>
        <w:p w:rsidR="007D1A7E" w:rsidRDefault="007D1A7E">
          <w:pPr>
            <w:pStyle w:val="7EF83FC68A224FB3A89494278B1DBDCE"/>
          </w:pPr>
          <w:r w:rsidRPr="00122E79">
            <w:rPr>
              <w:rStyle w:val="mfasiintens"/>
            </w:rPr>
            <w:t>Feu clic aquí per escriure text.</w:t>
          </w:r>
        </w:p>
      </w:docPartBody>
    </w:docPart>
    <w:docPart>
      <w:docPartPr>
        <w:name w:val="45970C981CE646A8AFDABA130F92728C"/>
        <w:category>
          <w:name w:val="General"/>
          <w:gallery w:val="placeholder"/>
        </w:category>
        <w:types>
          <w:type w:val="bbPlcHdr"/>
        </w:types>
        <w:behaviors>
          <w:behavior w:val="content"/>
        </w:behaviors>
        <w:guid w:val="{6BDAE01A-053E-4708-BD98-2504111D3574}"/>
      </w:docPartPr>
      <w:docPartBody>
        <w:p w:rsidR="007D1A7E" w:rsidRDefault="007D1A7E">
          <w:pPr>
            <w:pStyle w:val="45970C981CE646A8AFDABA130F92728C"/>
          </w:pPr>
          <w:r w:rsidRPr="00122E79">
            <w:rPr>
              <w:rStyle w:val="mfasiintens"/>
            </w:rPr>
            <w:t>Feu clic aquí per escriure text.</w:t>
          </w:r>
        </w:p>
      </w:docPartBody>
    </w:docPart>
    <w:docPart>
      <w:docPartPr>
        <w:name w:val="17AEDFEDCEE94A89858A9C51E5496441"/>
        <w:category>
          <w:name w:val="General"/>
          <w:gallery w:val="placeholder"/>
        </w:category>
        <w:types>
          <w:type w:val="bbPlcHdr"/>
        </w:types>
        <w:behaviors>
          <w:behavior w:val="content"/>
        </w:behaviors>
        <w:guid w:val="{088D5759-7793-46D9-8977-0E8C6E4572D5}"/>
      </w:docPartPr>
      <w:docPartBody>
        <w:p w:rsidR="007D1A7E" w:rsidRDefault="007D1A7E">
          <w:pPr>
            <w:pStyle w:val="17AEDFEDCEE94A89858A9C51E5496441"/>
          </w:pPr>
          <w:r w:rsidRPr="00387BC0">
            <w:rPr>
              <w:rFonts w:ascii="Source Sans Pro" w:hAnsi="Source Sans Pro"/>
              <w:i/>
              <w:iCs/>
              <w:sz w:val="16"/>
              <w:szCs w:val="16"/>
            </w:rPr>
            <w:t>- - -</w:t>
          </w:r>
        </w:p>
      </w:docPartBody>
    </w:docPart>
    <w:docPart>
      <w:docPartPr>
        <w:name w:val="0EE2DFCE9E074F9E988D984F5785AEE4"/>
        <w:category>
          <w:name w:val="General"/>
          <w:gallery w:val="placeholder"/>
        </w:category>
        <w:types>
          <w:type w:val="bbPlcHdr"/>
        </w:types>
        <w:behaviors>
          <w:behavior w:val="content"/>
        </w:behaviors>
        <w:guid w:val="{EB650F04-CADB-4503-B5F9-B6E332D9BB0D}"/>
      </w:docPartPr>
      <w:docPartBody>
        <w:p w:rsidR="007D1A7E" w:rsidRDefault="007D1A7E">
          <w:pPr>
            <w:pStyle w:val="0EE2DFCE9E074F9E988D984F5785AEE4"/>
          </w:pPr>
          <w:r w:rsidRPr="00122E79">
            <w:rPr>
              <w:rStyle w:val="mfasiintens"/>
            </w:rPr>
            <w:t>Feu clic aquí per escriure text.</w:t>
          </w:r>
        </w:p>
      </w:docPartBody>
    </w:docPart>
    <w:docPart>
      <w:docPartPr>
        <w:name w:val="8123F3FC0A6F42C09BEE25A4342331D9"/>
        <w:category>
          <w:name w:val="General"/>
          <w:gallery w:val="placeholder"/>
        </w:category>
        <w:types>
          <w:type w:val="bbPlcHdr"/>
        </w:types>
        <w:behaviors>
          <w:behavior w:val="content"/>
        </w:behaviors>
        <w:guid w:val="{E6E1933D-AD9F-44D7-8554-881CBE1C8A22}"/>
      </w:docPartPr>
      <w:docPartBody>
        <w:p w:rsidR="007D1A7E" w:rsidRDefault="007D1A7E">
          <w:pPr>
            <w:pStyle w:val="8123F3FC0A6F42C09BEE25A4342331D9"/>
          </w:pPr>
          <w:r w:rsidRPr="00122E79">
            <w:rPr>
              <w:rStyle w:val="mfasiintens"/>
            </w:rPr>
            <w:t>Feu clic aquí per escriure text.</w:t>
          </w:r>
        </w:p>
      </w:docPartBody>
    </w:docPart>
    <w:docPart>
      <w:docPartPr>
        <w:name w:val="ACB3351B7B4D4144AC28C796F6E929D2"/>
        <w:category>
          <w:name w:val="General"/>
          <w:gallery w:val="placeholder"/>
        </w:category>
        <w:types>
          <w:type w:val="bbPlcHdr"/>
        </w:types>
        <w:behaviors>
          <w:behavior w:val="content"/>
        </w:behaviors>
        <w:guid w:val="{E54C0E58-6F21-4FF3-8CAA-93AC7C8B9B80}"/>
      </w:docPartPr>
      <w:docPartBody>
        <w:p w:rsidR="007D1A7E" w:rsidRDefault="007D1A7E">
          <w:pPr>
            <w:pStyle w:val="ACB3351B7B4D4144AC28C796F6E929D2"/>
          </w:pPr>
          <w:r w:rsidRPr="00122E79">
            <w:rPr>
              <w:rStyle w:val="mfasiintens"/>
            </w:rPr>
            <w:t>Feu clic aquí per escriure text.</w:t>
          </w:r>
        </w:p>
      </w:docPartBody>
    </w:docPart>
    <w:docPart>
      <w:docPartPr>
        <w:name w:val="62C559E1E1E54D55A13F946880D8C762"/>
        <w:category>
          <w:name w:val="General"/>
          <w:gallery w:val="placeholder"/>
        </w:category>
        <w:types>
          <w:type w:val="bbPlcHdr"/>
        </w:types>
        <w:behaviors>
          <w:behavior w:val="content"/>
        </w:behaviors>
        <w:guid w:val="{9636C5F6-20D8-43CB-9F6B-CA334CD836E1}"/>
      </w:docPartPr>
      <w:docPartBody>
        <w:p w:rsidR="007D1A7E" w:rsidRDefault="007D1A7E">
          <w:pPr>
            <w:pStyle w:val="62C559E1E1E54D55A13F946880D8C762"/>
          </w:pPr>
          <w:r w:rsidRPr="00122E79">
            <w:rPr>
              <w:rStyle w:val="mfasiintens"/>
            </w:rPr>
            <w:t>Feu clic aquí per escriure text.</w:t>
          </w:r>
        </w:p>
      </w:docPartBody>
    </w:docPart>
    <w:docPart>
      <w:docPartPr>
        <w:name w:val="50788814F40F4164B9D703BE8C76C069"/>
        <w:category>
          <w:name w:val="General"/>
          <w:gallery w:val="placeholder"/>
        </w:category>
        <w:types>
          <w:type w:val="bbPlcHdr"/>
        </w:types>
        <w:behaviors>
          <w:behavior w:val="content"/>
        </w:behaviors>
        <w:guid w:val="{D932EE68-2FB7-4D43-8043-820AE8D8F79B}"/>
      </w:docPartPr>
      <w:docPartBody>
        <w:p w:rsidR="007D1A7E" w:rsidRDefault="007D1A7E">
          <w:pPr>
            <w:pStyle w:val="50788814F40F4164B9D703BE8C76C069"/>
          </w:pPr>
          <w:r w:rsidRPr="00122E79">
            <w:rPr>
              <w:rStyle w:val="mfasiintens"/>
            </w:rPr>
            <w:t>Feu clic aquí per escriure text.</w:t>
          </w:r>
        </w:p>
      </w:docPartBody>
    </w:docPart>
    <w:docPart>
      <w:docPartPr>
        <w:name w:val="9CDD2378C8FA47B6B21861ACF3B86479"/>
        <w:category>
          <w:name w:val="General"/>
          <w:gallery w:val="placeholder"/>
        </w:category>
        <w:types>
          <w:type w:val="bbPlcHdr"/>
        </w:types>
        <w:behaviors>
          <w:behavior w:val="content"/>
        </w:behaviors>
        <w:guid w:val="{1779297A-2DF2-43A0-9951-E6DD6F0A2097}"/>
      </w:docPartPr>
      <w:docPartBody>
        <w:p w:rsidR="007D1A7E" w:rsidRDefault="007D1A7E">
          <w:pPr>
            <w:pStyle w:val="9CDD2378C8FA47B6B21861ACF3B86479"/>
          </w:pPr>
          <w:r w:rsidRPr="00122E79">
            <w:rPr>
              <w:rStyle w:val="mfasiintens"/>
            </w:rPr>
            <w:t>Feu clic aquí per escriure text.</w:t>
          </w:r>
        </w:p>
      </w:docPartBody>
    </w:docPart>
    <w:docPart>
      <w:docPartPr>
        <w:name w:val="13EF39ED7FF64A6584C8F20B2E600B2F"/>
        <w:category>
          <w:name w:val="General"/>
          <w:gallery w:val="placeholder"/>
        </w:category>
        <w:types>
          <w:type w:val="bbPlcHdr"/>
        </w:types>
        <w:behaviors>
          <w:behavior w:val="content"/>
        </w:behaviors>
        <w:guid w:val="{2AAD0C0E-9BE7-4768-8CC6-E6FCB59E1E63}"/>
      </w:docPartPr>
      <w:docPartBody>
        <w:p w:rsidR="007D1A7E" w:rsidRDefault="007D1A7E">
          <w:pPr>
            <w:pStyle w:val="13EF39ED7FF64A6584C8F20B2E600B2F"/>
          </w:pPr>
          <w:r w:rsidRPr="00122E79">
            <w:rPr>
              <w:rStyle w:val="mfasiintens"/>
            </w:rPr>
            <w:t>Feu clic aquí per escriure text.</w:t>
          </w:r>
        </w:p>
      </w:docPartBody>
    </w:docPart>
    <w:docPart>
      <w:docPartPr>
        <w:name w:val="247B9EBB70CE4B8BB118AB6D573E82F1"/>
        <w:category>
          <w:name w:val="General"/>
          <w:gallery w:val="placeholder"/>
        </w:category>
        <w:types>
          <w:type w:val="bbPlcHdr"/>
        </w:types>
        <w:behaviors>
          <w:behavior w:val="content"/>
        </w:behaviors>
        <w:guid w:val="{B6856E4E-3FA4-4571-8013-4207CC16CFDF}"/>
      </w:docPartPr>
      <w:docPartBody>
        <w:p w:rsidR="007D1A7E" w:rsidRDefault="007D1A7E">
          <w:pPr>
            <w:pStyle w:val="247B9EBB70CE4B8BB118AB6D573E82F1"/>
          </w:pPr>
          <w:r w:rsidRPr="00122E79">
            <w:rPr>
              <w:rStyle w:val="mfasiintens"/>
            </w:rPr>
            <w:t>Feu clic aquí per escriure text.</w:t>
          </w:r>
        </w:p>
      </w:docPartBody>
    </w:docPart>
    <w:docPart>
      <w:docPartPr>
        <w:name w:val="C55258BD57444699A852EA81E8882825"/>
        <w:category>
          <w:name w:val="General"/>
          <w:gallery w:val="placeholder"/>
        </w:category>
        <w:types>
          <w:type w:val="bbPlcHdr"/>
        </w:types>
        <w:behaviors>
          <w:behavior w:val="content"/>
        </w:behaviors>
        <w:guid w:val="{29B7CA2F-26B5-4231-BB68-35561B5F36E1}"/>
      </w:docPartPr>
      <w:docPartBody>
        <w:p w:rsidR="007D1A7E" w:rsidRDefault="007D1A7E">
          <w:pPr>
            <w:pStyle w:val="C55258BD57444699A852EA81E8882825"/>
          </w:pPr>
          <w:r w:rsidRPr="00122E79">
            <w:rPr>
              <w:rStyle w:val="mfasiintens"/>
            </w:rPr>
            <w:t>Feu clic aquí per escriure text.</w:t>
          </w:r>
        </w:p>
      </w:docPartBody>
    </w:docPart>
    <w:docPart>
      <w:docPartPr>
        <w:name w:val="25322C33678942CD8E801F3815451E96"/>
        <w:category>
          <w:name w:val="General"/>
          <w:gallery w:val="placeholder"/>
        </w:category>
        <w:types>
          <w:type w:val="bbPlcHdr"/>
        </w:types>
        <w:behaviors>
          <w:behavior w:val="content"/>
        </w:behaviors>
        <w:guid w:val="{2DEF3CF2-BCC1-45DB-A195-B6C00A8B3320}"/>
      </w:docPartPr>
      <w:docPartBody>
        <w:p w:rsidR="007D1A7E" w:rsidRDefault="007D1A7E">
          <w:pPr>
            <w:pStyle w:val="25322C33678942CD8E801F3815451E96"/>
          </w:pPr>
          <w:r w:rsidRPr="00122E79">
            <w:rPr>
              <w:rStyle w:val="mfasiintens"/>
            </w:rPr>
            <w:t>Feu clic aquí per escriure text.</w:t>
          </w:r>
        </w:p>
      </w:docPartBody>
    </w:docPart>
    <w:docPart>
      <w:docPartPr>
        <w:name w:val="5224A104550F41F78C75B82965325DC6"/>
        <w:category>
          <w:name w:val="General"/>
          <w:gallery w:val="placeholder"/>
        </w:category>
        <w:types>
          <w:type w:val="bbPlcHdr"/>
        </w:types>
        <w:behaviors>
          <w:behavior w:val="content"/>
        </w:behaviors>
        <w:guid w:val="{6934D3CF-28DA-467E-804B-98C1B7F503E8}"/>
      </w:docPartPr>
      <w:docPartBody>
        <w:p w:rsidR="007D1A7E" w:rsidRDefault="007D1A7E">
          <w:pPr>
            <w:pStyle w:val="5224A104550F41F78C75B82965325DC6"/>
          </w:pPr>
          <w:r w:rsidRPr="00122E79">
            <w:rPr>
              <w:rStyle w:val="mfasiintens"/>
            </w:rPr>
            <w:t>Feu clic aquí per escriure text.</w:t>
          </w:r>
        </w:p>
      </w:docPartBody>
    </w:docPart>
    <w:docPart>
      <w:docPartPr>
        <w:name w:val="E66FF43F1148423590F3E83678B32295"/>
        <w:category>
          <w:name w:val="General"/>
          <w:gallery w:val="placeholder"/>
        </w:category>
        <w:types>
          <w:type w:val="bbPlcHdr"/>
        </w:types>
        <w:behaviors>
          <w:behavior w:val="content"/>
        </w:behaviors>
        <w:guid w:val="{C630F194-1081-4FF9-822F-2F7F627584D2}"/>
      </w:docPartPr>
      <w:docPartBody>
        <w:p w:rsidR="007D1A7E" w:rsidRDefault="007D1A7E">
          <w:pPr>
            <w:pStyle w:val="E66FF43F1148423590F3E83678B32295"/>
          </w:pPr>
          <w:r w:rsidRPr="00122E79">
            <w:rPr>
              <w:rStyle w:val="mfasiintens"/>
            </w:rPr>
            <w:t>Feu clic aquí per escriure text.</w:t>
          </w:r>
        </w:p>
      </w:docPartBody>
    </w:docPart>
    <w:docPart>
      <w:docPartPr>
        <w:name w:val="A627AE8525A24FD5AD6B079A5C47DA49"/>
        <w:category>
          <w:name w:val="General"/>
          <w:gallery w:val="placeholder"/>
        </w:category>
        <w:types>
          <w:type w:val="bbPlcHdr"/>
        </w:types>
        <w:behaviors>
          <w:behavior w:val="content"/>
        </w:behaviors>
        <w:guid w:val="{B93C3F11-7DB1-4C3D-8761-A68206350AFA}"/>
      </w:docPartPr>
      <w:docPartBody>
        <w:p w:rsidR="007D1A7E" w:rsidRDefault="007D1A7E">
          <w:pPr>
            <w:pStyle w:val="A627AE8525A24FD5AD6B079A5C47DA49"/>
          </w:pPr>
          <w:r w:rsidRPr="00122E79">
            <w:rPr>
              <w:rStyle w:val="mfasiintens"/>
            </w:rPr>
            <w:t>Feu clic aquí per escriure text.</w:t>
          </w:r>
        </w:p>
      </w:docPartBody>
    </w:docPart>
    <w:docPart>
      <w:docPartPr>
        <w:name w:val="E676A53772854FEE9124B95FD230752C"/>
        <w:category>
          <w:name w:val="General"/>
          <w:gallery w:val="placeholder"/>
        </w:category>
        <w:types>
          <w:type w:val="bbPlcHdr"/>
        </w:types>
        <w:behaviors>
          <w:behavior w:val="content"/>
        </w:behaviors>
        <w:guid w:val="{C6B3D62B-AF72-4707-B919-EC06C6B47D40}"/>
      </w:docPartPr>
      <w:docPartBody>
        <w:p w:rsidR="007D1A7E" w:rsidRDefault="007D1A7E">
          <w:pPr>
            <w:pStyle w:val="E676A53772854FEE9124B95FD230752C"/>
          </w:pPr>
          <w:r w:rsidRPr="00122E79">
            <w:rPr>
              <w:rStyle w:val="mfasiintens"/>
            </w:rPr>
            <w:t>Feu clic aquí per escriure text.</w:t>
          </w:r>
        </w:p>
      </w:docPartBody>
    </w:docPart>
    <w:docPart>
      <w:docPartPr>
        <w:name w:val="CC217F0BF53A4B7B878DFE3520460757"/>
        <w:category>
          <w:name w:val="General"/>
          <w:gallery w:val="placeholder"/>
        </w:category>
        <w:types>
          <w:type w:val="bbPlcHdr"/>
        </w:types>
        <w:behaviors>
          <w:behavior w:val="content"/>
        </w:behaviors>
        <w:guid w:val="{2045BA0B-EC0F-4839-8DE1-1D0CFF491B1D}"/>
      </w:docPartPr>
      <w:docPartBody>
        <w:p w:rsidR="007D1A7E" w:rsidRDefault="007D1A7E">
          <w:pPr>
            <w:pStyle w:val="CC217F0BF53A4B7B878DFE3520460757"/>
          </w:pPr>
          <w:r w:rsidRPr="00122E79">
            <w:rPr>
              <w:rStyle w:val="mfasiintens"/>
            </w:rPr>
            <w:t>Feu clic aquí per escriure text.</w:t>
          </w:r>
        </w:p>
      </w:docPartBody>
    </w:docPart>
    <w:docPart>
      <w:docPartPr>
        <w:name w:val="9D1DD34297444AA5A49DE5E57A16086A"/>
        <w:category>
          <w:name w:val="General"/>
          <w:gallery w:val="placeholder"/>
        </w:category>
        <w:types>
          <w:type w:val="bbPlcHdr"/>
        </w:types>
        <w:behaviors>
          <w:behavior w:val="content"/>
        </w:behaviors>
        <w:guid w:val="{262E90C9-0A68-410A-A7D4-9432053C26A8}"/>
      </w:docPartPr>
      <w:docPartBody>
        <w:p w:rsidR="007D1A7E" w:rsidRDefault="007D1A7E">
          <w:pPr>
            <w:pStyle w:val="9D1DD34297444AA5A49DE5E57A16086A"/>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A7E"/>
    <w:rsid w:val="007D1A7E"/>
    <w:rsid w:val="00A0431B"/>
    <w:rsid w:val="00BB7F3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2A03D32AD84248A2A33234D3975371FC">
    <w:name w:val="2A03D32AD84248A2A33234D3975371FC"/>
  </w:style>
  <w:style w:type="paragraph" w:customStyle="1" w:styleId="8A9D4CA709CE4617BC2E196669899183">
    <w:name w:val="8A9D4CA709CE4617BC2E196669899183"/>
  </w:style>
  <w:style w:type="paragraph" w:customStyle="1" w:styleId="57F3DA7698E04DA0A7350BFF310B29D1">
    <w:name w:val="57F3DA7698E04DA0A7350BFF310B29D1"/>
  </w:style>
  <w:style w:type="paragraph" w:customStyle="1" w:styleId="F76A3B36B2F64F179CAD71E8DBF8696D">
    <w:name w:val="F76A3B36B2F64F179CAD71E8DBF8696D"/>
  </w:style>
  <w:style w:type="paragraph" w:customStyle="1" w:styleId="E9C147DE5AAB486C835F724C05A432F3">
    <w:name w:val="E9C147DE5AAB486C835F724C05A432F3"/>
  </w:style>
  <w:style w:type="paragraph" w:customStyle="1" w:styleId="09AF87F825E743F4BF8547A3F482DB28">
    <w:name w:val="09AF87F825E743F4BF8547A3F482DB28"/>
  </w:style>
  <w:style w:type="paragraph" w:customStyle="1" w:styleId="7EF83FC68A224FB3A89494278B1DBDCE">
    <w:name w:val="7EF83FC68A224FB3A89494278B1DBDCE"/>
  </w:style>
  <w:style w:type="paragraph" w:customStyle="1" w:styleId="45970C981CE646A8AFDABA130F92728C">
    <w:name w:val="45970C981CE646A8AFDABA130F92728C"/>
  </w:style>
  <w:style w:type="paragraph" w:customStyle="1" w:styleId="17AEDFEDCEE94A89858A9C51E5496441">
    <w:name w:val="17AEDFEDCEE94A89858A9C51E5496441"/>
  </w:style>
  <w:style w:type="paragraph" w:customStyle="1" w:styleId="0EE2DFCE9E074F9E988D984F5785AEE4">
    <w:name w:val="0EE2DFCE9E074F9E988D984F5785AEE4"/>
  </w:style>
  <w:style w:type="paragraph" w:customStyle="1" w:styleId="8123F3FC0A6F42C09BEE25A4342331D9">
    <w:name w:val="8123F3FC0A6F42C09BEE25A4342331D9"/>
  </w:style>
  <w:style w:type="paragraph" w:customStyle="1" w:styleId="ACB3351B7B4D4144AC28C796F6E929D2">
    <w:name w:val="ACB3351B7B4D4144AC28C796F6E929D2"/>
  </w:style>
  <w:style w:type="paragraph" w:customStyle="1" w:styleId="62C559E1E1E54D55A13F946880D8C762">
    <w:name w:val="62C559E1E1E54D55A13F946880D8C762"/>
  </w:style>
  <w:style w:type="paragraph" w:customStyle="1" w:styleId="50788814F40F4164B9D703BE8C76C069">
    <w:name w:val="50788814F40F4164B9D703BE8C76C069"/>
  </w:style>
  <w:style w:type="paragraph" w:customStyle="1" w:styleId="9CDD2378C8FA47B6B21861ACF3B86479">
    <w:name w:val="9CDD2378C8FA47B6B21861ACF3B86479"/>
  </w:style>
  <w:style w:type="paragraph" w:customStyle="1" w:styleId="13EF39ED7FF64A6584C8F20B2E600B2F">
    <w:name w:val="13EF39ED7FF64A6584C8F20B2E600B2F"/>
  </w:style>
  <w:style w:type="paragraph" w:customStyle="1" w:styleId="247B9EBB70CE4B8BB118AB6D573E82F1">
    <w:name w:val="247B9EBB70CE4B8BB118AB6D573E82F1"/>
  </w:style>
  <w:style w:type="paragraph" w:customStyle="1" w:styleId="C55258BD57444699A852EA81E8882825">
    <w:name w:val="C55258BD57444699A852EA81E8882825"/>
  </w:style>
  <w:style w:type="paragraph" w:customStyle="1" w:styleId="25322C33678942CD8E801F3815451E96">
    <w:name w:val="25322C33678942CD8E801F3815451E96"/>
  </w:style>
  <w:style w:type="paragraph" w:customStyle="1" w:styleId="5224A104550F41F78C75B82965325DC6">
    <w:name w:val="5224A104550F41F78C75B82965325DC6"/>
  </w:style>
  <w:style w:type="paragraph" w:customStyle="1" w:styleId="E66FF43F1148423590F3E83678B32295">
    <w:name w:val="E66FF43F1148423590F3E83678B32295"/>
  </w:style>
  <w:style w:type="paragraph" w:customStyle="1" w:styleId="A627AE8525A24FD5AD6B079A5C47DA49">
    <w:name w:val="A627AE8525A24FD5AD6B079A5C47DA49"/>
  </w:style>
  <w:style w:type="paragraph" w:customStyle="1" w:styleId="E676A53772854FEE9124B95FD230752C">
    <w:name w:val="E676A53772854FEE9124B95FD230752C"/>
  </w:style>
  <w:style w:type="paragraph" w:customStyle="1" w:styleId="CC217F0BF53A4B7B878DFE3520460757">
    <w:name w:val="CC217F0BF53A4B7B878DFE3520460757"/>
  </w:style>
  <w:style w:type="paragraph" w:customStyle="1" w:styleId="9D1DD34297444AA5A49DE5E57A16086A">
    <w:name w:val="9D1DD34297444AA5A49DE5E57A1608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TotalTime>
  <Pages>8</Pages>
  <Words>4393</Words>
  <Characters>25045</Characters>
  <Application>Microsoft Office Word</Application>
  <DocSecurity>0</DocSecurity>
  <Lines>208</Lines>
  <Paragraphs>58</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ROMERO VAZ, MARIA ESTHER</cp:lastModifiedBy>
  <cp:revision>2</cp:revision>
  <cp:lastPrinted>2023-11-07T12:28:00Z</cp:lastPrinted>
  <dcterms:created xsi:type="dcterms:W3CDTF">2026-05-11T12:38:00Z</dcterms:created>
  <dcterms:modified xsi:type="dcterms:W3CDTF">2026-05-11T13:08:00Z</dcterms:modified>
</cp:coreProperties>
</file>