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B02E8"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380B4F0E" w14:textId="77777777" w:rsidR="00CD2873" w:rsidRPr="006B71C0" w:rsidRDefault="00CD2873" w:rsidP="00CD2873">
      <w:pPr>
        <w:pStyle w:val="Textindependent"/>
        <w:jc w:val="center"/>
        <w:rPr>
          <w:rFonts w:ascii="Aptos" w:hAnsi="Aptos"/>
          <w:b/>
          <w:sz w:val="20"/>
          <w:szCs w:val="20"/>
        </w:rPr>
      </w:pPr>
    </w:p>
    <w:p w14:paraId="24E49E95" w14:textId="77777777" w:rsidR="00CD2873" w:rsidRPr="006B71C0" w:rsidRDefault="00CD2873" w:rsidP="00CD2873">
      <w:pPr>
        <w:rPr>
          <w:rFonts w:ascii="Aptos" w:hAnsi="Aptos" w:cs="Arial"/>
          <w:b/>
          <w:sz w:val="20"/>
          <w:szCs w:val="20"/>
        </w:rPr>
      </w:pPr>
    </w:p>
    <w:p w14:paraId="71A49371"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65CD101763864673BF3680B5BBBA7268"/>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65CD101763864673BF3680B5BBBA7268"/>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65CD101763864673BF3680B5BBBA7268"/>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65CD101763864673BF3680B5BBBA7268"/>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65CD101763864673BF3680B5BBBA7268"/>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51B943AC"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20528DE6" w14:textId="77777777" w:rsidTr="00A57B4F">
        <w:trPr>
          <w:trHeight w:val="340"/>
        </w:trPr>
        <w:tc>
          <w:tcPr>
            <w:tcW w:w="8612" w:type="dxa"/>
            <w:vAlign w:val="center"/>
          </w:tcPr>
          <w:p w14:paraId="4B65ED6F" w14:textId="2E1850AB"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65CD101763864673BF3680B5BBBA7268"/>
                </w:placeholder>
              </w:sdtPr>
              <w:sdtEndPr>
                <w:rPr>
                  <w:rStyle w:val="mfasiintens"/>
                </w:rPr>
              </w:sdtEndPr>
              <w:sdtContent>
                <w:r w:rsidR="003367E7" w:rsidRPr="003367E7">
                  <w:rPr>
                    <w:rFonts w:ascii="Aptos" w:hAnsi="Aptos"/>
                    <w:b/>
                    <w:bCs/>
                    <w:i/>
                    <w:iCs/>
                    <w:color w:val="365F91" w:themeColor="accent1" w:themeShade="BF"/>
                    <w:sz w:val="20"/>
                  </w:rPr>
                  <w:t>001_P2601440</w:t>
                </w:r>
              </w:sdtContent>
            </w:sdt>
          </w:p>
        </w:tc>
      </w:tr>
      <w:tr w:rsidR="00CD2873" w:rsidRPr="006B71C0" w14:paraId="02738D76" w14:textId="77777777" w:rsidTr="00A57B4F">
        <w:trPr>
          <w:trHeight w:val="547"/>
        </w:trPr>
        <w:tc>
          <w:tcPr>
            <w:tcW w:w="8612" w:type="dxa"/>
          </w:tcPr>
          <w:p w14:paraId="1A1A6A7A" w14:textId="162F79D6"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65CD101763864673BF3680B5BBBA7268"/>
                </w:placeholder>
              </w:sdtPr>
              <w:sdtEndPr>
                <w:rPr>
                  <w:rStyle w:val="mfasiintens"/>
                </w:rPr>
              </w:sdtEndPr>
              <w:sdtContent>
                <w:r w:rsidR="009E7D23">
                  <w:rPr>
                    <w:rFonts w:cs="Arial"/>
                    <w:sz w:val="20"/>
                    <w:szCs w:val="20"/>
                  </w:rPr>
                  <w:t>Coordinació de Seguretat i Salut en actuacions d’obra civil a la via pública</w:t>
                </w:r>
                <w:r w:rsidR="00FD2543">
                  <w:rPr>
                    <w:rFonts w:cs="Arial"/>
                    <w:bCs/>
                    <w:sz w:val="20"/>
                    <w:szCs w:val="20"/>
                  </w:rPr>
                  <w:t>, al Districte de Sarrià-Sant Gervasi.</w:t>
                </w:r>
              </w:sdtContent>
            </w:sdt>
          </w:p>
        </w:tc>
      </w:tr>
      <w:tr w:rsidR="00A13471" w:rsidRPr="006B71C0" w14:paraId="65126132" w14:textId="77777777" w:rsidTr="005A7CB0">
        <w:trPr>
          <w:trHeight w:val="397"/>
        </w:trPr>
        <w:tc>
          <w:tcPr>
            <w:tcW w:w="8612" w:type="dxa"/>
            <w:vAlign w:val="center"/>
          </w:tcPr>
          <w:p w14:paraId="260691C1" w14:textId="37672789"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4A5863">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0D27A1F8"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447D62A9"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193ED6BF" w14:textId="77777777" w:rsidR="00CD2873" w:rsidRPr="006B71C0" w:rsidRDefault="00CD2873" w:rsidP="00CD2873">
      <w:pPr>
        <w:rPr>
          <w:rFonts w:ascii="Aptos" w:hAnsi="Aptos" w:cs="Arial"/>
          <w:sz w:val="20"/>
          <w:szCs w:val="20"/>
        </w:rPr>
      </w:pPr>
    </w:p>
    <w:p w14:paraId="1AC11FB3"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65CD101763864673BF3680B5BBBA7268"/>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7DE9E659"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65CD101763864673BF3680B5BBBA7268"/>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136D9BF"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65CD101763864673BF3680B5BBBA7268"/>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04C4025"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65CD101763864673BF3680B5BBBA7268"/>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845710F" w14:textId="77777777" w:rsidR="00CD2873" w:rsidRPr="006B71C0" w:rsidRDefault="00CD2873" w:rsidP="00CD2873">
      <w:pPr>
        <w:rPr>
          <w:rFonts w:ascii="Aptos" w:hAnsi="Aptos" w:cs="Arial"/>
          <w:sz w:val="20"/>
          <w:szCs w:val="20"/>
        </w:rPr>
      </w:pPr>
    </w:p>
    <w:p w14:paraId="6B0F06F8"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3A8B3AFE" w14:textId="77777777" w:rsidR="00CD2873" w:rsidRPr="006B71C0" w:rsidRDefault="00CD2873" w:rsidP="00CD2873">
      <w:pPr>
        <w:rPr>
          <w:rFonts w:ascii="Aptos" w:hAnsi="Aptos" w:cs="Arial"/>
          <w:sz w:val="20"/>
          <w:szCs w:val="20"/>
        </w:rPr>
      </w:pPr>
    </w:p>
    <w:p w14:paraId="0A62E3FD"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D147AD3983504677A6F5960C0965403E"/>
          </w:placeholder>
          <w:showingPlcHdr/>
        </w:sdtPr>
        <w:sdtEndPr>
          <w:rPr>
            <w:rStyle w:val="mfasiintens"/>
          </w:rPr>
        </w:sdtEndPr>
        <w:sdtContent>
          <w:r w:rsidRPr="006B71C0">
            <w:rPr>
              <w:rStyle w:val="mfasiintens"/>
              <w:rFonts w:ascii="Aptos" w:hAnsi="Aptos"/>
            </w:rPr>
            <w:t>Feu clic aquí per escriure text.</w:t>
          </w:r>
        </w:sdtContent>
      </w:sdt>
    </w:p>
    <w:p w14:paraId="0ED11FDA"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07BFB7DB"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4BAC75C1"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60FCEEE0"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6264E88E"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543A7FFA"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634C8557"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09A44D8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F3FBFC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051AF200" w14:textId="77777777" w:rsidTr="00BC328D">
        <w:sdt>
          <w:sdtPr>
            <w:rPr>
              <w:rFonts w:ascii="Aptos" w:hAnsi="Aptos"/>
              <w:sz w:val="20"/>
              <w:szCs w:val="20"/>
            </w:rPr>
            <w:id w:val="669141610"/>
            <w:placeholder>
              <w:docPart w:val="783F61520E9D4CD38C965E7375215A6B"/>
            </w:placeholder>
            <w:showingPlcHdr/>
          </w:sdtPr>
          <w:sdtEndPr/>
          <w:sdtContent>
            <w:tc>
              <w:tcPr>
                <w:tcW w:w="4989" w:type="dxa"/>
                <w:tcBorders>
                  <w:top w:val="single" w:sz="12" w:space="0" w:color="auto"/>
                </w:tcBorders>
              </w:tcPr>
              <w:p w14:paraId="322E45C1"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783F61520E9D4CD38C965E7375215A6B"/>
              </w:placeholder>
            </w:sdtPr>
            <w:sdtEndPr/>
            <w:sdtContent>
              <w:p w14:paraId="3436D26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783F61520E9D4CD38C965E7375215A6B"/>
            </w:placeholder>
          </w:sdtPr>
          <w:sdtEndPr/>
          <w:sdtContent>
            <w:tc>
              <w:tcPr>
                <w:tcW w:w="964" w:type="dxa"/>
                <w:tcBorders>
                  <w:top w:val="single" w:sz="12" w:space="0" w:color="auto"/>
                </w:tcBorders>
              </w:tcPr>
              <w:p w14:paraId="3631C83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783F61520E9D4CD38C965E7375215A6B"/>
              </w:placeholder>
            </w:sdtPr>
            <w:sdtEndPr/>
            <w:sdtContent>
              <w:p w14:paraId="2EDA3B1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0DD7C19" w14:textId="77777777" w:rsidTr="00BC328D">
        <w:sdt>
          <w:sdtPr>
            <w:rPr>
              <w:rFonts w:ascii="Aptos" w:hAnsi="Aptos"/>
              <w:sz w:val="20"/>
              <w:szCs w:val="20"/>
            </w:rPr>
            <w:id w:val="240296076"/>
            <w:placeholder>
              <w:docPart w:val="E63281F13446443F90ED4A21E5F498F6"/>
            </w:placeholder>
          </w:sdtPr>
          <w:sdtEndPr/>
          <w:sdtContent>
            <w:tc>
              <w:tcPr>
                <w:tcW w:w="4989" w:type="dxa"/>
              </w:tcPr>
              <w:p w14:paraId="75C2A66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4705F7E9C1CC42C0BC7A0451297AC480"/>
              </w:placeholder>
            </w:sdtPr>
            <w:sdtEndPr/>
            <w:sdtContent>
              <w:p w14:paraId="4776339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9F01E1E07F4D481886E0C6856C9512CD"/>
            </w:placeholder>
          </w:sdtPr>
          <w:sdtEndPr/>
          <w:sdtContent>
            <w:tc>
              <w:tcPr>
                <w:tcW w:w="964" w:type="dxa"/>
              </w:tcPr>
              <w:p w14:paraId="1CA67CB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5B7E5867BB284D0D8CFE9B2DD0742D21"/>
              </w:placeholder>
            </w:sdtPr>
            <w:sdtEndPr/>
            <w:sdtContent>
              <w:p w14:paraId="3A0BC6F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07E6D0A" w14:textId="77777777" w:rsidTr="00BC328D">
        <w:sdt>
          <w:sdtPr>
            <w:rPr>
              <w:rFonts w:ascii="Aptos" w:hAnsi="Aptos"/>
              <w:sz w:val="20"/>
              <w:szCs w:val="20"/>
            </w:rPr>
            <w:id w:val="1006645454"/>
            <w:placeholder>
              <w:docPart w:val="BB89F7E9A89C4A80AD8C3FF6C2203048"/>
            </w:placeholder>
          </w:sdtPr>
          <w:sdtEndPr/>
          <w:sdtContent>
            <w:tc>
              <w:tcPr>
                <w:tcW w:w="4989" w:type="dxa"/>
              </w:tcPr>
              <w:p w14:paraId="7BEEC10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42C9E12D46344901B9BCB9D31C194B6B"/>
              </w:placeholder>
            </w:sdtPr>
            <w:sdtEndPr/>
            <w:sdtContent>
              <w:p w14:paraId="116FB31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9F67AE2F101E4278A141E6F217F75C7C"/>
            </w:placeholder>
          </w:sdtPr>
          <w:sdtEndPr/>
          <w:sdtContent>
            <w:tc>
              <w:tcPr>
                <w:tcW w:w="964" w:type="dxa"/>
              </w:tcPr>
              <w:p w14:paraId="053522F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68DA85B3A08940A7BF4FEBDBB7D738B6"/>
              </w:placeholder>
            </w:sdtPr>
            <w:sdtEndPr/>
            <w:sdtContent>
              <w:p w14:paraId="628C03E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7BD649A" w14:textId="77777777" w:rsidTr="00BC328D">
        <w:sdt>
          <w:sdtPr>
            <w:rPr>
              <w:rFonts w:ascii="Aptos" w:hAnsi="Aptos"/>
              <w:sz w:val="20"/>
              <w:szCs w:val="20"/>
            </w:rPr>
            <w:id w:val="833654896"/>
            <w:placeholder>
              <w:docPart w:val="E29C34F5A0674A0F85DAC47EA7E921A9"/>
            </w:placeholder>
          </w:sdtPr>
          <w:sdtEndPr/>
          <w:sdtContent>
            <w:tc>
              <w:tcPr>
                <w:tcW w:w="4989" w:type="dxa"/>
              </w:tcPr>
              <w:p w14:paraId="7D29F457"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657F5F8E48404617845AA2B78A5A8033"/>
              </w:placeholder>
            </w:sdtPr>
            <w:sdtEndPr/>
            <w:sdtContent>
              <w:p w14:paraId="4D8FBA6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938D0E35390F4F5AA0D21A4C3E8EF65F"/>
            </w:placeholder>
          </w:sdtPr>
          <w:sdtEndPr/>
          <w:sdtContent>
            <w:tc>
              <w:tcPr>
                <w:tcW w:w="964" w:type="dxa"/>
              </w:tcPr>
              <w:p w14:paraId="1DEE9A3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DAD165BA5B394EA2BE1DC8292A675915"/>
              </w:placeholder>
            </w:sdtPr>
            <w:sdtEndPr/>
            <w:sdtContent>
              <w:p w14:paraId="659F34E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60B3691" w14:textId="77777777" w:rsidTr="00BC328D">
        <w:sdt>
          <w:sdtPr>
            <w:rPr>
              <w:rFonts w:ascii="Aptos" w:hAnsi="Aptos"/>
              <w:sz w:val="20"/>
              <w:szCs w:val="20"/>
            </w:rPr>
            <w:id w:val="1297329695"/>
            <w:placeholder>
              <w:docPart w:val="8EE452CD003C4E609C3274AE7B9B50B7"/>
            </w:placeholder>
          </w:sdtPr>
          <w:sdtEndPr/>
          <w:sdtContent>
            <w:tc>
              <w:tcPr>
                <w:tcW w:w="4989" w:type="dxa"/>
              </w:tcPr>
              <w:p w14:paraId="27C923E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10F0EDAEEEB64722BFA1C7EFFF84CAEB"/>
              </w:placeholder>
            </w:sdtPr>
            <w:sdtEndPr/>
            <w:sdtContent>
              <w:p w14:paraId="6A72A14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9594D22F3D4C476AAF202DA08C85FD26"/>
            </w:placeholder>
          </w:sdtPr>
          <w:sdtEndPr/>
          <w:sdtContent>
            <w:tc>
              <w:tcPr>
                <w:tcW w:w="964" w:type="dxa"/>
              </w:tcPr>
              <w:p w14:paraId="4AA28E5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5BC255100D40477DB2B5023442BAFF26"/>
              </w:placeholder>
            </w:sdtPr>
            <w:sdtEndPr/>
            <w:sdtContent>
              <w:p w14:paraId="593A8B9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2421A22" w14:textId="77777777" w:rsidTr="00BC328D">
        <w:sdt>
          <w:sdtPr>
            <w:rPr>
              <w:rFonts w:ascii="Aptos" w:hAnsi="Aptos"/>
              <w:sz w:val="20"/>
              <w:szCs w:val="20"/>
            </w:rPr>
            <w:id w:val="245698801"/>
            <w:placeholder>
              <w:docPart w:val="11CD561263114BE184A751AE68CD6B61"/>
            </w:placeholder>
          </w:sdtPr>
          <w:sdtEndPr/>
          <w:sdtContent>
            <w:tc>
              <w:tcPr>
                <w:tcW w:w="4989" w:type="dxa"/>
                <w:tcBorders>
                  <w:bottom w:val="single" w:sz="12" w:space="0" w:color="auto"/>
                </w:tcBorders>
              </w:tcPr>
              <w:p w14:paraId="6739306A"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C11A9A1FBF334C09A977B3588E281697"/>
              </w:placeholder>
            </w:sdtPr>
            <w:sdtEndPr/>
            <w:sdtContent>
              <w:p w14:paraId="1803474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D7021995CCEE43A2B7744268A0ADA1CC"/>
            </w:placeholder>
          </w:sdtPr>
          <w:sdtEndPr/>
          <w:sdtContent>
            <w:tc>
              <w:tcPr>
                <w:tcW w:w="964" w:type="dxa"/>
                <w:tcBorders>
                  <w:bottom w:val="single" w:sz="12" w:space="0" w:color="auto"/>
                </w:tcBorders>
              </w:tcPr>
              <w:p w14:paraId="50D1159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0035928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AE828C1" w14:textId="77777777" w:rsidTr="00BC328D">
        <w:tc>
          <w:tcPr>
            <w:tcW w:w="4989" w:type="dxa"/>
            <w:tcBorders>
              <w:top w:val="single" w:sz="12" w:space="0" w:color="auto"/>
              <w:bottom w:val="single" w:sz="12" w:space="0" w:color="auto"/>
            </w:tcBorders>
            <w:shd w:val="clear" w:color="auto" w:fill="EEECE1" w:themeFill="background2"/>
          </w:tcPr>
          <w:p w14:paraId="5CF157D4"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31C34133"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2AA90B8F"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22D321C"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077019A8"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7294F594"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579E2DC5"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6A4EB3E8"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6858C736"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30DF4D17" w14:textId="77777777" w:rsidR="00CD2873" w:rsidRPr="006B71C0" w:rsidRDefault="003367E7"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019D4978" w14:textId="77777777" w:rsidR="00CD2873" w:rsidRPr="006B71C0" w:rsidRDefault="003367E7"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0A183978"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E615EE6" w14:textId="77777777" w:rsidR="00D52ED4" w:rsidRPr="006B71C0" w:rsidRDefault="003367E7"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58828CA2" w14:textId="77777777" w:rsidR="00D52ED4" w:rsidRPr="006B71C0" w:rsidRDefault="003367E7"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235A1ABD" w14:textId="77777777" w:rsidR="00D52ED4" w:rsidRPr="006B71C0" w:rsidRDefault="003367E7"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65CD101763864673BF3680B5BBBA7268"/>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52C0901D" w14:textId="77777777" w:rsidR="00D52ED4" w:rsidRPr="006B71C0" w:rsidRDefault="003367E7"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40657F01" w14:textId="77777777" w:rsidR="00CD2873" w:rsidRPr="006B71C0" w:rsidRDefault="003367E7"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10C6145F" w14:textId="77777777" w:rsidR="00D52ED4" w:rsidRPr="006B71C0" w:rsidRDefault="003367E7"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1A082D2C" w14:textId="77777777" w:rsidR="0028182A" w:rsidRPr="006B71C0" w:rsidRDefault="003367E7"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46B9AE5A" w14:textId="49DCC667" w:rsidR="00EB43E5" w:rsidRPr="006B71C0" w:rsidRDefault="003367E7"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sidR="00FD2543">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65CD101763864673BF3680B5BBBA7268"/>
          </w:placeholder>
        </w:sdtPr>
        <w:sdtEndPr/>
        <w:sdtContent>
          <w:r w:rsidR="00FD2543">
            <w:rPr>
              <w:rFonts w:ascii="Aptos" w:hAnsi="Aptos"/>
              <w:color w:val="auto"/>
              <w:sz w:val="20"/>
              <w:szCs w:val="20"/>
              <w:lang w:eastAsia="ca-ES"/>
            </w:rPr>
            <w:t>600.000</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5C628377"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4A5A6517" w14:textId="77777777" w:rsidR="00D52ED4" w:rsidRPr="006B71C0" w:rsidRDefault="003367E7"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08E4FCAC" w14:textId="77777777" w:rsidR="00D52ED4" w:rsidRPr="006B71C0" w:rsidRDefault="003367E7"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65CD101763864673BF3680B5BBBA7268"/>
          </w:placeholder>
        </w:sdtPr>
        <w:sdtEndPr/>
        <w:sdtContent>
          <w:r w:rsidR="00D52ED4" w:rsidRPr="006B71C0">
            <w:rPr>
              <w:rStyle w:val="CitaCar"/>
              <w:rFonts w:ascii="Aptos" w:hAnsi="Aptos"/>
            </w:rPr>
            <w:t>.....................................................</w:t>
          </w:r>
        </w:sdtContent>
      </w:sdt>
    </w:p>
    <w:p w14:paraId="53BE19BE" w14:textId="77777777" w:rsidR="00D52ED4" w:rsidRPr="006B71C0" w:rsidRDefault="003367E7"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EEE5DE6" w14:textId="77777777" w:rsidR="00D52ED4" w:rsidRPr="006B71C0" w:rsidRDefault="003367E7"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59950C28"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46003EEF" w14:textId="77777777" w:rsidR="00D52ED4" w:rsidRPr="006B71C0" w:rsidRDefault="003367E7"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127B3FF4"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1D51210D"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4C6DA60C" w14:textId="77777777" w:rsidR="00CD2873" w:rsidRPr="006B71C0" w:rsidRDefault="003367E7"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587E849" w14:textId="77777777" w:rsidR="003D15A7" w:rsidRPr="006B71C0" w:rsidRDefault="003367E7"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9E70EC2"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602E2B4D"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6640085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418D6DA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69B4EE1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5D1EF8A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08368BD2"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2F9EA6A5"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746BD9FC"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689694C7" w14:textId="77777777" w:rsidR="00D52ED4" w:rsidRPr="006B71C0" w:rsidRDefault="003367E7"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3D6766C"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058A0F2A" w14:textId="77777777" w:rsidR="00CD2873" w:rsidRPr="006B71C0" w:rsidRDefault="003367E7"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C74708A" w14:textId="77777777" w:rsidR="00CD2873" w:rsidRDefault="003367E7"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3A0E0D0A"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4817073C"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367D5107"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009A5748"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3C13218D"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4FAE123"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679BC285"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5D825B1B"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6CEDFF23"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0161C3E0"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EA41A0E"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8884EFA"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04A7B2A"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463CE25"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03E80F00"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78943742"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6918CB0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7317C51"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407B392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524C14E3"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65CD101763864673BF3680B5BBBA7268"/>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4BCA1724"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2E68F48"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65CD101763864673BF3680B5BBBA7268"/>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02137069"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3ECC28E9"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94A586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42E2528"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29546326"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256C66C6"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4AAF75B9"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8441219"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7677256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3E2652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2F4EDAA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F2680C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0326F27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082F89A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2C1ADA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B2EED04"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5247A6DA"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1D8ED1D"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1A0D24F0"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054ED5E5"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3C706957"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F85FC75"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1232E3C8"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55929E0"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08A8556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3CE076BB"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A37AD84"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150862AB"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DBDF90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C08A47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729A5859"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63C368F"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6F05D8E6"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4E5EDE4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882F56F"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430E656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A554EE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5C1B58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35D2D2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2899B404"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2B9BD38C"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140F706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F57473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42545DED"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9A42F7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6ABE481D"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0E176D9"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0499356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04A290B4"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B960C8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66B674A"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11667068"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21F2F643"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0DE2FD3"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6DD7011"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582121C7"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D4393" w14:textId="77777777" w:rsidR="004A5863" w:rsidRDefault="004A5863" w:rsidP="00CD2873">
      <w:r>
        <w:separator/>
      </w:r>
    </w:p>
  </w:endnote>
  <w:endnote w:type="continuationSeparator" w:id="0">
    <w:p w14:paraId="3628446F" w14:textId="77777777" w:rsidR="004A5863" w:rsidRDefault="004A586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F40124C"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580AECB0"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28710" w14:textId="77777777" w:rsidR="004A5863" w:rsidRDefault="004A5863" w:rsidP="00CD2873">
      <w:r>
        <w:separator/>
      </w:r>
    </w:p>
  </w:footnote>
  <w:footnote w:type="continuationSeparator" w:id="0">
    <w:p w14:paraId="0EF2E7EC" w14:textId="77777777" w:rsidR="004A5863" w:rsidRDefault="004A5863" w:rsidP="00CD2873">
      <w:r>
        <w:continuationSeparator/>
      </w:r>
    </w:p>
  </w:footnote>
  <w:footnote w:id="1">
    <w:p w14:paraId="1B80F2F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CF5FF3E"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44DBD9F"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75705D4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2B6F81B"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0590E21"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5E92E"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2925AD9F" wp14:editId="258286FA">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0057221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25AD9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0057221B"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863"/>
    <w:rsid w:val="000158B9"/>
    <w:rsid w:val="00022E1D"/>
    <w:rsid w:val="000449B7"/>
    <w:rsid w:val="0005071E"/>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367E7"/>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A5863"/>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6791B"/>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55FEA"/>
    <w:rsid w:val="00764614"/>
    <w:rsid w:val="00764A97"/>
    <w:rsid w:val="00777B92"/>
    <w:rsid w:val="00791AD0"/>
    <w:rsid w:val="00793AC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E7D23"/>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80B79"/>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D2543"/>
    <w:rsid w:val="00FD3F15"/>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CD0E2"/>
  <w15:docId w15:val="{8036C2E9-E15C-48FB-9D41-B81208CF9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5CD101763864673BF3680B5BBBA7268"/>
        <w:category>
          <w:name w:val="General"/>
          <w:gallery w:val="placeholder"/>
        </w:category>
        <w:types>
          <w:type w:val="bbPlcHdr"/>
        </w:types>
        <w:behaviors>
          <w:behavior w:val="content"/>
        </w:behaviors>
        <w:guid w:val="{B5CBD3B7-A67D-45CB-B753-EBCE3341492C}"/>
      </w:docPartPr>
      <w:docPartBody>
        <w:p w:rsidR="00DF0541" w:rsidRDefault="00DF0541">
          <w:pPr>
            <w:pStyle w:val="65CD101763864673BF3680B5BBBA7268"/>
          </w:pPr>
          <w:r w:rsidRPr="00122E79">
            <w:rPr>
              <w:rStyle w:val="mfasiintens"/>
            </w:rPr>
            <w:t>Feu clic aquí per escriure text.</w:t>
          </w:r>
        </w:p>
      </w:docPartBody>
    </w:docPart>
    <w:docPart>
      <w:docPartPr>
        <w:name w:val="D147AD3983504677A6F5960C0965403E"/>
        <w:category>
          <w:name w:val="General"/>
          <w:gallery w:val="placeholder"/>
        </w:category>
        <w:types>
          <w:type w:val="bbPlcHdr"/>
        </w:types>
        <w:behaviors>
          <w:behavior w:val="content"/>
        </w:behaviors>
        <w:guid w:val="{B5E9CE89-0594-4C64-94E3-771FA078E413}"/>
      </w:docPartPr>
      <w:docPartBody>
        <w:p w:rsidR="00DF0541" w:rsidRDefault="00DF0541">
          <w:pPr>
            <w:pStyle w:val="D147AD3983504677A6F5960C0965403E"/>
          </w:pPr>
          <w:r w:rsidRPr="00122E79">
            <w:rPr>
              <w:rStyle w:val="mfasiintens"/>
            </w:rPr>
            <w:t>Feu clic aquí per escriure text.</w:t>
          </w:r>
        </w:p>
      </w:docPartBody>
    </w:docPart>
    <w:docPart>
      <w:docPartPr>
        <w:name w:val="783F61520E9D4CD38C965E7375215A6B"/>
        <w:category>
          <w:name w:val="General"/>
          <w:gallery w:val="placeholder"/>
        </w:category>
        <w:types>
          <w:type w:val="bbPlcHdr"/>
        </w:types>
        <w:behaviors>
          <w:behavior w:val="content"/>
        </w:behaviors>
        <w:guid w:val="{4BB06DBC-0902-4B9E-9485-E229C61DE9DA}"/>
      </w:docPartPr>
      <w:docPartBody>
        <w:p w:rsidR="00DF0541" w:rsidRDefault="00DF0541">
          <w:pPr>
            <w:pStyle w:val="783F61520E9D4CD38C965E7375215A6B"/>
          </w:pPr>
          <w:r w:rsidRPr="00122E79">
            <w:rPr>
              <w:rStyle w:val="mfasiintens"/>
            </w:rPr>
            <w:t>Feu clic aquí per escriure text.</w:t>
          </w:r>
        </w:p>
      </w:docPartBody>
    </w:docPart>
    <w:docPart>
      <w:docPartPr>
        <w:name w:val="E63281F13446443F90ED4A21E5F498F6"/>
        <w:category>
          <w:name w:val="General"/>
          <w:gallery w:val="placeholder"/>
        </w:category>
        <w:types>
          <w:type w:val="bbPlcHdr"/>
        </w:types>
        <w:behaviors>
          <w:behavior w:val="content"/>
        </w:behaviors>
        <w:guid w:val="{78788D8B-6897-419D-99A3-D855FC553371}"/>
      </w:docPartPr>
      <w:docPartBody>
        <w:p w:rsidR="00DF0541" w:rsidRDefault="00DF0541">
          <w:pPr>
            <w:pStyle w:val="E63281F13446443F90ED4A21E5F498F6"/>
          </w:pPr>
          <w:r w:rsidRPr="00122E79">
            <w:rPr>
              <w:rStyle w:val="mfasiintens"/>
            </w:rPr>
            <w:t>Feu clic aquí per escriure text.</w:t>
          </w:r>
        </w:p>
      </w:docPartBody>
    </w:docPart>
    <w:docPart>
      <w:docPartPr>
        <w:name w:val="4705F7E9C1CC42C0BC7A0451297AC480"/>
        <w:category>
          <w:name w:val="General"/>
          <w:gallery w:val="placeholder"/>
        </w:category>
        <w:types>
          <w:type w:val="bbPlcHdr"/>
        </w:types>
        <w:behaviors>
          <w:behavior w:val="content"/>
        </w:behaviors>
        <w:guid w:val="{B6C4ADBD-AD14-485D-AD3A-ACE1592A2A68}"/>
      </w:docPartPr>
      <w:docPartBody>
        <w:p w:rsidR="00DF0541" w:rsidRDefault="00DF0541">
          <w:pPr>
            <w:pStyle w:val="4705F7E9C1CC42C0BC7A0451297AC480"/>
          </w:pPr>
          <w:r w:rsidRPr="00122E79">
            <w:rPr>
              <w:rStyle w:val="mfasiintens"/>
            </w:rPr>
            <w:t>Feu clic aquí per escriure text.</w:t>
          </w:r>
        </w:p>
      </w:docPartBody>
    </w:docPart>
    <w:docPart>
      <w:docPartPr>
        <w:name w:val="9F01E1E07F4D481886E0C6856C9512CD"/>
        <w:category>
          <w:name w:val="General"/>
          <w:gallery w:val="placeholder"/>
        </w:category>
        <w:types>
          <w:type w:val="bbPlcHdr"/>
        </w:types>
        <w:behaviors>
          <w:behavior w:val="content"/>
        </w:behaviors>
        <w:guid w:val="{F24A1B2E-5353-479D-9FC6-61110CB355AE}"/>
      </w:docPartPr>
      <w:docPartBody>
        <w:p w:rsidR="00DF0541" w:rsidRDefault="00DF0541">
          <w:pPr>
            <w:pStyle w:val="9F01E1E07F4D481886E0C6856C9512CD"/>
          </w:pPr>
          <w:r w:rsidRPr="00122E79">
            <w:rPr>
              <w:rStyle w:val="mfasiintens"/>
            </w:rPr>
            <w:t>Feu clic aquí per escriure text.</w:t>
          </w:r>
        </w:p>
      </w:docPartBody>
    </w:docPart>
    <w:docPart>
      <w:docPartPr>
        <w:name w:val="5B7E5867BB284D0D8CFE9B2DD0742D21"/>
        <w:category>
          <w:name w:val="General"/>
          <w:gallery w:val="placeholder"/>
        </w:category>
        <w:types>
          <w:type w:val="bbPlcHdr"/>
        </w:types>
        <w:behaviors>
          <w:behavior w:val="content"/>
        </w:behaviors>
        <w:guid w:val="{CE863F28-DC19-47D3-B02C-EF9E33B52057}"/>
      </w:docPartPr>
      <w:docPartBody>
        <w:p w:rsidR="00DF0541" w:rsidRDefault="00DF0541">
          <w:pPr>
            <w:pStyle w:val="5B7E5867BB284D0D8CFE9B2DD0742D21"/>
          </w:pPr>
          <w:r w:rsidRPr="00122E79">
            <w:rPr>
              <w:rStyle w:val="mfasiintens"/>
            </w:rPr>
            <w:t>Feu clic aquí per escriure text.</w:t>
          </w:r>
        </w:p>
      </w:docPartBody>
    </w:docPart>
    <w:docPart>
      <w:docPartPr>
        <w:name w:val="BB89F7E9A89C4A80AD8C3FF6C2203048"/>
        <w:category>
          <w:name w:val="General"/>
          <w:gallery w:val="placeholder"/>
        </w:category>
        <w:types>
          <w:type w:val="bbPlcHdr"/>
        </w:types>
        <w:behaviors>
          <w:behavior w:val="content"/>
        </w:behaviors>
        <w:guid w:val="{DA699E76-17FE-4BF3-96D0-AF2121B4982F}"/>
      </w:docPartPr>
      <w:docPartBody>
        <w:p w:rsidR="00DF0541" w:rsidRDefault="00DF0541">
          <w:pPr>
            <w:pStyle w:val="BB89F7E9A89C4A80AD8C3FF6C2203048"/>
          </w:pPr>
          <w:r w:rsidRPr="00122E79">
            <w:rPr>
              <w:rStyle w:val="mfasiintens"/>
            </w:rPr>
            <w:t>Feu clic aquí per escriure text.</w:t>
          </w:r>
        </w:p>
      </w:docPartBody>
    </w:docPart>
    <w:docPart>
      <w:docPartPr>
        <w:name w:val="42C9E12D46344901B9BCB9D31C194B6B"/>
        <w:category>
          <w:name w:val="General"/>
          <w:gallery w:val="placeholder"/>
        </w:category>
        <w:types>
          <w:type w:val="bbPlcHdr"/>
        </w:types>
        <w:behaviors>
          <w:behavior w:val="content"/>
        </w:behaviors>
        <w:guid w:val="{440FF74C-EE50-4F0F-AE5A-1C68DBE43E2F}"/>
      </w:docPartPr>
      <w:docPartBody>
        <w:p w:rsidR="00DF0541" w:rsidRDefault="00DF0541">
          <w:pPr>
            <w:pStyle w:val="42C9E12D46344901B9BCB9D31C194B6B"/>
          </w:pPr>
          <w:r w:rsidRPr="00122E79">
            <w:rPr>
              <w:rStyle w:val="mfasiintens"/>
            </w:rPr>
            <w:t>Feu clic aquí per escriure text.</w:t>
          </w:r>
        </w:p>
      </w:docPartBody>
    </w:docPart>
    <w:docPart>
      <w:docPartPr>
        <w:name w:val="9F67AE2F101E4278A141E6F217F75C7C"/>
        <w:category>
          <w:name w:val="General"/>
          <w:gallery w:val="placeholder"/>
        </w:category>
        <w:types>
          <w:type w:val="bbPlcHdr"/>
        </w:types>
        <w:behaviors>
          <w:behavior w:val="content"/>
        </w:behaviors>
        <w:guid w:val="{94A365A3-665D-4B15-A5E2-DAC1862963CE}"/>
      </w:docPartPr>
      <w:docPartBody>
        <w:p w:rsidR="00DF0541" w:rsidRDefault="00DF0541">
          <w:pPr>
            <w:pStyle w:val="9F67AE2F101E4278A141E6F217F75C7C"/>
          </w:pPr>
          <w:r w:rsidRPr="00122E79">
            <w:rPr>
              <w:rStyle w:val="mfasiintens"/>
            </w:rPr>
            <w:t>Feu clic aquí per escriure text.</w:t>
          </w:r>
        </w:p>
      </w:docPartBody>
    </w:docPart>
    <w:docPart>
      <w:docPartPr>
        <w:name w:val="68DA85B3A08940A7BF4FEBDBB7D738B6"/>
        <w:category>
          <w:name w:val="General"/>
          <w:gallery w:val="placeholder"/>
        </w:category>
        <w:types>
          <w:type w:val="bbPlcHdr"/>
        </w:types>
        <w:behaviors>
          <w:behavior w:val="content"/>
        </w:behaviors>
        <w:guid w:val="{8D7E8E11-F561-476D-82A6-32CD005F6ACB}"/>
      </w:docPartPr>
      <w:docPartBody>
        <w:p w:rsidR="00DF0541" w:rsidRDefault="00DF0541">
          <w:pPr>
            <w:pStyle w:val="68DA85B3A08940A7BF4FEBDBB7D738B6"/>
          </w:pPr>
          <w:r w:rsidRPr="00122E79">
            <w:rPr>
              <w:rStyle w:val="mfasiintens"/>
            </w:rPr>
            <w:t>Feu clic aquí per escriure text.</w:t>
          </w:r>
        </w:p>
      </w:docPartBody>
    </w:docPart>
    <w:docPart>
      <w:docPartPr>
        <w:name w:val="E29C34F5A0674A0F85DAC47EA7E921A9"/>
        <w:category>
          <w:name w:val="General"/>
          <w:gallery w:val="placeholder"/>
        </w:category>
        <w:types>
          <w:type w:val="bbPlcHdr"/>
        </w:types>
        <w:behaviors>
          <w:behavior w:val="content"/>
        </w:behaviors>
        <w:guid w:val="{493BC1B7-9587-4A13-88D9-4949447C9A02}"/>
      </w:docPartPr>
      <w:docPartBody>
        <w:p w:rsidR="00DF0541" w:rsidRDefault="00DF0541">
          <w:pPr>
            <w:pStyle w:val="E29C34F5A0674A0F85DAC47EA7E921A9"/>
          </w:pPr>
          <w:r w:rsidRPr="00122E79">
            <w:rPr>
              <w:rStyle w:val="mfasiintens"/>
            </w:rPr>
            <w:t>Feu clic aquí per escriure text.</w:t>
          </w:r>
        </w:p>
      </w:docPartBody>
    </w:docPart>
    <w:docPart>
      <w:docPartPr>
        <w:name w:val="657F5F8E48404617845AA2B78A5A8033"/>
        <w:category>
          <w:name w:val="General"/>
          <w:gallery w:val="placeholder"/>
        </w:category>
        <w:types>
          <w:type w:val="bbPlcHdr"/>
        </w:types>
        <w:behaviors>
          <w:behavior w:val="content"/>
        </w:behaviors>
        <w:guid w:val="{51F9FC5E-E9EE-4C19-9AC3-C8851CB08036}"/>
      </w:docPartPr>
      <w:docPartBody>
        <w:p w:rsidR="00DF0541" w:rsidRDefault="00DF0541">
          <w:pPr>
            <w:pStyle w:val="657F5F8E48404617845AA2B78A5A8033"/>
          </w:pPr>
          <w:r w:rsidRPr="00122E79">
            <w:rPr>
              <w:rStyle w:val="mfasiintens"/>
            </w:rPr>
            <w:t>Feu clic aquí per escriure text.</w:t>
          </w:r>
        </w:p>
      </w:docPartBody>
    </w:docPart>
    <w:docPart>
      <w:docPartPr>
        <w:name w:val="938D0E35390F4F5AA0D21A4C3E8EF65F"/>
        <w:category>
          <w:name w:val="General"/>
          <w:gallery w:val="placeholder"/>
        </w:category>
        <w:types>
          <w:type w:val="bbPlcHdr"/>
        </w:types>
        <w:behaviors>
          <w:behavior w:val="content"/>
        </w:behaviors>
        <w:guid w:val="{C08EA75B-6428-432B-B367-13B5C3CDF381}"/>
      </w:docPartPr>
      <w:docPartBody>
        <w:p w:rsidR="00DF0541" w:rsidRDefault="00DF0541">
          <w:pPr>
            <w:pStyle w:val="938D0E35390F4F5AA0D21A4C3E8EF65F"/>
          </w:pPr>
          <w:r w:rsidRPr="00122E79">
            <w:rPr>
              <w:rStyle w:val="mfasiintens"/>
            </w:rPr>
            <w:t>Feu clic aquí per escriure text.</w:t>
          </w:r>
        </w:p>
      </w:docPartBody>
    </w:docPart>
    <w:docPart>
      <w:docPartPr>
        <w:name w:val="DAD165BA5B394EA2BE1DC8292A675915"/>
        <w:category>
          <w:name w:val="General"/>
          <w:gallery w:val="placeholder"/>
        </w:category>
        <w:types>
          <w:type w:val="bbPlcHdr"/>
        </w:types>
        <w:behaviors>
          <w:behavior w:val="content"/>
        </w:behaviors>
        <w:guid w:val="{C290B3BC-828D-4DA1-923C-E24B6AE72BA5}"/>
      </w:docPartPr>
      <w:docPartBody>
        <w:p w:rsidR="00DF0541" w:rsidRDefault="00DF0541">
          <w:pPr>
            <w:pStyle w:val="DAD165BA5B394EA2BE1DC8292A675915"/>
          </w:pPr>
          <w:r w:rsidRPr="00122E79">
            <w:rPr>
              <w:rStyle w:val="mfasiintens"/>
            </w:rPr>
            <w:t>Feu clic aquí per escriure text.</w:t>
          </w:r>
        </w:p>
      </w:docPartBody>
    </w:docPart>
    <w:docPart>
      <w:docPartPr>
        <w:name w:val="8EE452CD003C4E609C3274AE7B9B50B7"/>
        <w:category>
          <w:name w:val="General"/>
          <w:gallery w:val="placeholder"/>
        </w:category>
        <w:types>
          <w:type w:val="bbPlcHdr"/>
        </w:types>
        <w:behaviors>
          <w:behavior w:val="content"/>
        </w:behaviors>
        <w:guid w:val="{5E252C5E-A33D-4AD7-AEEA-1D3C7CDD662F}"/>
      </w:docPartPr>
      <w:docPartBody>
        <w:p w:rsidR="00DF0541" w:rsidRDefault="00DF0541">
          <w:pPr>
            <w:pStyle w:val="8EE452CD003C4E609C3274AE7B9B50B7"/>
          </w:pPr>
          <w:r w:rsidRPr="00122E79">
            <w:rPr>
              <w:rStyle w:val="mfasiintens"/>
            </w:rPr>
            <w:t>Feu clic aquí per escriure text.</w:t>
          </w:r>
        </w:p>
      </w:docPartBody>
    </w:docPart>
    <w:docPart>
      <w:docPartPr>
        <w:name w:val="10F0EDAEEEB64722BFA1C7EFFF84CAEB"/>
        <w:category>
          <w:name w:val="General"/>
          <w:gallery w:val="placeholder"/>
        </w:category>
        <w:types>
          <w:type w:val="bbPlcHdr"/>
        </w:types>
        <w:behaviors>
          <w:behavior w:val="content"/>
        </w:behaviors>
        <w:guid w:val="{CDDCD9C1-7CAC-40B0-8CE0-53B85E24B278}"/>
      </w:docPartPr>
      <w:docPartBody>
        <w:p w:rsidR="00DF0541" w:rsidRDefault="00DF0541">
          <w:pPr>
            <w:pStyle w:val="10F0EDAEEEB64722BFA1C7EFFF84CAEB"/>
          </w:pPr>
          <w:r w:rsidRPr="00122E79">
            <w:rPr>
              <w:rStyle w:val="mfasiintens"/>
            </w:rPr>
            <w:t>Feu clic aquí per escriure text.</w:t>
          </w:r>
        </w:p>
      </w:docPartBody>
    </w:docPart>
    <w:docPart>
      <w:docPartPr>
        <w:name w:val="9594D22F3D4C476AAF202DA08C85FD26"/>
        <w:category>
          <w:name w:val="General"/>
          <w:gallery w:val="placeholder"/>
        </w:category>
        <w:types>
          <w:type w:val="bbPlcHdr"/>
        </w:types>
        <w:behaviors>
          <w:behavior w:val="content"/>
        </w:behaviors>
        <w:guid w:val="{72C88211-3E20-465F-8524-915D2B7B7E2F}"/>
      </w:docPartPr>
      <w:docPartBody>
        <w:p w:rsidR="00DF0541" w:rsidRDefault="00DF0541">
          <w:pPr>
            <w:pStyle w:val="9594D22F3D4C476AAF202DA08C85FD26"/>
          </w:pPr>
          <w:r w:rsidRPr="00122E79">
            <w:rPr>
              <w:rStyle w:val="mfasiintens"/>
            </w:rPr>
            <w:t>Feu clic aquí per escriure text.</w:t>
          </w:r>
        </w:p>
      </w:docPartBody>
    </w:docPart>
    <w:docPart>
      <w:docPartPr>
        <w:name w:val="5BC255100D40477DB2B5023442BAFF26"/>
        <w:category>
          <w:name w:val="General"/>
          <w:gallery w:val="placeholder"/>
        </w:category>
        <w:types>
          <w:type w:val="bbPlcHdr"/>
        </w:types>
        <w:behaviors>
          <w:behavior w:val="content"/>
        </w:behaviors>
        <w:guid w:val="{AE2977F2-444C-4722-BAB6-DE7B9C01B3C9}"/>
      </w:docPartPr>
      <w:docPartBody>
        <w:p w:rsidR="00DF0541" w:rsidRDefault="00DF0541">
          <w:pPr>
            <w:pStyle w:val="5BC255100D40477DB2B5023442BAFF26"/>
          </w:pPr>
          <w:r w:rsidRPr="00122E79">
            <w:rPr>
              <w:rStyle w:val="mfasiintens"/>
            </w:rPr>
            <w:t>Feu clic aquí per escriure text.</w:t>
          </w:r>
        </w:p>
      </w:docPartBody>
    </w:docPart>
    <w:docPart>
      <w:docPartPr>
        <w:name w:val="11CD561263114BE184A751AE68CD6B61"/>
        <w:category>
          <w:name w:val="General"/>
          <w:gallery w:val="placeholder"/>
        </w:category>
        <w:types>
          <w:type w:val="bbPlcHdr"/>
        </w:types>
        <w:behaviors>
          <w:behavior w:val="content"/>
        </w:behaviors>
        <w:guid w:val="{6E3EB2A9-487B-4435-BD86-D3538EB5CE93}"/>
      </w:docPartPr>
      <w:docPartBody>
        <w:p w:rsidR="00DF0541" w:rsidRDefault="00DF0541">
          <w:pPr>
            <w:pStyle w:val="11CD561263114BE184A751AE68CD6B61"/>
          </w:pPr>
          <w:r w:rsidRPr="00122E79">
            <w:rPr>
              <w:rStyle w:val="mfasiintens"/>
            </w:rPr>
            <w:t>Feu clic aquí per escriure text.</w:t>
          </w:r>
        </w:p>
      </w:docPartBody>
    </w:docPart>
    <w:docPart>
      <w:docPartPr>
        <w:name w:val="C11A9A1FBF334C09A977B3588E281697"/>
        <w:category>
          <w:name w:val="General"/>
          <w:gallery w:val="placeholder"/>
        </w:category>
        <w:types>
          <w:type w:val="bbPlcHdr"/>
        </w:types>
        <w:behaviors>
          <w:behavior w:val="content"/>
        </w:behaviors>
        <w:guid w:val="{E1FDB898-B948-4FBA-A3BD-6B73429B99C7}"/>
      </w:docPartPr>
      <w:docPartBody>
        <w:p w:rsidR="00DF0541" w:rsidRDefault="00DF0541">
          <w:pPr>
            <w:pStyle w:val="C11A9A1FBF334C09A977B3588E281697"/>
          </w:pPr>
          <w:r w:rsidRPr="00122E79">
            <w:rPr>
              <w:rStyle w:val="mfasiintens"/>
            </w:rPr>
            <w:t>Feu clic aquí per escriure text.</w:t>
          </w:r>
        </w:p>
      </w:docPartBody>
    </w:docPart>
    <w:docPart>
      <w:docPartPr>
        <w:name w:val="D7021995CCEE43A2B7744268A0ADA1CC"/>
        <w:category>
          <w:name w:val="General"/>
          <w:gallery w:val="placeholder"/>
        </w:category>
        <w:types>
          <w:type w:val="bbPlcHdr"/>
        </w:types>
        <w:behaviors>
          <w:behavior w:val="content"/>
        </w:behaviors>
        <w:guid w:val="{F9CF76EB-1AAD-4035-9948-EB3E59B52886}"/>
      </w:docPartPr>
      <w:docPartBody>
        <w:p w:rsidR="00DF0541" w:rsidRDefault="00DF0541">
          <w:pPr>
            <w:pStyle w:val="D7021995CCEE43A2B7744268A0ADA1CC"/>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541"/>
    <w:rsid w:val="0005071E"/>
    <w:rsid w:val="00791AD0"/>
    <w:rsid w:val="00D80B79"/>
    <w:rsid w:val="00DF0541"/>
    <w:rsid w:val="00FD3F1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65CD101763864673BF3680B5BBBA7268">
    <w:name w:val="65CD101763864673BF3680B5BBBA7268"/>
  </w:style>
  <w:style w:type="paragraph" w:customStyle="1" w:styleId="D147AD3983504677A6F5960C0965403E">
    <w:name w:val="D147AD3983504677A6F5960C0965403E"/>
  </w:style>
  <w:style w:type="paragraph" w:customStyle="1" w:styleId="783F61520E9D4CD38C965E7375215A6B">
    <w:name w:val="783F61520E9D4CD38C965E7375215A6B"/>
  </w:style>
  <w:style w:type="paragraph" w:customStyle="1" w:styleId="E63281F13446443F90ED4A21E5F498F6">
    <w:name w:val="E63281F13446443F90ED4A21E5F498F6"/>
  </w:style>
  <w:style w:type="paragraph" w:customStyle="1" w:styleId="4705F7E9C1CC42C0BC7A0451297AC480">
    <w:name w:val="4705F7E9C1CC42C0BC7A0451297AC480"/>
  </w:style>
  <w:style w:type="paragraph" w:customStyle="1" w:styleId="9F01E1E07F4D481886E0C6856C9512CD">
    <w:name w:val="9F01E1E07F4D481886E0C6856C9512CD"/>
  </w:style>
  <w:style w:type="paragraph" w:customStyle="1" w:styleId="5B7E5867BB284D0D8CFE9B2DD0742D21">
    <w:name w:val="5B7E5867BB284D0D8CFE9B2DD0742D21"/>
  </w:style>
  <w:style w:type="paragraph" w:customStyle="1" w:styleId="BB89F7E9A89C4A80AD8C3FF6C2203048">
    <w:name w:val="BB89F7E9A89C4A80AD8C3FF6C2203048"/>
  </w:style>
  <w:style w:type="paragraph" w:customStyle="1" w:styleId="42C9E12D46344901B9BCB9D31C194B6B">
    <w:name w:val="42C9E12D46344901B9BCB9D31C194B6B"/>
  </w:style>
  <w:style w:type="paragraph" w:customStyle="1" w:styleId="9F67AE2F101E4278A141E6F217F75C7C">
    <w:name w:val="9F67AE2F101E4278A141E6F217F75C7C"/>
  </w:style>
  <w:style w:type="paragraph" w:customStyle="1" w:styleId="68DA85B3A08940A7BF4FEBDBB7D738B6">
    <w:name w:val="68DA85B3A08940A7BF4FEBDBB7D738B6"/>
  </w:style>
  <w:style w:type="paragraph" w:customStyle="1" w:styleId="E29C34F5A0674A0F85DAC47EA7E921A9">
    <w:name w:val="E29C34F5A0674A0F85DAC47EA7E921A9"/>
  </w:style>
  <w:style w:type="paragraph" w:customStyle="1" w:styleId="657F5F8E48404617845AA2B78A5A8033">
    <w:name w:val="657F5F8E48404617845AA2B78A5A8033"/>
  </w:style>
  <w:style w:type="paragraph" w:customStyle="1" w:styleId="938D0E35390F4F5AA0D21A4C3E8EF65F">
    <w:name w:val="938D0E35390F4F5AA0D21A4C3E8EF65F"/>
  </w:style>
  <w:style w:type="paragraph" w:customStyle="1" w:styleId="DAD165BA5B394EA2BE1DC8292A675915">
    <w:name w:val="DAD165BA5B394EA2BE1DC8292A675915"/>
  </w:style>
  <w:style w:type="paragraph" w:customStyle="1" w:styleId="8EE452CD003C4E609C3274AE7B9B50B7">
    <w:name w:val="8EE452CD003C4E609C3274AE7B9B50B7"/>
  </w:style>
  <w:style w:type="paragraph" w:customStyle="1" w:styleId="10F0EDAEEEB64722BFA1C7EFFF84CAEB">
    <w:name w:val="10F0EDAEEEB64722BFA1C7EFFF84CAEB"/>
  </w:style>
  <w:style w:type="paragraph" w:customStyle="1" w:styleId="9594D22F3D4C476AAF202DA08C85FD26">
    <w:name w:val="9594D22F3D4C476AAF202DA08C85FD26"/>
  </w:style>
  <w:style w:type="paragraph" w:customStyle="1" w:styleId="5BC255100D40477DB2B5023442BAFF26">
    <w:name w:val="5BC255100D40477DB2B5023442BAFF26"/>
  </w:style>
  <w:style w:type="paragraph" w:customStyle="1" w:styleId="11CD561263114BE184A751AE68CD6B61">
    <w:name w:val="11CD561263114BE184A751AE68CD6B61"/>
  </w:style>
  <w:style w:type="paragraph" w:customStyle="1" w:styleId="C11A9A1FBF334C09A977B3588E281697">
    <w:name w:val="C11A9A1FBF334C09A977B3588E281697"/>
  </w:style>
  <w:style w:type="paragraph" w:customStyle="1" w:styleId="D7021995CCEE43A2B7744268A0ADA1CC">
    <w:name w:val="D7021995CCEE43A2B7744268A0ADA1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12</TotalTime>
  <Pages>9</Pages>
  <Words>4239</Words>
  <Characters>24164</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SOLANO ALARCON, JOANA</cp:lastModifiedBy>
  <cp:revision>5</cp:revision>
  <cp:lastPrinted>2023-11-07T12:28:00Z</cp:lastPrinted>
  <dcterms:created xsi:type="dcterms:W3CDTF">2025-10-30T11:53:00Z</dcterms:created>
  <dcterms:modified xsi:type="dcterms:W3CDTF">2026-04-28T11:41:00Z</dcterms:modified>
</cp:coreProperties>
</file>