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CF52A"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7E162DBC"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ADDF3C1C037B4BA8A46383F9BBDEACD1"/>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ADDF3C1C037B4BA8A46383F9BBDEACD1"/>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ADDF3C1C037B4BA8A46383F9BBDEACD1"/>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ADDF3C1C037B4BA8A46383F9BBDEACD1"/>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ADDF3C1C037B4BA8A46383F9BBDEACD1"/>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090E1C5B" w14:textId="77777777" w:rsidTr="00387BC0">
        <w:trPr>
          <w:trHeight w:val="340"/>
        </w:trPr>
        <w:tc>
          <w:tcPr>
            <w:tcW w:w="8386" w:type="dxa"/>
            <w:vAlign w:val="center"/>
          </w:tcPr>
          <w:p w14:paraId="33E59190" w14:textId="5F175D64"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ADDF3C1C037B4BA8A46383F9BBDEACD1"/>
                </w:placeholder>
              </w:sdtPr>
              <w:sdtEndPr>
                <w:rPr>
                  <w:rStyle w:val="mfasiintens"/>
                </w:rPr>
              </w:sdtEndPr>
              <w:sdtContent>
                <w:r w:rsidR="002079C0" w:rsidRPr="00387BC0">
                  <w:rPr>
                    <w:rStyle w:val="mfasiintens"/>
                    <w:rFonts w:ascii="Source Sans Pro" w:hAnsi="Source Sans Pro"/>
                    <w:i w:val="0"/>
                    <w:iCs w:val="0"/>
                    <w:color w:val="auto"/>
                    <w:szCs w:val="20"/>
                  </w:rPr>
                  <w:t>001_P2</w:t>
                </w:r>
                <w:r w:rsidR="00A70876">
                  <w:rPr>
                    <w:rStyle w:val="mfasiintens"/>
                    <w:rFonts w:ascii="Source Sans Pro" w:hAnsi="Source Sans Pro"/>
                    <w:i w:val="0"/>
                    <w:iCs w:val="0"/>
                    <w:color w:val="auto"/>
                    <w:szCs w:val="20"/>
                  </w:rPr>
                  <w:t>6</w:t>
                </w:r>
                <w:r w:rsidR="003D1342">
                  <w:rPr>
                    <w:rStyle w:val="mfasiintens"/>
                    <w:rFonts w:ascii="Source Sans Pro" w:hAnsi="Source Sans Pro"/>
                    <w:i w:val="0"/>
                    <w:iCs w:val="0"/>
                    <w:color w:val="auto"/>
                    <w:szCs w:val="20"/>
                  </w:rPr>
                  <w:t>0</w:t>
                </w:r>
                <w:r w:rsidR="003D1342">
                  <w:rPr>
                    <w:rStyle w:val="mfasiintens"/>
                    <w:rFonts w:ascii="Source Sans Pro" w:hAnsi="Source Sans Pro"/>
                    <w:szCs w:val="20"/>
                  </w:rPr>
                  <w:t>1</w:t>
                </w:r>
                <w:r w:rsidR="00182AED">
                  <w:rPr>
                    <w:rStyle w:val="mfasiintens"/>
                    <w:rFonts w:ascii="Source Sans Pro" w:hAnsi="Source Sans Pro"/>
                    <w:szCs w:val="20"/>
                  </w:rPr>
                  <w:t>770</w:t>
                </w:r>
              </w:sdtContent>
            </w:sdt>
          </w:p>
        </w:tc>
      </w:tr>
      <w:tr w:rsidR="00CD2873" w:rsidRPr="00EA17F8" w14:paraId="457347BF" w14:textId="77777777" w:rsidTr="00387BC0">
        <w:trPr>
          <w:trHeight w:val="547"/>
        </w:trPr>
        <w:tc>
          <w:tcPr>
            <w:tcW w:w="8386" w:type="dxa"/>
          </w:tcPr>
          <w:p w14:paraId="7D6276C4" w14:textId="2B71C121"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ADDF3C1C037B4BA8A46383F9BBDEACD1"/>
                </w:placeholder>
              </w:sdtPr>
              <w:sdtEndPr>
                <w:rPr>
                  <w:rStyle w:val="mfasiintens"/>
                </w:rPr>
              </w:sdtEndPr>
              <w:sdtContent>
                <w:r w:rsidR="003D1342" w:rsidRPr="003D1342">
                  <w:rPr>
                    <w:rStyle w:val="mfasiintens"/>
                    <w:rFonts w:ascii="Source Sans Pro" w:hAnsi="Source Sans Pro"/>
                    <w:szCs w:val="20"/>
                  </w:rPr>
                  <w:t xml:space="preserve">Direcció </w:t>
                </w:r>
                <w:r w:rsidR="00182AED">
                  <w:rPr>
                    <w:rStyle w:val="mfasiintens"/>
                    <w:rFonts w:ascii="Source Sans Pro" w:hAnsi="Source Sans Pro"/>
                    <w:szCs w:val="20"/>
                  </w:rPr>
                  <w:t>facultativ</w:t>
                </w:r>
                <w:r w:rsidR="003D1342" w:rsidRPr="003D1342">
                  <w:rPr>
                    <w:rStyle w:val="mfasiintens"/>
                    <w:rFonts w:ascii="Source Sans Pro" w:hAnsi="Source Sans Pro"/>
                    <w:szCs w:val="20"/>
                  </w:rPr>
                  <w:t>a per la substitució de la bomba de calor del C.B. Can Rectoret al Districte Sarrià Sant Gervasi</w:t>
                </w:r>
              </w:sdtContent>
            </w:sdt>
          </w:p>
        </w:tc>
      </w:tr>
      <w:tr w:rsidR="00A13471" w:rsidRPr="00EA17F8" w14:paraId="3C358050" w14:textId="77777777" w:rsidTr="00387BC0">
        <w:trPr>
          <w:trHeight w:val="397"/>
        </w:trPr>
        <w:tc>
          <w:tcPr>
            <w:tcW w:w="8386" w:type="dxa"/>
            <w:vAlign w:val="center"/>
          </w:tcPr>
          <w:p w14:paraId="72943EAE" w14:textId="53300173"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1"/>
                  <w14:checkedState w14:val="2612" w14:font="MS Gothic"/>
                  <w14:uncheckedState w14:val="2610" w14:font="MS Gothic"/>
                </w14:checkbox>
              </w:sdtPr>
              <w:sdtEndPr/>
              <w:sdtContent>
                <w:r w:rsidR="003D1342">
                  <w:rPr>
                    <w:rFonts w:ascii="MS Gothic" w:eastAsia="MS Gothic" w:hAnsi="MS Gothic" w:cs="Arial" w:hint="eastAsia"/>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Obres     </w:t>
            </w:r>
          </w:p>
        </w:tc>
      </w:tr>
    </w:tbl>
    <w:p w14:paraId="6B885480"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681EB1BA"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7C9516E4"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ADDF3C1C037B4BA8A46383F9BBDEACD1"/>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7E9C1F5C" w14:textId="6D055F95"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ADDF3C1C037B4BA8A46383F9BBDEACD1"/>
          </w:placeholder>
        </w:sdtPr>
        <w:sdtEndPr>
          <w:rPr>
            <w:rStyle w:val="mfasiintens"/>
          </w:rPr>
        </w:sdtEndPr>
        <w:sdtContent>
          <w:r w:rsidR="003D1342">
            <w:rPr>
              <w:rStyle w:val="mfasiintens"/>
              <w:rFonts w:ascii="Source Sans Pro" w:hAnsi="Source Sans Pro"/>
              <w:b w:val="0"/>
              <w:bCs w:val="0"/>
              <w:i w:val="0"/>
              <w:iCs w:val="0"/>
              <w:color w:val="auto"/>
              <w:szCs w:val="20"/>
            </w:rPr>
            <w:t>21</w:t>
          </w:r>
        </w:sdtContent>
      </w:sdt>
      <w:r w:rsidRPr="00EA17F8">
        <w:rPr>
          <w:rFonts w:ascii="Source Sans Pro" w:hAnsi="Source Sans Pro" w:cs="Arial"/>
          <w:sz w:val="20"/>
          <w:szCs w:val="20"/>
        </w:rPr>
        <w:t xml:space="preserve"> %</w:t>
      </w:r>
    </w:p>
    <w:p w14:paraId="466C1A69"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ADDF3C1C037B4BA8A46383F9BBDEACD1"/>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3C3E1014"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ADDF3C1C037B4BA8A46383F9BBDEACD1"/>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33FB9241" w14:textId="39C5D47A"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5AFC8F7ED410459DB3A60D2CCF780A73"/>
          </w:placeholder>
        </w:sdtPr>
        <w:sdtEndPr>
          <w:rPr>
            <w:rStyle w:val="mfasiintens"/>
          </w:rPr>
        </w:sdtEndPr>
        <w:sdtContent>
          <w:r w:rsidR="003D1342">
            <w:rPr>
              <w:rStyle w:val="mfasiintens"/>
              <w:rFonts w:ascii="Source Sans Pro" w:hAnsi="Source Sans Pro"/>
              <w:b w:val="0"/>
              <w:bCs w:val="0"/>
              <w:i w:val="0"/>
              <w:iCs w:val="0"/>
              <w:color w:val="auto"/>
              <w:szCs w:val="20"/>
            </w:rPr>
            <w:t>21</w:t>
          </w:r>
        </w:sdtContent>
      </w:sdt>
      <w:r w:rsidRPr="00EA17F8">
        <w:rPr>
          <w:rFonts w:ascii="Source Sans Pro" w:hAnsi="Source Sans Pro" w:cs="Arial"/>
          <w:sz w:val="20"/>
          <w:szCs w:val="20"/>
        </w:rPr>
        <w:t xml:space="preserve"> %</w:t>
      </w:r>
    </w:p>
    <w:p w14:paraId="552689ED"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EA4A7873CF0D4D00B7D6E04DFD50EB99"/>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4286196C"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7608BFF55330421587C256122A89D15B"/>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2D8A1349"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570BA089"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3805F2CC"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741A8CC5"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39975C13"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7EB41E23"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5EF531BA"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7F81A713"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2BF3836F"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3509A34E" w14:textId="77777777" w:rsidTr="00743793">
        <w:sdt>
          <w:sdtPr>
            <w:rPr>
              <w:rFonts w:ascii="Source Sans Pro" w:hAnsi="Source Sans Pro"/>
              <w:color w:val="auto"/>
              <w:sz w:val="16"/>
              <w:szCs w:val="16"/>
            </w:rPr>
            <w:id w:val="669141610"/>
            <w:placeholder>
              <w:docPart w:val="4419410F1A71482CB1C7164417435CFF"/>
            </w:placeholder>
          </w:sdtPr>
          <w:sdtEndPr/>
          <w:sdtContent>
            <w:tc>
              <w:tcPr>
                <w:tcW w:w="4989" w:type="dxa"/>
                <w:tcBorders>
                  <w:top w:val="single" w:sz="12" w:space="0" w:color="auto"/>
                </w:tcBorders>
                <w:vAlign w:val="center"/>
              </w:tcPr>
              <w:p w14:paraId="57403BCC" w14:textId="3BC93655" w:rsidR="00BC328D" w:rsidRPr="00387BC0" w:rsidRDefault="003D1342" w:rsidP="00743793">
                <w:pPr>
                  <w:pStyle w:val="Cita"/>
                  <w:spacing w:before="20" w:after="20"/>
                  <w:jc w:val="left"/>
                  <w:rPr>
                    <w:rFonts w:ascii="Source Sans Pro" w:hAnsi="Source Sans Pro"/>
                    <w:color w:val="auto"/>
                    <w:sz w:val="16"/>
                    <w:szCs w:val="16"/>
                  </w:rPr>
                </w:pPr>
                <w:r>
                  <w:rPr>
                    <w:rFonts w:ascii="Source Sans Pro" w:hAnsi="Source Sans Pro"/>
                    <w:color w:val="auto"/>
                    <w:sz w:val="16"/>
                    <w:szCs w:val="16"/>
                  </w:rPr>
                  <w:t xml:space="preserve">Servei de Direcció </w:t>
                </w:r>
                <w:r w:rsidR="00182AED">
                  <w:rPr>
                    <w:rFonts w:ascii="Source Sans Pro" w:hAnsi="Source Sans Pro"/>
                    <w:color w:val="auto"/>
                    <w:sz w:val="16"/>
                    <w:szCs w:val="16"/>
                  </w:rPr>
                  <w:t>facultativa</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4419410F1A71482CB1C7164417435CFF"/>
              </w:placeholder>
            </w:sdtPr>
            <w:sdtEndPr/>
            <w:sdtContent>
              <w:p w14:paraId="5642EA15"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4419410F1A71482CB1C7164417435CFF"/>
            </w:placeholder>
          </w:sdtPr>
          <w:sdtEndPr/>
          <w:sdtContent>
            <w:tc>
              <w:tcPr>
                <w:tcW w:w="964" w:type="dxa"/>
                <w:tcBorders>
                  <w:top w:val="single" w:sz="12" w:space="0" w:color="auto"/>
                </w:tcBorders>
                <w:vAlign w:val="center"/>
              </w:tcPr>
              <w:p w14:paraId="601B13D3"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4419410F1A71482CB1C7164417435CFF"/>
              </w:placeholder>
            </w:sdtPr>
            <w:sdtEndPr/>
            <w:sdtContent>
              <w:p w14:paraId="09D46A96"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B9EB25B" w14:textId="77777777" w:rsidTr="00743793">
        <w:sdt>
          <w:sdtPr>
            <w:rPr>
              <w:rFonts w:ascii="Source Sans Pro" w:hAnsi="Source Sans Pro"/>
              <w:color w:val="auto"/>
              <w:sz w:val="16"/>
              <w:szCs w:val="16"/>
            </w:rPr>
            <w:id w:val="240296076"/>
            <w:placeholder>
              <w:docPart w:val="F7CD73872D6E42C8B42E638737D46EA2"/>
            </w:placeholder>
          </w:sdtPr>
          <w:sdtEndPr/>
          <w:sdtContent>
            <w:tc>
              <w:tcPr>
                <w:tcW w:w="4989" w:type="dxa"/>
                <w:vAlign w:val="center"/>
              </w:tcPr>
              <w:p w14:paraId="4DCAC49F"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C9728CCC017344718B116288A8D52D24"/>
              </w:placeholder>
            </w:sdtPr>
            <w:sdtEndPr/>
            <w:sdtContent>
              <w:p w14:paraId="76E5E71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500FD2B02ADE48328F7A25041C00A50F"/>
            </w:placeholder>
          </w:sdtPr>
          <w:sdtEndPr/>
          <w:sdtContent>
            <w:tc>
              <w:tcPr>
                <w:tcW w:w="964" w:type="dxa"/>
                <w:vAlign w:val="center"/>
              </w:tcPr>
              <w:p w14:paraId="6CDE792D"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6072BB7F1C1148FC9AEB8A6DFBB4F488"/>
              </w:placeholder>
            </w:sdtPr>
            <w:sdtEndPr/>
            <w:sdtContent>
              <w:p w14:paraId="2DDB92E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40A8B7EE" w14:textId="77777777" w:rsidTr="00743793">
        <w:sdt>
          <w:sdtPr>
            <w:rPr>
              <w:rFonts w:ascii="Source Sans Pro" w:hAnsi="Source Sans Pro"/>
              <w:color w:val="auto"/>
              <w:sz w:val="16"/>
              <w:szCs w:val="16"/>
            </w:rPr>
            <w:id w:val="1297329695"/>
            <w:placeholder>
              <w:docPart w:val="33439919F8BD4253A6CBD77E50E1735B"/>
            </w:placeholder>
          </w:sdtPr>
          <w:sdtEndPr/>
          <w:sdtContent>
            <w:tc>
              <w:tcPr>
                <w:tcW w:w="4989" w:type="dxa"/>
                <w:vAlign w:val="center"/>
              </w:tcPr>
              <w:p w14:paraId="0F2E3C16"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CFC47BBA61F5458FB0BFC924BF7B0154"/>
              </w:placeholder>
            </w:sdtPr>
            <w:sdtEndPr/>
            <w:sdtContent>
              <w:p w14:paraId="7BC3CCAA"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13DD15E2A5794D2F9EC4AE2B00F103FF"/>
            </w:placeholder>
          </w:sdtPr>
          <w:sdtEndPr/>
          <w:sdtContent>
            <w:tc>
              <w:tcPr>
                <w:tcW w:w="964" w:type="dxa"/>
                <w:vAlign w:val="center"/>
              </w:tcPr>
              <w:p w14:paraId="218F8A33"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E2986888E6C545DEA7B17E210028F134"/>
              </w:placeholder>
            </w:sdtPr>
            <w:sdtEndPr/>
            <w:sdtContent>
              <w:p w14:paraId="1AB5847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388AD81E" w14:textId="77777777" w:rsidTr="004302DA">
        <w:sdt>
          <w:sdtPr>
            <w:rPr>
              <w:rFonts w:ascii="Source Sans Pro" w:hAnsi="Source Sans Pro"/>
              <w:color w:val="auto"/>
              <w:sz w:val="16"/>
              <w:szCs w:val="16"/>
            </w:rPr>
            <w:id w:val="245698801"/>
            <w:placeholder>
              <w:docPart w:val="347439DBCB4F421CBD0CAAD1CE3F3EF1"/>
            </w:placeholder>
          </w:sdtPr>
          <w:sdtEndPr/>
          <w:sdtContent>
            <w:tc>
              <w:tcPr>
                <w:tcW w:w="4989" w:type="dxa"/>
                <w:tcBorders>
                  <w:bottom w:val="single" w:sz="12" w:space="0" w:color="auto"/>
                </w:tcBorders>
                <w:vAlign w:val="center"/>
              </w:tcPr>
              <w:p w14:paraId="23A4FD5B"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3DD2D5F23D784CEFB9D094AB441992ED"/>
              </w:placeholder>
            </w:sdtPr>
            <w:sdtEndPr/>
            <w:sdtContent>
              <w:p w14:paraId="0B984203"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AD2F5A5698CD4BA8A97E6DFB44BB7E3B"/>
            </w:placeholder>
          </w:sdtPr>
          <w:sdtEndPr/>
          <w:sdtContent>
            <w:tc>
              <w:tcPr>
                <w:tcW w:w="964" w:type="dxa"/>
                <w:tcBorders>
                  <w:bottom w:val="single" w:sz="12" w:space="0" w:color="auto"/>
                </w:tcBorders>
                <w:vAlign w:val="center"/>
              </w:tcPr>
              <w:p w14:paraId="6B29182C"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22913AD6"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10CD76BB" w14:textId="77777777" w:rsidTr="00BC328D">
        <w:tc>
          <w:tcPr>
            <w:tcW w:w="4989" w:type="dxa"/>
            <w:tcBorders>
              <w:top w:val="single" w:sz="12" w:space="0" w:color="auto"/>
              <w:bottom w:val="single" w:sz="12" w:space="0" w:color="auto"/>
            </w:tcBorders>
            <w:shd w:val="clear" w:color="auto" w:fill="EEECE1" w:themeFill="background2"/>
          </w:tcPr>
          <w:p w14:paraId="4191CF77"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11D0D689"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13C2F221"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38CFA3D8"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35508E92"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6E7A3813"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096840CE"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7F8AC4BF"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09AAD025" w14:textId="77777777" w:rsidR="00CD2873" w:rsidRPr="00EA17F8" w:rsidRDefault="00182AED"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78FFDF8C" w14:textId="77777777" w:rsidR="00CD2873" w:rsidRPr="00EA17F8" w:rsidRDefault="00182AED"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0B300256"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4BD6561D" w14:textId="77777777" w:rsidR="00D52ED4" w:rsidRPr="00EA17F8" w:rsidRDefault="00182AED"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78B26B33" w14:textId="77777777" w:rsidR="00D52ED4" w:rsidRPr="00EA17F8" w:rsidRDefault="00182AED"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6FC78D78" w14:textId="77777777" w:rsidR="00D52ED4" w:rsidRPr="00EA17F8" w:rsidRDefault="00182AED"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ADDF3C1C037B4BA8A46383F9BBDEACD1"/>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558B1DDE" w14:textId="77777777" w:rsidR="00D52ED4" w:rsidRPr="00EA17F8" w:rsidRDefault="00182AED"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5505AF6E" w14:textId="77777777" w:rsidR="00CD2873" w:rsidRPr="00EA17F8" w:rsidRDefault="00182AED"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5627EA5F" w14:textId="77777777" w:rsidR="00D52ED4" w:rsidRPr="00EA17F8" w:rsidRDefault="00182AED"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54572F6E" w14:textId="77777777" w:rsidR="0028182A" w:rsidRPr="00EA17F8" w:rsidRDefault="00182AED"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2FC35E89" w14:textId="77777777" w:rsidR="00EB43E5" w:rsidRPr="00EA17F8" w:rsidRDefault="00182AED"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ADDF3C1C037B4BA8A46383F9BBDEACD1"/>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750E83DC"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48E583CF" w14:textId="77777777" w:rsidR="00D52ED4" w:rsidRPr="00EA17F8" w:rsidRDefault="00182AED"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27FE83D4" w14:textId="77777777" w:rsidR="00D52ED4" w:rsidRPr="00EA17F8" w:rsidRDefault="00182AED"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ADDF3C1C037B4BA8A46383F9BBDEACD1"/>
          </w:placeholder>
        </w:sdtPr>
        <w:sdtEndPr/>
        <w:sdtContent>
          <w:r w:rsidR="00D52ED4" w:rsidRPr="00EA17F8">
            <w:rPr>
              <w:rStyle w:val="CitaCar"/>
              <w:rFonts w:ascii="Source Sans Pro" w:hAnsi="Source Sans Pro"/>
              <w:sz w:val="20"/>
              <w:szCs w:val="20"/>
            </w:rPr>
            <w:t>.....................................................</w:t>
          </w:r>
        </w:sdtContent>
      </w:sdt>
    </w:p>
    <w:p w14:paraId="6A141782" w14:textId="77777777" w:rsidR="00D52ED4" w:rsidRPr="00EA17F8" w:rsidRDefault="00182AED"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FD6B89C" w14:textId="77777777" w:rsidR="00D52ED4" w:rsidRPr="00EA17F8" w:rsidRDefault="00182AED"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0B74FF1C"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226B7EC2" w14:textId="77777777" w:rsidR="00D52ED4" w:rsidRPr="00EA17F8" w:rsidRDefault="00182AED"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10EAAB0D"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lastRenderedPageBreak/>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15B0CBA5"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3A813C14" w14:textId="77777777" w:rsidR="00CD2873" w:rsidRPr="00EA17F8" w:rsidRDefault="00182AED"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0AEA9B84" w14:textId="77777777" w:rsidR="003D15A7" w:rsidRPr="00EA17F8" w:rsidRDefault="00182AED"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655CDF08"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36E52C12"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10D8732D"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5AC74782"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2A0F2EFA"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238A041D"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00CC9778"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43DB7C48"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563BBE02"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4CF52E97" w14:textId="77777777" w:rsidR="00D52ED4" w:rsidRPr="00EA17F8" w:rsidRDefault="00182AED"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750924DA"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7AD7C2C4" w14:textId="77777777" w:rsidR="00CD2873" w:rsidRPr="00EA17F8" w:rsidRDefault="00182AED"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4257D7E8" w14:textId="77777777" w:rsidR="00CD2873" w:rsidRPr="00EA17F8" w:rsidRDefault="00182AED"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3F02BF1D"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676AA196"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35C33E85"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lastRenderedPageBreak/>
        <w:t>Tractament  de dades personals a les quals tingui accés l’adjudicatari per a l’execució del seu contracte</w:t>
      </w:r>
    </w:p>
    <w:p w14:paraId="1E4241DF"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6EE5BB6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E539C3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689CA133"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5BE11CC8"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661A1D24"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12DCCAEB"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3B614ED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1F1B8F0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7F4A434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5F04B95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534611E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4229643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48F7877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5B15FF55"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75F144CE"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3E98660"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70D4EE4F"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33C739F2"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7D06CC75"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w:t>
      </w:r>
      <w:r w:rsidRPr="00EA17F8">
        <w:rPr>
          <w:rFonts w:ascii="Source Sans Pro" w:hAnsi="Source Sans Pro" w:cs="Arial"/>
          <w:color w:val="auto"/>
          <w:sz w:val="20"/>
          <w:szCs w:val="20"/>
        </w:rPr>
        <w:lastRenderedPageBreak/>
        <w:t xml:space="preserve">violació de la seguretat de les dades personals, incloent si escau, les mesures adoptades per a mitigar els possibles efectes negatius. </w:t>
      </w:r>
    </w:p>
    <w:p w14:paraId="08DE92A7"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5DACC4BE"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48049014"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72182E0C"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24AB79F2"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61720EDB"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6FB0CE82"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CEF411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1A116E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0BF86607"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536EC04E"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5AD45F27"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20534DCF"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36DCD498"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50D48F4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58887C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61CCDA7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AE601E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34E34891"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0E63BA1F"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22E7E9C4"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35FFC804"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14:paraId="30A903B1"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5EFF66A7"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07120E35"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5AB7AC31"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5355C2B2"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1C1AF9E9"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1F231EA"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371C8C8"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4F307447"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10E9968C"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C4128A9"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7873944B"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050CF89C"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0"/>
      <w:footerReference w:type="default" r:id="rId11"/>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A4D28" w14:textId="77777777" w:rsidR="00715C32" w:rsidRDefault="00715C32" w:rsidP="00CD2873">
      <w:r>
        <w:separator/>
      </w:r>
    </w:p>
  </w:endnote>
  <w:endnote w:type="continuationSeparator" w:id="0">
    <w:p w14:paraId="12AA7688" w14:textId="77777777" w:rsidR="00715C32" w:rsidRDefault="00715C32"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6388F6A9"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186B8FF5"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7A7F0" w14:textId="77777777" w:rsidR="00715C32" w:rsidRDefault="00715C32" w:rsidP="00CD2873">
      <w:r>
        <w:separator/>
      </w:r>
    </w:p>
  </w:footnote>
  <w:footnote w:type="continuationSeparator" w:id="0">
    <w:p w14:paraId="2090CD40" w14:textId="77777777" w:rsidR="00715C32" w:rsidRDefault="00715C32" w:rsidP="00CD2873">
      <w:r>
        <w:continuationSeparator/>
      </w:r>
    </w:p>
  </w:footnote>
  <w:footnote w:id="1">
    <w:p w14:paraId="231E62A9"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5FBBAAD6"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D95AB7C"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31E0826C"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0CF842ED"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2B2C41D6"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D1C1"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749908C" wp14:editId="1C3B1EEE">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317DC291"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49908C"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317DC291"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C32"/>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82AED"/>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342"/>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D16AA"/>
    <w:rsid w:val="004E6D6A"/>
    <w:rsid w:val="00511371"/>
    <w:rsid w:val="00512D39"/>
    <w:rsid w:val="0051785F"/>
    <w:rsid w:val="00522331"/>
    <w:rsid w:val="00526DE3"/>
    <w:rsid w:val="005303B6"/>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15C32"/>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70876"/>
    <w:rsid w:val="00A81D54"/>
    <w:rsid w:val="00A8382C"/>
    <w:rsid w:val="00AC2C88"/>
    <w:rsid w:val="00AD37AE"/>
    <w:rsid w:val="00AD3A59"/>
    <w:rsid w:val="00B206FB"/>
    <w:rsid w:val="00B30052"/>
    <w:rsid w:val="00B34A91"/>
    <w:rsid w:val="00B45FE8"/>
    <w:rsid w:val="00B51B30"/>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17F8"/>
    <w:rsid w:val="00EB43E5"/>
    <w:rsid w:val="00EC4A10"/>
    <w:rsid w:val="00ED2057"/>
    <w:rsid w:val="00F13D72"/>
    <w:rsid w:val="00F13E7F"/>
    <w:rsid w:val="00F307AB"/>
    <w:rsid w:val="00F372CA"/>
    <w:rsid w:val="00F431E0"/>
    <w:rsid w:val="00F60D27"/>
    <w:rsid w:val="00F659D0"/>
    <w:rsid w:val="00F72D3A"/>
    <w:rsid w:val="00F754B6"/>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1311F"/>
  <w15:docId w15:val="{CDF2CDF2-9112-48F3-9F3B-2275E8854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DF3C1C037B4BA8A46383F9BBDEACD1"/>
        <w:category>
          <w:name w:val="General"/>
          <w:gallery w:val="placeholder"/>
        </w:category>
        <w:types>
          <w:type w:val="bbPlcHdr"/>
        </w:types>
        <w:behaviors>
          <w:behavior w:val="content"/>
        </w:behaviors>
        <w:guid w:val="{B74B203D-C677-4EE6-841E-487E301243E2}"/>
      </w:docPartPr>
      <w:docPartBody>
        <w:p w:rsidR="009379EC" w:rsidRDefault="009379EC">
          <w:pPr>
            <w:pStyle w:val="ADDF3C1C037B4BA8A46383F9BBDEACD1"/>
          </w:pPr>
          <w:r w:rsidRPr="00387BC0">
            <w:rPr>
              <w:rStyle w:val="mfasiintens"/>
              <w:rFonts w:ascii="Source Sans Pro" w:hAnsi="Source Sans Pro"/>
              <w:i w:val="0"/>
              <w:iCs w:val="0"/>
              <w:color w:val="auto"/>
              <w:szCs w:val="20"/>
            </w:rPr>
            <w:t>Feu clic aquí per escriure text.</w:t>
          </w:r>
        </w:p>
      </w:docPartBody>
    </w:docPart>
    <w:docPart>
      <w:docPartPr>
        <w:name w:val="5AFC8F7ED410459DB3A60D2CCF780A73"/>
        <w:category>
          <w:name w:val="General"/>
          <w:gallery w:val="placeholder"/>
        </w:category>
        <w:types>
          <w:type w:val="bbPlcHdr"/>
        </w:types>
        <w:behaviors>
          <w:behavior w:val="content"/>
        </w:behaviors>
        <w:guid w:val="{22617C7D-46B5-4D22-81E9-51FE42FA9396}"/>
      </w:docPartPr>
      <w:docPartBody>
        <w:p w:rsidR="009379EC" w:rsidRDefault="009379EC">
          <w:pPr>
            <w:pStyle w:val="5AFC8F7ED410459DB3A60D2CCF780A73"/>
          </w:pPr>
          <w:r w:rsidRPr="00122E79">
            <w:rPr>
              <w:rStyle w:val="mfasiintens"/>
            </w:rPr>
            <w:t>Feu clic aquí per escriure text.</w:t>
          </w:r>
        </w:p>
      </w:docPartBody>
    </w:docPart>
    <w:docPart>
      <w:docPartPr>
        <w:name w:val="EA4A7873CF0D4D00B7D6E04DFD50EB99"/>
        <w:category>
          <w:name w:val="General"/>
          <w:gallery w:val="placeholder"/>
        </w:category>
        <w:types>
          <w:type w:val="bbPlcHdr"/>
        </w:types>
        <w:behaviors>
          <w:behavior w:val="content"/>
        </w:behaviors>
        <w:guid w:val="{4A155156-FEDC-4766-965B-7F300F5B3BA9}"/>
      </w:docPartPr>
      <w:docPartBody>
        <w:p w:rsidR="009379EC" w:rsidRDefault="009379EC">
          <w:pPr>
            <w:pStyle w:val="EA4A7873CF0D4D00B7D6E04DFD50EB99"/>
          </w:pPr>
          <w:r w:rsidRPr="00122E79">
            <w:rPr>
              <w:rStyle w:val="mfasiintens"/>
            </w:rPr>
            <w:t>Feu clic aquí per escriure text.</w:t>
          </w:r>
        </w:p>
      </w:docPartBody>
    </w:docPart>
    <w:docPart>
      <w:docPartPr>
        <w:name w:val="7608BFF55330421587C256122A89D15B"/>
        <w:category>
          <w:name w:val="General"/>
          <w:gallery w:val="placeholder"/>
        </w:category>
        <w:types>
          <w:type w:val="bbPlcHdr"/>
        </w:types>
        <w:behaviors>
          <w:behavior w:val="content"/>
        </w:behaviors>
        <w:guid w:val="{47D2238D-7603-4322-8229-C0701DE335B8}"/>
      </w:docPartPr>
      <w:docPartBody>
        <w:p w:rsidR="009379EC" w:rsidRDefault="009379EC">
          <w:pPr>
            <w:pStyle w:val="7608BFF55330421587C256122A89D15B"/>
          </w:pPr>
          <w:r w:rsidRPr="00122E79">
            <w:rPr>
              <w:rStyle w:val="mfasiintens"/>
            </w:rPr>
            <w:t>Feu clic aquí per escriure text.</w:t>
          </w:r>
        </w:p>
      </w:docPartBody>
    </w:docPart>
    <w:docPart>
      <w:docPartPr>
        <w:name w:val="4419410F1A71482CB1C7164417435CFF"/>
        <w:category>
          <w:name w:val="General"/>
          <w:gallery w:val="placeholder"/>
        </w:category>
        <w:types>
          <w:type w:val="bbPlcHdr"/>
        </w:types>
        <w:behaviors>
          <w:behavior w:val="content"/>
        </w:behaviors>
        <w:guid w:val="{9053989A-866A-4654-B04A-F2033192D5AD}"/>
      </w:docPartPr>
      <w:docPartBody>
        <w:p w:rsidR="009379EC" w:rsidRDefault="009379EC">
          <w:pPr>
            <w:pStyle w:val="4419410F1A71482CB1C7164417435CFF"/>
          </w:pPr>
          <w:r w:rsidRPr="00387BC0">
            <w:rPr>
              <w:rFonts w:ascii="Source Sans Pro" w:hAnsi="Source Sans Pro"/>
              <w:sz w:val="16"/>
              <w:szCs w:val="16"/>
            </w:rPr>
            <w:t>- - -</w:t>
          </w:r>
        </w:p>
      </w:docPartBody>
    </w:docPart>
    <w:docPart>
      <w:docPartPr>
        <w:name w:val="F7CD73872D6E42C8B42E638737D46EA2"/>
        <w:category>
          <w:name w:val="General"/>
          <w:gallery w:val="placeholder"/>
        </w:category>
        <w:types>
          <w:type w:val="bbPlcHdr"/>
        </w:types>
        <w:behaviors>
          <w:behavior w:val="content"/>
        </w:behaviors>
        <w:guid w:val="{E6ABE1DF-24B0-4898-9620-2B1CD98F4F70}"/>
      </w:docPartPr>
      <w:docPartBody>
        <w:p w:rsidR="009379EC" w:rsidRDefault="009379EC">
          <w:pPr>
            <w:pStyle w:val="F7CD73872D6E42C8B42E638737D46EA2"/>
          </w:pPr>
          <w:r w:rsidRPr="00122E79">
            <w:rPr>
              <w:rStyle w:val="mfasiintens"/>
            </w:rPr>
            <w:t>Feu clic aquí per escriure text.</w:t>
          </w:r>
        </w:p>
      </w:docPartBody>
    </w:docPart>
    <w:docPart>
      <w:docPartPr>
        <w:name w:val="C9728CCC017344718B116288A8D52D24"/>
        <w:category>
          <w:name w:val="General"/>
          <w:gallery w:val="placeholder"/>
        </w:category>
        <w:types>
          <w:type w:val="bbPlcHdr"/>
        </w:types>
        <w:behaviors>
          <w:behavior w:val="content"/>
        </w:behaviors>
        <w:guid w:val="{FE48D0BC-1BFD-48BB-BF9F-1CCF1AD50C28}"/>
      </w:docPartPr>
      <w:docPartBody>
        <w:p w:rsidR="009379EC" w:rsidRDefault="009379EC">
          <w:pPr>
            <w:pStyle w:val="C9728CCC017344718B116288A8D52D24"/>
          </w:pPr>
          <w:r w:rsidRPr="00122E79">
            <w:rPr>
              <w:rStyle w:val="mfasiintens"/>
            </w:rPr>
            <w:t>Feu clic aquí per escriure text.</w:t>
          </w:r>
        </w:p>
      </w:docPartBody>
    </w:docPart>
    <w:docPart>
      <w:docPartPr>
        <w:name w:val="500FD2B02ADE48328F7A25041C00A50F"/>
        <w:category>
          <w:name w:val="General"/>
          <w:gallery w:val="placeholder"/>
        </w:category>
        <w:types>
          <w:type w:val="bbPlcHdr"/>
        </w:types>
        <w:behaviors>
          <w:behavior w:val="content"/>
        </w:behaviors>
        <w:guid w:val="{71A13383-1DB9-4730-9FEA-423BB00471B0}"/>
      </w:docPartPr>
      <w:docPartBody>
        <w:p w:rsidR="009379EC" w:rsidRDefault="009379EC">
          <w:pPr>
            <w:pStyle w:val="500FD2B02ADE48328F7A25041C00A50F"/>
          </w:pPr>
          <w:r w:rsidRPr="00387BC0">
            <w:rPr>
              <w:rFonts w:ascii="Source Sans Pro" w:hAnsi="Source Sans Pro"/>
              <w:i/>
              <w:iCs/>
              <w:sz w:val="16"/>
              <w:szCs w:val="16"/>
            </w:rPr>
            <w:t>- - -</w:t>
          </w:r>
        </w:p>
      </w:docPartBody>
    </w:docPart>
    <w:docPart>
      <w:docPartPr>
        <w:name w:val="6072BB7F1C1148FC9AEB8A6DFBB4F488"/>
        <w:category>
          <w:name w:val="General"/>
          <w:gallery w:val="placeholder"/>
        </w:category>
        <w:types>
          <w:type w:val="bbPlcHdr"/>
        </w:types>
        <w:behaviors>
          <w:behavior w:val="content"/>
        </w:behaviors>
        <w:guid w:val="{85AA6A73-D92D-41E8-9B64-E973EA84E5FB}"/>
      </w:docPartPr>
      <w:docPartBody>
        <w:p w:rsidR="009379EC" w:rsidRDefault="009379EC">
          <w:pPr>
            <w:pStyle w:val="6072BB7F1C1148FC9AEB8A6DFBB4F488"/>
          </w:pPr>
          <w:r w:rsidRPr="00122E79">
            <w:rPr>
              <w:rStyle w:val="mfasiintens"/>
            </w:rPr>
            <w:t>Feu clic aquí per escriure text.</w:t>
          </w:r>
        </w:p>
      </w:docPartBody>
    </w:docPart>
    <w:docPart>
      <w:docPartPr>
        <w:name w:val="33439919F8BD4253A6CBD77E50E1735B"/>
        <w:category>
          <w:name w:val="General"/>
          <w:gallery w:val="placeholder"/>
        </w:category>
        <w:types>
          <w:type w:val="bbPlcHdr"/>
        </w:types>
        <w:behaviors>
          <w:behavior w:val="content"/>
        </w:behaviors>
        <w:guid w:val="{E3521BC5-1619-40D0-A4C2-E2646EA717B2}"/>
      </w:docPartPr>
      <w:docPartBody>
        <w:p w:rsidR="009379EC" w:rsidRDefault="009379EC">
          <w:pPr>
            <w:pStyle w:val="33439919F8BD4253A6CBD77E50E1735B"/>
          </w:pPr>
          <w:r w:rsidRPr="00122E79">
            <w:rPr>
              <w:rStyle w:val="mfasiintens"/>
            </w:rPr>
            <w:t>Feu clic aquí per escriure text.</w:t>
          </w:r>
        </w:p>
      </w:docPartBody>
    </w:docPart>
    <w:docPart>
      <w:docPartPr>
        <w:name w:val="CFC47BBA61F5458FB0BFC924BF7B0154"/>
        <w:category>
          <w:name w:val="General"/>
          <w:gallery w:val="placeholder"/>
        </w:category>
        <w:types>
          <w:type w:val="bbPlcHdr"/>
        </w:types>
        <w:behaviors>
          <w:behavior w:val="content"/>
        </w:behaviors>
        <w:guid w:val="{B6760519-011C-4B42-857D-455EA91D790A}"/>
      </w:docPartPr>
      <w:docPartBody>
        <w:p w:rsidR="009379EC" w:rsidRDefault="009379EC">
          <w:pPr>
            <w:pStyle w:val="CFC47BBA61F5458FB0BFC924BF7B0154"/>
          </w:pPr>
          <w:r w:rsidRPr="00122E79">
            <w:rPr>
              <w:rStyle w:val="mfasiintens"/>
            </w:rPr>
            <w:t>Feu clic aquí per escriure text.</w:t>
          </w:r>
        </w:p>
      </w:docPartBody>
    </w:docPart>
    <w:docPart>
      <w:docPartPr>
        <w:name w:val="13DD15E2A5794D2F9EC4AE2B00F103FF"/>
        <w:category>
          <w:name w:val="General"/>
          <w:gallery w:val="placeholder"/>
        </w:category>
        <w:types>
          <w:type w:val="bbPlcHdr"/>
        </w:types>
        <w:behaviors>
          <w:behavior w:val="content"/>
        </w:behaviors>
        <w:guid w:val="{8C75542B-B7BF-4B83-90AB-A625B1575B4F}"/>
      </w:docPartPr>
      <w:docPartBody>
        <w:p w:rsidR="009379EC" w:rsidRDefault="009379EC">
          <w:pPr>
            <w:pStyle w:val="13DD15E2A5794D2F9EC4AE2B00F103FF"/>
          </w:pPr>
          <w:r w:rsidRPr="00122E79">
            <w:rPr>
              <w:rStyle w:val="mfasiintens"/>
            </w:rPr>
            <w:t>Feu clic aquí per escriure text.</w:t>
          </w:r>
        </w:p>
      </w:docPartBody>
    </w:docPart>
    <w:docPart>
      <w:docPartPr>
        <w:name w:val="E2986888E6C545DEA7B17E210028F134"/>
        <w:category>
          <w:name w:val="General"/>
          <w:gallery w:val="placeholder"/>
        </w:category>
        <w:types>
          <w:type w:val="bbPlcHdr"/>
        </w:types>
        <w:behaviors>
          <w:behavior w:val="content"/>
        </w:behaviors>
        <w:guid w:val="{22CE8619-5FA4-4894-ADA3-4EFE99819DCF}"/>
      </w:docPartPr>
      <w:docPartBody>
        <w:p w:rsidR="009379EC" w:rsidRDefault="009379EC">
          <w:pPr>
            <w:pStyle w:val="E2986888E6C545DEA7B17E210028F134"/>
          </w:pPr>
          <w:r w:rsidRPr="00122E79">
            <w:rPr>
              <w:rStyle w:val="mfasiintens"/>
            </w:rPr>
            <w:t>Feu clic aquí per escriure text.</w:t>
          </w:r>
        </w:p>
      </w:docPartBody>
    </w:docPart>
    <w:docPart>
      <w:docPartPr>
        <w:name w:val="347439DBCB4F421CBD0CAAD1CE3F3EF1"/>
        <w:category>
          <w:name w:val="General"/>
          <w:gallery w:val="placeholder"/>
        </w:category>
        <w:types>
          <w:type w:val="bbPlcHdr"/>
        </w:types>
        <w:behaviors>
          <w:behavior w:val="content"/>
        </w:behaviors>
        <w:guid w:val="{2235B5AA-3CF3-4E31-994B-E8796EB6B08E}"/>
      </w:docPartPr>
      <w:docPartBody>
        <w:p w:rsidR="009379EC" w:rsidRDefault="009379EC">
          <w:pPr>
            <w:pStyle w:val="347439DBCB4F421CBD0CAAD1CE3F3EF1"/>
          </w:pPr>
          <w:r w:rsidRPr="00122E79">
            <w:rPr>
              <w:rStyle w:val="mfasiintens"/>
            </w:rPr>
            <w:t>Feu clic aquí per escriure text.</w:t>
          </w:r>
        </w:p>
      </w:docPartBody>
    </w:docPart>
    <w:docPart>
      <w:docPartPr>
        <w:name w:val="3DD2D5F23D784CEFB9D094AB441992ED"/>
        <w:category>
          <w:name w:val="General"/>
          <w:gallery w:val="placeholder"/>
        </w:category>
        <w:types>
          <w:type w:val="bbPlcHdr"/>
        </w:types>
        <w:behaviors>
          <w:behavior w:val="content"/>
        </w:behaviors>
        <w:guid w:val="{E6C0E326-AA8E-40A8-8126-92B065803DFD}"/>
      </w:docPartPr>
      <w:docPartBody>
        <w:p w:rsidR="009379EC" w:rsidRDefault="009379EC">
          <w:pPr>
            <w:pStyle w:val="3DD2D5F23D784CEFB9D094AB441992ED"/>
          </w:pPr>
          <w:r w:rsidRPr="00122E79">
            <w:rPr>
              <w:rStyle w:val="mfasiintens"/>
            </w:rPr>
            <w:t>Feu clic aquí per escriure text.</w:t>
          </w:r>
        </w:p>
      </w:docPartBody>
    </w:docPart>
    <w:docPart>
      <w:docPartPr>
        <w:name w:val="AD2F5A5698CD4BA8A97E6DFB44BB7E3B"/>
        <w:category>
          <w:name w:val="General"/>
          <w:gallery w:val="placeholder"/>
        </w:category>
        <w:types>
          <w:type w:val="bbPlcHdr"/>
        </w:types>
        <w:behaviors>
          <w:behavior w:val="content"/>
        </w:behaviors>
        <w:guid w:val="{0FC1F826-1293-415F-83F1-AF01229CD655}"/>
      </w:docPartPr>
      <w:docPartBody>
        <w:p w:rsidR="009379EC" w:rsidRDefault="009379EC">
          <w:pPr>
            <w:pStyle w:val="AD2F5A5698CD4BA8A97E6DFB44BB7E3B"/>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9EC"/>
    <w:rsid w:val="004D16AA"/>
    <w:rsid w:val="009379EC"/>
    <w:rsid w:val="00F754B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ADDF3C1C037B4BA8A46383F9BBDEACD1">
    <w:name w:val="ADDF3C1C037B4BA8A46383F9BBDEACD1"/>
  </w:style>
  <w:style w:type="paragraph" w:customStyle="1" w:styleId="5AFC8F7ED410459DB3A60D2CCF780A73">
    <w:name w:val="5AFC8F7ED410459DB3A60D2CCF780A73"/>
  </w:style>
  <w:style w:type="paragraph" w:customStyle="1" w:styleId="EA4A7873CF0D4D00B7D6E04DFD50EB99">
    <w:name w:val="EA4A7873CF0D4D00B7D6E04DFD50EB99"/>
  </w:style>
  <w:style w:type="paragraph" w:customStyle="1" w:styleId="7608BFF55330421587C256122A89D15B">
    <w:name w:val="7608BFF55330421587C256122A89D15B"/>
  </w:style>
  <w:style w:type="paragraph" w:customStyle="1" w:styleId="4419410F1A71482CB1C7164417435CFF">
    <w:name w:val="4419410F1A71482CB1C7164417435CFF"/>
  </w:style>
  <w:style w:type="paragraph" w:customStyle="1" w:styleId="F7CD73872D6E42C8B42E638737D46EA2">
    <w:name w:val="F7CD73872D6E42C8B42E638737D46EA2"/>
  </w:style>
  <w:style w:type="paragraph" w:customStyle="1" w:styleId="C9728CCC017344718B116288A8D52D24">
    <w:name w:val="C9728CCC017344718B116288A8D52D24"/>
  </w:style>
  <w:style w:type="paragraph" w:customStyle="1" w:styleId="500FD2B02ADE48328F7A25041C00A50F">
    <w:name w:val="500FD2B02ADE48328F7A25041C00A50F"/>
  </w:style>
  <w:style w:type="paragraph" w:customStyle="1" w:styleId="6072BB7F1C1148FC9AEB8A6DFBB4F488">
    <w:name w:val="6072BB7F1C1148FC9AEB8A6DFBB4F488"/>
  </w:style>
  <w:style w:type="paragraph" w:customStyle="1" w:styleId="33439919F8BD4253A6CBD77E50E1735B">
    <w:name w:val="33439919F8BD4253A6CBD77E50E1735B"/>
  </w:style>
  <w:style w:type="paragraph" w:customStyle="1" w:styleId="CFC47BBA61F5458FB0BFC924BF7B0154">
    <w:name w:val="CFC47BBA61F5458FB0BFC924BF7B0154"/>
  </w:style>
  <w:style w:type="paragraph" w:customStyle="1" w:styleId="13DD15E2A5794D2F9EC4AE2B00F103FF">
    <w:name w:val="13DD15E2A5794D2F9EC4AE2B00F103FF"/>
  </w:style>
  <w:style w:type="paragraph" w:customStyle="1" w:styleId="E2986888E6C545DEA7B17E210028F134">
    <w:name w:val="E2986888E6C545DEA7B17E210028F134"/>
  </w:style>
  <w:style w:type="paragraph" w:customStyle="1" w:styleId="347439DBCB4F421CBD0CAAD1CE3F3EF1">
    <w:name w:val="347439DBCB4F421CBD0CAAD1CE3F3EF1"/>
  </w:style>
  <w:style w:type="paragraph" w:customStyle="1" w:styleId="3DD2D5F23D784CEFB9D094AB441992ED">
    <w:name w:val="3DD2D5F23D784CEFB9D094AB441992ED"/>
  </w:style>
  <w:style w:type="paragraph" w:customStyle="1" w:styleId="AD2F5A5698CD4BA8A97E6DFB44BB7E3B">
    <w:name w:val="AD2F5A5698CD4BA8A97E6DFB44BB7E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27</TotalTime>
  <Pages>6</Pages>
  <Words>2963</Words>
  <Characters>16892</Characters>
  <Application>Microsoft Office Word</Application>
  <DocSecurity>0</DocSecurity>
  <Lines>140</Lines>
  <Paragraphs>39</Paragraphs>
  <ScaleCrop>false</ScaleCrop>
  <HeadingPairs>
    <vt:vector size="2" baseType="variant">
      <vt:variant>
        <vt:lpstr>Títol</vt:lpstr>
      </vt:variant>
      <vt:variant>
        <vt:i4>1</vt:i4>
      </vt:variant>
    </vt:vector>
  </HeadingPairs>
  <TitlesOfParts>
    <vt:vector size="1" baseType="lpstr">
      <vt:lpstr>Model oferta</vt:lpstr>
    </vt:vector>
  </TitlesOfParts>
  <Company>IMI</Company>
  <LinksUpToDate>false</LinksUpToDate>
  <CharactersWithSpaces>19816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VIÑALS BAULENAS, ALBERT</cp:lastModifiedBy>
  <cp:revision>4</cp:revision>
  <cp:lastPrinted>2026-04-16T07:07:00Z</cp:lastPrinted>
  <dcterms:created xsi:type="dcterms:W3CDTF">2026-04-16T06:48:00Z</dcterms:created>
  <dcterms:modified xsi:type="dcterms:W3CDTF">2026-05-28T09:27:00Z</dcterms:modified>
</cp:coreProperties>
</file>