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72226"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21F5EFE9"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A4AEB0ABE22B41C7807E64C0CE1871AA"/>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A4AEB0ABE22B41C7807E64C0CE1871AA"/>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A4AEB0ABE22B41C7807E64C0CE1871AA"/>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A4AEB0ABE22B41C7807E64C0CE1871AA"/>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A4AEB0ABE22B41C7807E64C0CE1871AA"/>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1D3A5773" w14:textId="77777777" w:rsidTr="00387BC0">
        <w:trPr>
          <w:trHeight w:val="340"/>
        </w:trPr>
        <w:tc>
          <w:tcPr>
            <w:tcW w:w="8386" w:type="dxa"/>
            <w:vAlign w:val="center"/>
          </w:tcPr>
          <w:p w14:paraId="73018AE5" w14:textId="75326B4A"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A4AEB0ABE22B41C7807E64C0CE1871AA"/>
                </w:placeholder>
              </w:sdtPr>
              <w:sdtEndPr>
                <w:rPr>
                  <w:rStyle w:val="mfasiintens"/>
                </w:rPr>
              </w:sdtEndPr>
              <w:sdtContent>
                <w:sdt>
                  <w:sdtPr>
                    <w:rPr>
                      <w:rStyle w:val="mfasiintens"/>
                      <w:rFonts w:ascii="Source Sans Pro" w:hAnsi="Source Sans Pro"/>
                      <w:szCs w:val="20"/>
                    </w:rPr>
                    <w:id w:val="351845478"/>
                    <w:placeholder>
                      <w:docPart w:val="BF6D823A1EFF40719A322C9D40A55D23"/>
                    </w:placeholder>
                  </w:sdtPr>
                  <w:sdtContent>
                    <w:r w:rsidR="00BD67E5">
                      <w:rPr>
                        <w:rStyle w:val="mfasiintens"/>
                        <w:rFonts w:ascii="Source Sans Pro" w:hAnsi="Source Sans Pro"/>
                        <w:szCs w:val="20"/>
                      </w:rPr>
                      <w:t>001_26001786</w:t>
                    </w:r>
                  </w:sdtContent>
                </w:sdt>
              </w:sdtContent>
            </w:sdt>
          </w:p>
        </w:tc>
      </w:tr>
      <w:tr w:rsidR="00CD2873" w:rsidRPr="00EA17F8" w14:paraId="54B32EB3" w14:textId="77777777" w:rsidTr="00387BC0">
        <w:trPr>
          <w:trHeight w:val="547"/>
        </w:trPr>
        <w:tc>
          <w:tcPr>
            <w:tcW w:w="8386" w:type="dxa"/>
          </w:tcPr>
          <w:p w14:paraId="62398BC0" w14:textId="46D4411C"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A4AEB0ABE22B41C7807E64C0CE1871AA"/>
                </w:placeholder>
              </w:sdtPr>
              <w:sdtEndPr>
                <w:rPr>
                  <w:rStyle w:val="mfasiintens"/>
                </w:rPr>
              </w:sdtEndPr>
              <w:sdtContent>
                <w:r w:rsidR="00BD67E5" w:rsidRPr="00BD67E5">
                  <w:rPr>
                    <w:rStyle w:val="mfasiintens"/>
                    <w:rFonts w:ascii="Source Sans Pro" w:hAnsi="Source Sans Pro"/>
                    <w:szCs w:val="20"/>
                  </w:rPr>
                  <w:t>AT per a gestió i coordinació dels serveis manteniment Collserola 2026-2027</w:t>
                </w:r>
              </w:sdtContent>
            </w:sdt>
          </w:p>
        </w:tc>
      </w:tr>
      <w:tr w:rsidR="00A13471" w:rsidRPr="00EA17F8" w14:paraId="76D8FAEC" w14:textId="77777777" w:rsidTr="00387BC0">
        <w:trPr>
          <w:trHeight w:val="397"/>
        </w:trPr>
        <w:tc>
          <w:tcPr>
            <w:tcW w:w="8386" w:type="dxa"/>
            <w:vAlign w:val="center"/>
          </w:tcPr>
          <w:p w14:paraId="79135CB8" w14:textId="0CE5B766"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BD67E5">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7D1F2824"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2F53E963"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412D3BA1"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A4AEB0ABE22B41C7807E64C0CE1871AA"/>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7F555FF5"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A4AEB0ABE22B41C7807E64C0CE1871AA"/>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094F3D5B"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A4AEB0ABE22B41C7807E64C0CE1871AA"/>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3FF18F92"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A4AEB0ABE22B41C7807E64C0CE1871AA"/>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11DA0C4"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02E90464E6344169878DE115BCCF03E6"/>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58AD590A"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842F9BADAEAE474A8B94C5393410730F"/>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D3DCCAC"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2873A97E645A4A97AA5081B327C86E70"/>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6E19583"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673190D0"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0FD1999D8D124D27836BAAE8C5859A55"/>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738D6DAD"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350658D4"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13B57831"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3D0AA79"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6728A00C"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C90E020"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CF2F773"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100BF01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57024B74" w14:textId="77777777" w:rsidTr="00743793">
        <w:sdt>
          <w:sdtPr>
            <w:rPr>
              <w:rFonts w:ascii="Source Sans Pro" w:hAnsi="Source Sans Pro"/>
              <w:color w:val="auto"/>
              <w:sz w:val="16"/>
              <w:szCs w:val="16"/>
            </w:rPr>
            <w:id w:val="669141610"/>
            <w:placeholder>
              <w:docPart w:val="27CF80C8AA184D088DD5F3F9B06BD3CC"/>
            </w:placeholder>
            <w:showingPlcHdr/>
          </w:sdtPr>
          <w:sdtEndPr/>
          <w:sdtContent>
            <w:tc>
              <w:tcPr>
                <w:tcW w:w="4989" w:type="dxa"/>
                <w:tcBorders>
                  <w:top w:val="single" w:sz="12" w:space="0" w:color="auto"/>
                </w:tcBorders>
                <w:vAlign w:val="center"/>
              </w:tcPr>
              <w:p w14:paraId="4F8A98E1"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27CF80C8AA184D088DD5F3F9B06BD3CC"/>
              </w:placeholder>
            </w:sdtPr>
            <w:sdtEndPr/>
            <w:sdtContent>
              <w:p w14:paraId="1317BDBE"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27CF80C8AA184D088DD5F3F9B06BD3CC"/>
            </w:placeholder>
          </w:sdtPr>
          <w:sdtEndPr/>
          <w:sdtContent>
            <w:tc>
              <w:tcPr>
                <w:tcW w:w="964" w:type="dxa"/>
                <w:tcBorders>
                  <w:top w:val="single" w:sz="12" w:space="0" w:color="auto"/>
                </w:tcBorders>
                <w:vAlign w:val="center"/>
              </w:tcPr>
              <w:p w14:paraId="10D6D8E0"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27CF80C8AA184D088DD5F3F9B06BD3CC"/>
              </w:placeholder>
            </w:sdtPr>
            <w:sdtEndPr/>
            <w:sdtContent>
              <w:p w14:paraId="1D4ABB5B"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9339671" w14:textId="77777777" w:rsidTr="00743793">
        <w:sdt>
          <w:sdtPr>
            <w:rPr>
              <w:rFonts w:ascii="Source Sans Pro" w:hAnsi="Source Sans Pro"/>
              <w:color w:val="auto"/>
              <w:sz w:val="16"/>
              <w:szCs w:val="16"/>
            </w:rPr>
            <w:id w:val="240296076"/>
            <w:placeholder>
              <w:docPart w:val="313F26773DF249BA8E036A1F851A66A4"/>
            </w:placeholder>
          </w:sdtPr>
          <w:sdtEndPr/>
          <w:sdtContent>
            <w:tc>
              <w:tcPr>
                <w:tcW w:w="4989" w:type="dxa"/>
                <w:vAlign w:val="center"/>
              </w:tcPr>
              <w:p w14:paraId="0E15803A"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5CECA67A83D14559B5F56F600B23C89A"/>
              </w:placeholder>
            </w:sdtPr>
            <w:sdtEndPr/>
            <w:sdtContent>
              <w:p w14:paraId="69E4F7C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35A46F939F54490B9ABBC7ADB6CADA14"/>
            </w:placeholder>
          </w:sdtPr>
          <w:sdtEndPr/>
          <w:sdtContent>
            <w:tc>
              <w:tcPr>
                <w:tcW w:w="964" w:type="dxa"/>
                <w:vAlign w:val="center"/>
              </w:tcPr>
              <w:p w14:paraId="10035F4C"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2B827B3A0AB14829BF37EB2CBD74B85E"/>
              </w:placeholder>
            </w:sdtPr>
            <w:sdtEndPr/>
            <w:sdtContent>
              <w:p w14:paraId="6C6BA8B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FB07A17" w14:textId="77777777" w:rsidTr="00743793">
        <w:sdt>
          <w:sdtPr>
            <w:rPr>
              <w:rFonts w:ascii="Source Sans Pro" w:hAnsi="Source Sans Pro"/>
              <w:color w:val="auto"/>
              <w:sz w:val="16"/>
              <w:szCs w:val="16"/>
            </w:rPr>
            <w:id w:val="1006645454"/>
            <w:placeholder>
              <w:docPart w:val="1D7C28037EEB435183B51387C32AD029"/>
            </w:placeholder>
          </w:sdtPr>
          <w:sdtEndPr/>
          <w:sdtContent>
            <w:tc>
              <w:tcPr>
                <w:tcW w:w="4989" w:type="dxa"/>
                <w:vAlign w:val="center"/>
              </w:tcPr>
              <w:p w14:paraId="4B1F6EE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9AD80421A70F4AE6BDE15442878C73C4"/>
              </w:placeholder>
            </w:sdtPr>
            <w:sdtEndPr/>
            <w:sdtContent>
              <w:p w14:paraId="0FEE658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4983E35088DC4C868CB9D618048EF235"/>
            </w:placeholder>
          </w:sdtPr>
          <w:sdtEndPr/>
          <w:sdtContent>
            <w:tc>
              <w:tcPr>
                <w:tcW w:w="964" w:type="dxa"/>
                <w:vAlign w:val="center"/>
              </w:tcPr>
              <w:p w14:paraId="47B94B6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90BB7DAF9E894794820BE1014B34D5A9"/>
              </w:placeholder>
            </w:sdtPr>
            <w:sdtEndPr/>
            <w:sdtContent>
              <w:p w14:paraId="2A8D743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04B84B6" w14:textId="77777777" w:rsidTr="00743793">
        <w:sdt>
          <w:sdtPr>
            <w:rPr>
              <w:rFonts w:ascii="Source Sans Pro" w:hAnsi="Source Sans Pro"/>
              <w:color w:val="auto"/>
              <w:sz w:val="16"/>
              <w:szCs w:val="16"/>
            </w:rPr>
            <w:id w:val="833654896"/>
            <w:placeholder>
              <w:docPart w:val="4FBB3B3D276341F7A968620C24C8BC3C"/>
            </w:placeholder>
          </w:sdtPr>
          <w:sdtEndPr/>
          <w:sdtContent>
            <w:tc>
              <w:tcPr>
                <w:tcW w:w="4989" w:type="dxa"/>
                <w:vAlign w:val="center"/>
              </w:tcPr>
              <w:p w14:paraId="00486D7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284EF0FB42644D6DB0684D9E40E244A9"/>
              </w:placeholder>
            </w:sdtPr>
            <w:sdtEndPr/>
            <w:sdtContent>
              <w:p w14:paraId="759D49E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9E4626692C0344E5AA716CDE17BC5401"/>
            </w:placeholder>
          </w:sdtPr>
          <w:sdtEndPr/>
          <w:sdtContent>
            <w:tc>
              <w:tcPr>
                <w:tcW w:w="964" w:type="dxa"/>
                <w:vAlign w:val="center"/>
              </w:tcPr>
              <w:p w14:paraId="2E28CF3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F6F67AB5C23243BFAB48445468177B4B"/>
              </w:placeholder>
            </w:sdtPr>
            <w:sdtEndPr/>
            <w:sdtContent>
              <w:p w14:paraId="6EA1CD3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B857667" w14:textId="77777777" w:rsidTr="00743793">
        <w:sdt>
          <w:sdtPr>
            <w:rPr>
              <w:rFonts w:ascii="Source Sans Pro" w:hAnsi="Source Sans Pro"/>
              <w:color w:val="auto"/>
              <w:sz w:val="16"/>
              <w:szCs w:val="16"/>
            </w:rPr>
            <w:id w:val="1297329695"/>
            <w:placeholder>
              <w:docPart w:val="F69C835F81874AAFB34A2C492665072E"/>
            </w:placeholder>
          </w:sdtPr>
          <w:sdtEndPr/>
          <w:sdtContent>
            <w:tc>
              <w:tcPr>
                <w:tcW w:w="4989" w:type="dxa"/>
                <w:vAlign w:val="center"/>
              </w:tcPr>
              <w:p w14:paraId="7C2F152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A47F9CFC367C405D800018D06BE860BA"/>
              </w:placeholder>
            </w:sdtPr>
            <w:sdtEndPr/>
            <w:sdtContent>
              <w:p w14:paraId="354B6D9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6D44564C7EC44958BC72BC5394C6DCB6"/>
            </w:placeholder>
          </w:sdtPr>
          <w:sdtEndPr/>
          <w:sdtContent>
            <w:tc>
              <w:tcPr>
                <w:tcW w:w="964" w:type="dxa"/>
                <w:vAlign w:val="center"/>
              </w:tcPr>
              <w:p w14:paraId="29B8B7A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92A05F17DBA94B859664B88E7C4D0E24"/>
              </w:placeholder>
            </w:sdtPr>
            <w:sdtEndPr/>
            <w:sdtContent>
              <w:p w14:paraId="2E69CA5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917ACC1" w14:textId="77777777" w:rsidTr="004302DA">
        <w:sdt>
          <w:sdtPr>
            <w:rPr>
              <w:rFonts w:ascii="Source Sans Pro" w:hAnsi="Source Sans Pro"/>
              <w:color w:val="auto"/>
              <w:sz w:val="16"/>
              <w:szCs w:val="16"/>
            </w:rPr>
            <w:id w:val="245698801"/>
            <w:placeholder>
              <w:docPart w:val="02C1BDCAEB9546E68D3533F8E0824A06"/>
            </w:placeholder>
          </w:sdtPr>
          <w:sdtEndPr/>
          <w:sdtContent>
            <w:tc>
              <w:tcPr>
                <w:tcW w:w="4989" w:type="dxa"/>
                <w:tcBorders>
                  <w:bottom w:val="single" w:sz="12" w:space="0" w:color="auto"/>
                </w:tcBorders>
                <w:vAlign w:val="center"/>
              </w:tcPr>
              <w:p w14:paraId="3A1C29B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DF89761F017D4221AC0BAADE46852D03"/>
              </w:placeholder>
            </w:sdtPr>
            <w:sdtEndPr/>
            <w:sdtContent>
              <w:p w14:paraId="6579BC6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894BB81C25174C54AD69F5B78CAFF93E"/>
            </w:placeholder>
          </w:sdtPr>
          <w:sdtEndPr/>
          <w:sdtContent>
            <w:tc>
              <w:tcPr>
                <w:tcW w:w="964" w:type="dxa"/>
                <w:tcBorders>
                  <w:bottom w:val="single" w:sz="12" w:space="0" w:color="auto"/>
                </w:tcBorders>
                <w:vAlign w:val="center"/>
              </w:tcPr>
              <w:p w14:paraId="0A3CC017"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57A1E69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3B245BCB" w14:textId="77777777" w:rsidTr="00BC328D">
        <w:tc>
          <w:tcPr>
            <w:tcW w:w="4989" w:type="dxa"/>
            <w:tcBorders>
              <w:top w:val="single" w:sz="12" w:space="0" w:color="auto"/>
              <w:bottom w:val="single" w:sz="12" w:space="0" w:color="auto"/>
            </w:tcBorders>
            <w:shd w:val="clear" w:color="auto" w:fill="EEECE1" w:themeFill="background2"/>
          </w:tcPr>
          <w:p w14:paraId="1C4B6505"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36F42DE"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2E64EE28"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71112E2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7CE25B7A"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12DC4445"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2733C2BD"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07C2A4EE"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513DF0E3"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504F17AB" w14:textId="77777777" w:rsidR="00CD2873" w:rsidRPr="00EA17F8" w:rsidRDefault="00BD67E5"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054BE7D9" w14:textId="77777777" w:rsidR="00CD2873" w:rsidRPr="00EA17F8" w:rsidRDefault="00BD67E5"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4C0A1273"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39729C78" w14:textId="77777777" w:rsidR="00D52ED4" w:rsidRPr="00EA17F8" w:rsidRDefault="00BD67E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7CE98780" w14:textId="77777777" w:rsidR="00D52ED4" w:rsidRPr="00EA17F8" w:rsidRDefault="00BD67E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26002686" w14:textId="77777777" w:rsidR="00D52ED4" w:rsidRPr="00EA17F8" w:rsidRDefault="00BD67E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A4AEB0ABE22B41C7807E64C0CE1871AA"/>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6ED2A13E" w14:textId="77777777" w:rsidR="00D52ED4" w:rsidRPr="00EA17F8" w:rsidRDefault="00BD67E5"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2180BB11" w14:textId="77777777" w:rsidR="00CD2873" w:rsidRPr="00EA17F8" w:rsidRDefault="00BD67E5"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6295323F" w14:textId="77777777" w:rsidR="00D52ED4" w:rsidRPr="00EA17F8" w:rsidRDefault="00BD67E5"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10B58823" w14:textId="77777777" w:rsidR="0028182A" w:rsidRPr="00EA17F8" w:rsidRDefault="00BD67E5"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1F3453C0" w14:textId="0848BBBF" w:rsidR="00EB43E5" w:rsidRPr="00EA17F8" w:rsidRDefault="00BD67E5"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A4AEB0ABE22B41C7807E64C0CE1871AA"/>
          </w:placeholder>
        </w:sdtPr>
        <w:sdtEndPr/>
        <w:sdtContent>
          <w:r>
            <w:rPr>
              <w:rStyle w:val="mfasiintens"/>
              <w:rFonts w:ascii="Source Sans Pro" w:hAnsi="Source Sans Pro"/>
              <w:i w:val="0"/>
              <w:iCs w:val="0"/>
              <w:color w:val="auto"/>
              <w:szCs w:val="20"/>
            </w:rPr>
            <w:t>150.000</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357DA698"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306CF7C0" w14:textId="77777777" w:rsidR="00D52ED4" w:rsidRPr="00EA17F8" w:rsidRDefault="00BD67E5"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5F69551E" w14:textId="77777777" w:rsidR="00D52ED4" w:rsidRPr="00EA17F8" w:rsidRDefault="00BD67E5"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A4AEB0ABE22B41C7807E64C0CE1871AA"/>
          </w:placeholder>
        </w:sdtPr>
        <w:sdtEndPr/>
        <w:sdtContent>
          <w:r w:rsidR="00D52ED4" w:rsidRPr="00EA17F8">
            <w:rPr>
              <w:rStyle w:val="CitaCar"/>
              <w:rFonts w:ascii="Source Sans Pro" w:hAnsi="Source Sans Pro"/>
              <w:sz w:val="20"/>
              <w:szCs w:val="20"/>
            </w:rPr>
            <w:t>.....................................................</w:t>
          </w:r>
        </w:sdtContent>
      </w:sdt>
    </w:p>
    <w:p w14:paraId="66F34DF7" w14:textId="77777777" w:rsidR="00D52ED4" w:rsidRPr="00EA17F8" w:rsidRDefault="00BD67E5"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F02F66B" w14:textId="77777777" w:rsidR="00D52ED4" w:rsidRPr="00EA17F8" w:rsidRDefault="00BD67E5"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4FB419BF"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4B4C9B0A" w14:textId="77777777" w:rsidR="00D52ED4" w:rsidRPr="00EA17F8" w:rsidRDefault="00BD67E5"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54E4A2A0"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623FC5B7"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4390E568" w14:textId="77777777" w:rsidR="00CD2873" w:rsidRPr="00EA17F8" w:rsidRDefault="00BD67E5"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8BD9E26" w14:textId="77777777" w:rsidR="003D15A7" w:rsidRPr="00EA17F8" w:rsidRDefault="00BD67E5"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D68E9B4"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0CDA6653"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31944004"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1F68A655"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0CC1CC4B"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01C722AE"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4F8A20FC"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01205119"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4FD3E5A0"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0F1D1826" w14:textId="77777777" w:rsidR="00D52ED4" w:rsidRPr="00EA17F8" w:rsidRDefault="00BD67E5"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A3433C2"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6FB27E07" w14:textId="77777777" w:rsidR="00CD2873" w:rsidRPr="00EA17F8" w:rsidRDefault="00BD67E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D99C99B" w14:textId="77777777" w:rsidR="00CD2873" w:rsidRPr="00EA17F8" w:rsidRDefault="00BD67E5"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7FD80AE8"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1E27710D"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6A28C27B"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38B9E2D1"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4E3F489D"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6CD17CF5"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3BB3BF9C"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79CAA035"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6D70F79B"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1D7D3F2"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FEAAE46"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92C9896"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EE66E5C"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9249E48"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1CD90859"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D221027"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ED28F7F"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5ED7C11E"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6188EC4"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4729BA23"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A4AEB0ABE22B41C7807E64C0CE1871AA"/>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26D6AEC0"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14FAD405"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A4AEB0ABE22B41C7807E64C0CE1871AA"/>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75A4763D"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41590BBB"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1023CB4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483AC53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11AD18C4"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389BD0C0"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4CA41C68"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4EE2A6A2"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681F816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BB4EDA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070D8B8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DADFFC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0739367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38EAC17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10D4E2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67BBFB4"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24762333"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33127F4"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6FD69FF8"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17C3CF41"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4DF2A24A"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048DB21"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360B708F"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6FE9E341"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7AC0357D"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3AD0E66F"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7B250B0F"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57263D60"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10D80A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0EC09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06FF6D5A"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1012B8EA"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394CAAB8"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4D3E3A25"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67498D75"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0BC4B08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3B5CC0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0618C0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945ADB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01259EF9"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1B505C26"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74EBDF4A"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17E21C26"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585E9C3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09BF5F2"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A372A71"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1640F9C"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26B7B65B"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70DB7D1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2F5A2EB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31BE58FA"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6E684164"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30A1799D"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DC33F3F"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065E2B1B"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65A86EC4"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09AE4BBE" w14:textId="77777777" w:rsidR="00797478" w:rsidRPr="00797478" w:rsidRDefault="00BD67E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7E9C7922" w14:textId="77777777" w:rsidR="00797478" w:rsidRPr="00797478" w:rsidRDefault="00BD67E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53E007A2" w14:textId="77777777" w:rsidR="00797478" w:rsidRPr="00797478" w:rsidRDefault="00BD67E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5491BC79" w14:textId="77777777" w:rsidR="00797478" w:rsidRPr="00797478" w:rsidRDefault="00BD67E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75F85A00"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53A1AF5B" w14:textId="77777777" w:rsidR="00797478" w:rsidRPr="00797478" w:rsidRDefault="00BD67E5"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7CD10B8C"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7AB503B9"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21F1A" w14:textId="77777777" w:rsidR="00863C39" w:rsidRDefault="00863C39" w:rsidP="00CD2873">
      <w:r>
        <w:separator/>
      </w:r>
    </w:p>
  </w:endnote>
  <w:endnote w:type="continuationSeparator" w:id="0">
    <w:p w14:paraId="6E4E148F" w14:textId="77777777" w:rsidR="00863C39" w:rsidRDefault="00863C3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D0DD428"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6910223"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60F68" w14:textId="77777777" w:rsidR="00863C39" w:rsidRDefault="00863C39" w:rsidP="00CD2873">
      <w:r>
        <w:separator/>
      </w:r>
    </w:p>
  </w:footnote>
  <w:footnote w:type="continuationSeparator" w:id="0">
    <w:p w14:paraId="2E03D641" w14:textId="77777777" w:rsidR="00863C39" w:rsidRDefault="00863C39" w:rsidP="00CD2873">
      <w:r>
        <w:continuationSeparator/>
      </w:r>
    </w:p>
  </w:footnote>
  <w:footnote w:id="1">
    <w:p w14:paraId="1AD44D2C"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DA14E46"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044C39A"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9109B33"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D1ECC77"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196E260"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AAAEF"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75FD118A" wp14:editId="0896C37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6D1EEC0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FD118A"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6D1EEC0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C39"/>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31BEF"/>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63C39"/>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428EC"/>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D67E5"/>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15714"/>
  <w15:docId w15:val="{9EFABE50-A267-4383-BD34-2B1D5E3F2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AEB0ABE22B41C7807E64C0CE1871AA"/>
        <w:category>
          <w:name w:val="General"/>
          <w:gallery w:val="placeholder"/>
        </w:category>
        <w:types>
          <w:type w:val="bbPlcHdr"/>
        </w:types>
        <w:behaviors>
          <w:behavior w:val="content"/>
        </w:behaviors>
        <w:guid w:val="{5CC15993-0E0B-4E24-9453-467735E59CBB}"/>
      </w:docPartPr>
      <w:docPartBody>
        <w:p w:rsidR="00875693" w:rsidRDefault="00875693">
          <w:pPr>
            <w:pStyle w:val="A4AEB0ABE22B41C7807E64C0CE1871AA"/>
          </w:pPr>
          <w:r w:rsidRPr="00387BC0">
            <w:rPr>
              <w:rStyle w:val="mfasiintens"/>
              <w:rFonts w:ascii="Source Sans Pro" w:hAnsi="Source Sans Pro"/>
              <w:i w:val="0"/>
              <w:iCs w:val="0"/>
              <w:color w:val="auto"/>
              <w:szCs w:val="20"/>
            </w:rPr>
            <w:t>Feu clic aquí per escriure text.</w:t>
          </w:r>
        </w:p>
      </w:docPartBody>
    </w:docPart>
    <w:docPart>
      <w:docPartPr>
        <w:name w:val="02E90464E6344169878DE115BCCF03E6"/>
        <w:category>
          <w:name w:val="General"/>
          <w:gallery w:val="placeholder"/>
        </w:category>
        <w:types>
          <w:type w:val="bbPlcHdr"/>
        </w:types>
        <w:behaviors>
          <w:behavior w:val="content"/>
        </w:behaviors>
        <w:guid w:val="{B7E377AE-B299-4C08-B8DC-27BA724B7FCE}"/>
      </w:docPartPr>
      <w:docPartBody>
        <w:p w:rsidR="00875693" w:rsidRDefault="00875693">
          <w:pPr>
            <w:pStyle w:val="02E90464E6344169878DE115BCCF03E6"/>
          </w:pPr>
          <w:r w:rsidRPr="00122E79">
            <w:rPr>
              <w:rStyle w:val="mfasiintens"/>
            </w:rPr>
            <w:t>Feu clic aquí per escriure text.</w:t>
          </w:r>
        </w:p>
      </w:docPartBody>
    </w:docPart>
    <w:docPart>
      <w:docPartPr>
        <w:name w:val="842F9BADAEAE474A8B94C5393410730F"/>
        <w:category>
          <w:name w:val="General"/>
          <w:gallery w:val="placeholder"/>
        </w:category>
        <w:types>
          <w:type w:val="bbPlcHdr"/>
        </w:types>
        <w:behaviors>
          <w:behavior w:val="content"/>
        </w:behaviors>
        <w:guid w:val="{AB0610E7-5385-4C11-808C-313C46E7A5F3}"/>
      </w:docPartPr>
      <w:docPartBody>
        <w:p w:rsidR="00875693" w:rsidRDefault="00875693">
          <w:pPr>
            <w:pStyle w:val="842F9BADAEAE474A8B94C5393410730F"/>
          </w:pPr>
          <w:r w:rsidRPr="00122E79">
            <w:rPr>
              <w:rStyle w:val="mfasiintens"/>
            </w:rPr>
            <w:t>Feu clic aquí per escriure text.</w:t>
          </w:r>
        </w:p>
      </w:docPartBody>
    </w:docPart>
    <w:docPart>
      <w:docPartPr>
        <w:name w:val="2873A97E645A4A97AA5081B327C86E70"/>
        <w:category>
          <w:name w:val="General"/>
          <w:gallery w:val="placeholder"/>
        </w:category>
        <w:types>
          <w:type w:val="bbPlcHdr"/>
        </w:types>
        <w:behaviors>
          <w:behavior w:val="content"/>
        </w:behaviors>
        <w:guid w:val="{E4AC4BB8-1793-4024-BAA0-861FC0EA474A}"/>
      </w:docPartPr>
      <w:docPartBody>
        <w:p w:rsidR="00875693" w:rsidRDefault="00875693">
          <w:pPr>
            <w:pStyle w:val="2873A97E645A4A97AA5081B327C86E70"/>
          </w:pPr>
          <w:r w:rsidRPr="00122E79">
            <w:rPr>
              <w:rStyle w:val="mfasiintens"/>
            </w:rPr>
            <w:t>Feu clic aquí per escriure text.</w:t>
          </w:r>
        </w:p>
      </w:docPartBody>
    </w:docPart>
    <w:docPart>
      <w:docPartPr>
        <w:name w:val="0FD1999D8D124D27836BAAE8C5859A55"/>
        <w:category>
          <w:name w:val="General"/>
          <w:gallery w:val="placeholder"/>
        </w:category>
        <w:types>
          <w:type w:val="bbPlcHdr"/>
        </w:types>
        <w:behaviors>
          <w:behavior w:val="content"/>
        </w:behaviors>
        <w:guid w:val="{8BB28CDE-49A3-4530-9E77-15BF80B09F2F}"/>
      </w:docPartPr>
      <w:docPartBody>
        <w:p w:rsidR="00875693" w:rsidRDefault="00875693">
          <w:pPr>
            <w:pStyle w:val="0FD1999D8D124D27836BAAE8C5859A55"/>
          </w:pPr>
          <w:r w:rsidRPr="00743793">
            <w:rPr>
              <w:rStyle w:val="mfasiintens"/>
              <w:rFonts w:ascii="Source Sans Pro" w:hAnsi="Source Sans Pro"/>
              <w:b w:val="0"/>
              <w:bCs w:val="0"/>
              <w:i w:val="0"/>
              <w:iCs w:val="0"/>
              <w:color w:val="auto"/>
              <w:szCs w:val="20"/>
            </w:rPr>
            <w:t>Feu clic aquí per escriure text.</w:t>
          </w:r>
        </w:p>
      </w:docPartBody>
    </w:docPart>
    <w:docPart>
      <w:docPartPr>
        <w:name w:val="27CF80C8AA184D088DD5F3F9B06BD3CC"/>
        <w:category>
          <w:name w:val="General"/>
          <w:gallery w:val="placeholder"/>
        </w:category>
        <w:types>
          <w:type w:val="bbPlcHdr"/>
        </w:types>
        <w:behaviors>
          <w:behavior w:val="content"/>
        </w:behaviors>
        <w:guid w:val="{B2165549-258E-4BCD-B4F7-A690B3F878CF}"/>
      </w:docPartPr>
      <w:docPartBody>
        <w:p w:rsidR="00875693" w:rsidRDefault="00875693">
          <w:pPr>
            <w:pStyle w:val="27CF80C8AA184D088DD5F3F9B06BD3CC"/>
          </w:pPr>
          <w:r w:rsidRPr="00387BC0">
            <w:rPr>
              <w:rFonts w:ascii="Source Sans Pro" w:hAnsi="Source Sans Pro"/>
              <w:sz w:val="16"/>
              <w:szCs w:val="16"/>
            </w:rPr>
            <w:t>- - -</w:t>
          </w:r>
        </w:p>
      </w:docPartBody>
    </w:docPart>
    <w:docPart>
      <w:docPartPr>
        <w:name w:val="313F26773DF249BA8E036A1F851A66A4"/>
        <w:category>
          <w:name w:val="General"/>
          <w:gallery w:val="placeholder"/>
        </w:category>
        <w:types>
          <w:type w:val="bbPlcHdr"/>
        </w:types>
        <w:behaviors>
          <w:behavior w:val="content"/>
        </w:behaviors>
        <w:guid w:val="{1E93A107-8F32-427A-A01B-7DB7663376DC}"/>
      </w:docPartPr>
      <w:docPartBody>
        <w:p w:rsidR="00875693" w:rsidRDefault="00875693">
          <w:pPr>
            <w:pStyle w:val="313F26773DF249BA8E036A1F851A66A4"/>
          </w:pPr>
          <w:r w:rsidRPr="00122E79">
            <w:rPr>
              <w:rStyle w:val="mfasiintens"/>
            </w:rPr>
            <w:t>Feu clic aquí per escriure text.</w:t>
          </w:r>
        </w:p>
      </w:docPartBody>
    </w:docPart>
    <w:docPart>
      <w:docPartPr>
        <w:name w:val="5CECA67A83D14559B5F56F600B23C89A"/>
        <w:category>
          <w:name w:val="General"/>
          <w:gallery w:val="placeholder"/>
        </w:category>
        <w:types>
          <w:type w:val="bbPlcHdr"/>
        </w:types>
        <w:behaviors>
          <w:behavior w:val="content"/>
        </w:behaviors>
        <w:guid w:val="{0BCFB5EB-C914-4654-8958-CC635770DD7F}"/>
      </w:docPartPr>
      <w:docPartBody>
        <w:p w:rsidR="00875693" w:rsidRDefault="00875693">
          <w:pPr>
            <w:pStyle w:val="5CECA67A83D14559B5F56F600B23C89A"/>
          </w:pPr>
          <w:r w:rsidRPr="00122E79">
            <w:rPr>
              <w:rStyle w:val="mfasiintens"/>
            </w:rPr>
            <w:t>Feu clic aquí per escriure text.</w:t>
          </w:r>
        </w:p>
      </w:docPartBody>
    </w:docPart>
    <w:docPart>
      <w:docPartPr>
        <w:name w:val="35A46F939F54490B9ABBC7ADB6CADA14"/>
        <w:category>
          <w:name w:val="General"/>
          <w:gallery w:val="placeholder"/>
        </w:category>
        <w:types>
          <w:type w:val="bbPlcHdr"/>
        </w:types>
        <w:behaviors>
          <w:behavior w:val="content"/>
        </w:behaviors>
        <w:guid w:val="{8EF1BB8B-C663-47A4-8CA1-4B774399704D}"/>
      </w:docPartPr>
      <w:docPartBody>
        <w:p w:rsidR="00875693" w:rsidRDefault="00875693">
          <w:pPr>
            <w:pStyle w:val="35A46F939F54490B9ABBC7ADB6CADA14"/>
          </w:pPr>
          <w:r w:rsidRPr="00387BC0">
            <w:rPr>
              <w:rFonts w:ascii="Source Sans Pro" w:hAnsi="Source Sans Pro"/>
              <w:i/>
              <w:iCs/>
              <w:sz w:val="16"/>
              <w:szCs w:val="16"/>
            </w:rPr>
            <w:t>- - -</w:t>
          </w:r>
        </w:p>
      </w:docPartBody>
    </w:docPart>
    <w:docPart>
      <w:docPartPr>
        <w:name w:val="2B827B3A0AB14829BF37EB2CBD74B85E"/>
        <w:category>
          <w:name w:val="General"/>
          <w:gallery w:val="placeholder"/>
        </w:category>
        <w:types>
          <w:type w:val="bbPlcHdr"/>
        </w:types>
        <w:behaviors>
          <w:behavior w:val="content"/>
        </w:behaviors>
        <w:guid w:val="{98D7DA8C-6A54-4988-9BCA-B2DF43B676C2}"/>
      </w:docPartPr>
      <w:docPartBody>
        <w:p w:rsidR="00875693" w:rsidRDefault="00875693">
          <w:pPr>
            <w:pStyle w:val="2B827B3A0AB14829BF37EB2CBD74B85E"/>
          </w:pPr>
          <w:r w:rsidRPr="00122E79">
            <w:rPr>
              <w:rStyle w:val="mfasiintens"/>
            </w:rPr>
            <w:t>Feu clic aquí per escriure text.</w:t>
          </w:r>
        </w:p>
      </w:docPartBody>
    </w:docPart>
    <w:docPart>
      <w:docPartPr>
        <w:name w:val="1D7C28037EEB435183B51387C32AD029"/>
        <w:category>
          <w:name w:val="General"/>
          <w:gallery w:val="placeholder"/>
        </w:category>
        <w:types>
          <w:type w:val="bbPlcHdr"/>
        </w:types>
        <w:behaviors>
          <w:behavior w:val="content"/>
        </w:behaviors>
        <w:guid w:val="{D1A25628-E5B7-4456-AF2E-DC2462FF7074}"/>
      </w:docPartPr>
      <w:docPartBody>
        <w:p w:rsidR="00875693" w:rsidRDefault="00875693">
          <w:pPr>
            <w:pStyle w:val="1D7C28037EEB435183B51387C32AD029"/>
          </w:pPr>
          <w:r w:rsidRPr="00122E79">
            <w:rPr>
              <w:rStyle w:val="mfasiintens"/>
            </w:rPr>
            <w:t>Feu clic aquí per escriure text.</w:t>
          </w:r>
        </w:p>
      </w:docPartBody>
    </w:docPart>
    <w:docPart>
      <w:docPartPr>
        <w:name w:val="9AD80421A70F4AE6BDE15442878C73C4"/>
        <w:category>
          <w:name w:val="General"/>
          <w:gallery w:val="placeholder"/>
        </w:category>
        <w:types>
          <w:type w:val="bbPlcHdr"/>
        </w:types>
        <w:behaviors>
          <w:behavior w:val="content"/>
        </w:behaviors>
        <w:guid w:val="{222CE118-D89E-499B-B976-82E1A761CC8E}"/>
      </w:docPartPr>
      <w:docPartBody>
        <w:p w:rsidR="00875693" w:rsidRDefault="00875693">
          <w:pPr>
            <w:pStyle w:val="9AD80421A70F4AE6BDE15442878C73C4"/>
          </w:pPr>
          <w:r w:rsidRPr="00122E79">
            <w:rPr>
              <w:rStyle w:val="mfasiintens"/>
            </w:rPr>
            <w:t>Feu clic aquí per escriure text.</w:t>
          </w:r>
        </w:p>
      </w:docPartBody>
    </w:docPart>
    <w:docPart>
      <w:docPartPr>
        <w:name w:val="4983E35088DC4C868CB9D618048EF235"/>
        <w:category>
          <w:name w:val="General"/>
          <w:gallery w:val="placeholder"/>
        </w:category>
        <w:types>
          <w:type w:val="bbPlcHdr"/>
        </w:types>
        <w:behaviors>
          <w:behavior w:val="content"/>
        </w:behaviors>
        <w:guid w:val="{FC177834-CC0B-42F2-AC7F-C6844936B135}"/>
      </w:docPartPr>
      <w:docPartBody>
        <w:p w:rsidR="00875693" w:rsidRDefault="00875693">
          <w:pPr>
            <w:pStyle w:val="4983E35088DC4C868CB9D618048EF235"/>
          </w:pPr>
          <w:r w:rsidRPr="00122E79">
            <w:rPr>
              <w:rStyle w:val="mfasiintens"/>
            </w:rPr>
            <w:t>Feu clic aquí per escriure text.</w:t>
          </w:r>
        </w:p>
      </w:docPartBody>
    </w:docPart>
    <w:docPart>
      <w:docPartPr>
        <w:name w:val="90BB7DAF9E894794820BE1014B34D5A9"/>
        <w:category>
          <w:name w:val="General"/>
          <w:gallery w:val="placeholder"/>
        </w:category>
        <w:types>
          <w:type w:val="bbPlcHdr"/>
        </w:types>
        <w:behaviors>
          <w:behavior w:val="content"/>
        </w:behaviors>
        <w:guid w:val="{E3332FA0-3673-48BB-959A-3CD2FE101A1F}"/>
      </w:docPartPr>
      <w:docPartBody>
        <w:p w:rsidR="00875693" w:rsidRDefault="00875693">
          <w:pPr>
            <w:pStyle w:val="90BB7DAF9E894794820BE1014B34D5A9"/>
          </w:pPr>
          <w:r w:rsidRPr="00122E79">
            <w:rPr>
              <w:rStyle w:val="mfasiintens"/>
            </w:rPr>
            <w:t>Feu clic aquí per escriure text.</w:t>
          </w:r>
        </w:p>
      </w:docPartBody>
    </w:docPart>
    <w:docPart>
      <w:docPartPr>
        <w:name w:val="4FBB3B3D276341F7A968620C24C8BC3C"/>
        <w:category>
          <w:name w:val="General"/>
          <w:gallery w:val="placeholder"/>
        </w:category>
        <w:types>
          <w:type w:val="bbPlcHdr"/>
        </w:types>
        <w:behaviors>
          <w:behavior w:val="content"/>
        </w:behaviors>
        <w:guid w:val="{7AA8CFB4-F999-4190-8F5E-0DEE3852797E}"/>
      </w:docPartPr>
      <w:docPartBody>
        <w:p w:rsidR="00875693" w:rsidRDefault="00875693">
          <w:pPr>
            <w:pStyle w:val="4FBB3B3D276341F7A968620C24C8BC3C"/>
          </w:pPr>
          <w:r w:rsidRPr="00122E79">
            <w:rPr>
              <w:rStyle w:val="mfasiintens"/>
            </w:rPr>
            <w:t>Feu clic aquí per escriure text.</w:t>
          </w:r>
        </w:p>
      </w:docPartBody>
    </w:docPart>
    <w:docPart>
      <w:docPartPr>
        <w:name w:val="284EF0FB42644D6DB0684D9E40E244A9"/>
        <w:category>
          <w:name w:val="General"/>
          <w:gallery w:val="placeholder"/>
        </w:category>
        <w:types>
          <w:type w:val="bbPlcHdr"/>
        </w:types>
        <w:behaviors>
          <w:behavior w:val="content"/>
        </w:behaviors>
        <w:guid w:val="{05544EC8-A2F7-4BDA-AC3F-704FFDCD3932}"/>
      </w:docPartPr>
      <w:docPartBody>
        <w:p w:rsidR="00875693" w:rsidRDefault="00875693">
          <w:pPr>
            <w:pStyle w:val="284EF0FB42644D6DB0684D9E40E244A9"/>
          </w:pPr>
          <w:r w:rsidRPr="00122E79">
            <w:rPr>
              <w:rStyle w:val="mfasiintens"/>
            </w:rPr>
            <w:t>Feu clic aquí per escriure text.</w:t>
          </w:r>
        </w:p>
      </w:docPartBody>
    </w:docPart>
    <w:docPart>
      <w:docPartPr>
        <w:name w:val="9E4626692C0344E5AA716CDE17BC5401"/>
        <w:category>
          <w:name w:val="General"/>
          <w:gallery w:val="placeholder"/>
        </w:category>
        <w:types>
          <w:type w:val="bbPlcHdr"/>
        </w:types>
        <w:behaviors>
          <w:behavior w:val="content"/>
        </w:behaviors>
        <w:guid w:val="{A7B84C42-8684-4F81-B534-778E6231EDF2}"/>
      </w:docPartPr>
      <w:docPartBody>
        <w:p w:rsidR="00875693" w:rsidRDefault="00875693">
          <w:pPr>
            <w:pStyle w:val="9E4626692C0344E5AA716CDE17BC5401"/>
          </w:pPr>
          <w:r w:rsidRPr="00122E79">
            <w:rPr>
              <w:rStyle w:val="mfasiintens"/>
            </w:rPr>
            <w:t>Feu clic aquí per escriure text.</w:t>
          </w:r>
        </w:p>
      </w:docPartBody>
    </w:docPart>
    <w:docPart>
      <w:docPartPr>
        <w:name w:val="F6F67AB5C23243BFAB48445468177B4B"/>
        <w:category>
          <w:name w:val="General"/>
          <w:gallery w:val="placeholder"/>
        </w:category>
        <w:types>
          <w:type w:val="bbPlcHdr"/>
        </w:types>
        <w:behaviors>
          <w:behavior w:val="content"/>
        </w:behaviors>
        <w:guid w:val="{83789EC5-B593-45A8-BB27-5318E8D0B4BE}"/>
      </w:docPartPr>
      <w:docPartBody>
        <w:p w:rsidR="00875693" w:rsidRDefault="00875693">
          <w:pPr>
            <w:pStyle w:val="F6F67AB5C23243BFAB48445468177B4B"/>
          </w:pPr>
          <w:r w:rsidRPr="00122E79">
            <w:rPr>
              <w:rStyle w:val="mfasiintens"/>
            </w:rPr>
            <w:t>Feu clic aquí per escriure text.</w:t>
          </w:r>
        </w:p>
      </w:docPartBody>
    </w:docPart>
    <w:docPart>
      <w:docPartPr>
        <w:name w:val="F69C835F81874AAFB34A2C492665072E"/>
        <w:category>
          <w:name w:val="General"/>
          <w:gallery w:val="placeholder"/>
        </w:category>
        <w:types>
          <w:type w:val="bbPlcHdr"/>
        </w:types>
        <w:behaviors>
          <w:behavior w:val="content"/>
        </w:behaviors>
        <w:guid w:val="{C460D576-5D06-4F72-A5C7-080C5C375F6F}"/>
      </w:docPartPr>
      <w:docPartBody>
        <w:p w:rsidR="00875693" w:rsidRDefault="00875693">
          <w:pPr>
            <w:pStyle w:val="F69C835F81874AAFB34A2C492665072E"/>
          </w:pPr>
          <w:r w:rsidRPr="00122E79">
            <w:rPr>
              <w:rStyle w:val="mfasiintens"/>
            </w:rPr>
            <w:t>Feu clic aquí per escriure text.</w:t>
          </w:r>
        </w:p>
      </w:docPartBody>
    </w:docPart>
    <w:docPart>
      <w:docPartPr>
        <w:name w:val="A47F9CFC367C405D800018D06BE860BA"/>
        <w:category>
          <w:name w:val="General"/>
          <w:gallery w:val="placeholder"/>
        </w:category>
        <w:types>
          <w:type w:val="bbPlcHdr"/>
        </w:types>
        <w:behaviors>
          <w:behavior w:val="content"/>
        </w:behaviors>
        <w:guid w:val="{203B3311-0187-4C68-95FE-7C19138DCB30}"/>
      </w:docPartPr>
      <w:docPartBody>
        <w:p w:rsidR="00875693" w:rsidRDefault="00875693">
          <w:pPr>
            <w:pStyle w:val="A47F9CFC367C405D800018D06BE860BA"/>
          </w:pPr>
          <w:r w:rsidRPr="00122E79">
            <w:rPr>
              <w:rStyle w:val="mfasiintens"/>
            </w:rPr>
            <w:t>Feu clic aquí per escriure text.</w:t>
          </w:r>
        </w:p>
      </w:docPartBody>
    </w:docPart>
    <w:docPart>
      <w:docPartPr>
        <w:name w:val="6D44564C7EC44958BC72BC5394C6DCB6"/>
        <w:category>
          <w:name w:val="General"/>
          <w:gallery w:val="placeholder"/>
        </w:category>
        <w:types>
          <w:type w:val="bbPlcHdr"/>
        </w:types>
        <w:behaviors>
          <w:behavior w:val="content"/>
        </w:behaviors>
        <w:guid w:val="{F3B4B73C-497E-4271-8BE9-639AA47A070D}"/>
      </w:docPartPr>
      <w:docPartBody>
        <w:p w:rsidR="00875693" w:rsidRDefault="00875693">
          <w:pPr>
            <w:pStyle w:val="6D44564C7EC44958BC72BC5394C6DCB6"/>
          </w:pPr>
          <w:r w:rsidRPr="00122E79">
            <w:rPr>
              <w:rStyle w:val="mfasiintens"/>
            </w:rPr>
            <w:t>Feu clic aquí per escriure text.</w:t>
          </w:r>
        </w:p>
      </w:docPartBody>
    </w:docPart>
    <w:docPart>
      <w:docPartPr>
        <w:name w:val="92A05F17DBA94B859664B88E7C4D0E24"/>
        <w:category>
          <w:name w:val="General"/>
          <w:gallery w:val="placeholder"/>
        </w:category>
        <w:types>
          <w:type w:val="bbPlcHdr"/>
        </w:types>
        <w:behaviors>
          <w:behavior w:val="content"/>
        </w:behaviors>
        <w:guid w:val="{54B6B342-BA49-4831-8F39-35F2CDC6F467}"/>
      </w:docPartPr>
      <w:docPartBody>
        <w:p w:rsidR="00875693" w:rsidRDefault="00875693">
          <w:pPr>
            <w:pStyle w:val="92A05F17DBA94B859664B88E7C4D0E24"/>
          </w:pPr>
          <w:r w:rsidRPr="00122E79">
            <w:rPr>
              <w:rStyle w:val="mfasiintens"/>
            </w:rPr>
            <w:t>Feu clic aquí per escriure text.</w:t>
          </w:r>
        </w:p>
      </w:docPartBody>
    </w:docPart>
    <w:docPart>
      <w:docPartPr>
        <w:name w:val="02C1BDCAEB9546E68D3533F8E0824A06"/>
        <w:category>
          <w:name w:val="General"/>
          <w:gallery w:val="placeholder"/>
        </w:category>
        <w:types>
          <w:type w:val="bbPlcHdr"/>
        </w:types>
        <w:behaviors>
          <w:behavior w:val="content"/>
        </w:behaviors>
        <w:guid w:val="{D710AED0-FDAC-4E68-A43A-BA8A36C74759}"/>
      </w:docPartPr>
      <w:docPartBody>
        <w:p w:rsidR="00875693" w:rsidRDefault="00875693">
          <w:pPr>
            <w:pStyle w:val="02C1BDCAEB9546E68D3533F8E0824A06"/>
          </w:pPr>
          <w:r w:rsidRPr="00122E79">
            <w:rPr>
              <w:rStyle w:val="mfasiintens"/>
            </w:rPr>
            <w:t>Feu clic aquí per escriure text.</w:t>
          </w:r>
        </w:p>
      </w:docPartBody>
    </w:docPart>
    <w:docPart>
      <w:docPartPr>
        <w:name w:val="DF89761F017D4221AC0BAADE46852D03"/>
        <w:category>
          <w:name w:val="General"/>
          <w:gallery w:val="placeholder"/>
        </w:category>
        <w:types>
          <w:type w:val="bbPlcHdr"/>
        </w:types>
        <w:behaviors>
          <w:behavior w:val="content"/>
        </w:behaviors>
        <w:guid w:val="{588812F8-CA2C-4919-90E6-4AF671B9357A}"/>
      </w:docPartPr>
      <w:docPartBody>
        <w:p w:rsidR="00875693" w:rsidRDefault="00875693">
          <w:pPr>
            <w:pStyle w:val="DF89761F017D4221AC0BAADE46852D03"/>
          </w:pPr>
          <w:r w:rsidRPr="00122E79">
            <w:rPr>
              <w:rStyle w:val="mfasiintens"/>
            </w:rPr>
            <w:t>Feu clic aquí per escriure text.</w:t>
          </w:r>
        </w:p>
      </w:docPartBody>
    </w:docPart>
    <w:docPart>
      <w:docPartPr>
        <w:name w:val="894BB81C25174C54AD69F5B78CAFF93E"/>
        <w:category>
          <w:name w:val="General"/>
          <w:gallery w:val="placeholder"/>
        </w:category>
        <w:types>
          <w:type w:val="bbPlcHdr"/>
        </w:types>
        <w:behaviors>
          <w:behavior w:val="content"/>
        </w:behaviors>
        <w:guid w:val="{005E8177-9409-46BE-AE0A-1670105CD7E2}"/>
      </w:docPartPr>
      <w:docPartBody>
        <w:p w:rsidR="00875693" w:rsidRDefault="00875693">
          <w:pPr>
            <w:pStyle w:val="894BB81C25174C54AD69F5B78CAFF93E"/>
          </w:pPr>
          <w:r w:rsidRPr="00122E79">
            <w:rPr>
              <w:rStyle w:val="mfasiintens"/>
            </w:rPr>
            <w:t>Feu clic aquí per escriure text.</w:t>
          </w:r>
        </w:p>
      </w:docPartBody>
    </w:docPart>
    <w:docPart>
      <w:docPartPr>
        <w:name w:val="BF6D823A1EFF40719A322C9D40A55D23"/>
        <w:category>
          <w:name w:val="General"/>
          <w:gallery w:val="placeholder"/>
        </w:category>
        <w:types>
          <w:type w:val="bbPlcHdr"/>
        </w:types>
        <w:behaviors>
          <w:behavior w:val="content"/>
        </w:behaviors>
        <w:guid w:val="{3C728D92-24C2-4EF2-B7B4-F31CF2F72C83}"/>
      </w:docPartPr>
      <w:docPartBody>
        <w:p w:rsidR="005B53DD" w:rsidRDefault="005B53DD" w:rsidP="005B53DD">
          <w:pPr>
            <w:pStyle w:val="BF6D823A1EFF40719A322C9D40A55D23"/>
          </w:pPr>
          <w:r w:rsidRPr="00387BC0">
            <w:rPr>
              <w:rStyle w:val="mfasiintens"/>
              <w:rFonts w:ascii="Source Sans Pro" w:hAnsi="Source Sans Pro"/>
              <w:i w:val="0"/>
              <w:iCs w:val="0"/>
              <w:color w:val="auto"/>
              <w:szCs w:val="20"/>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693"/>
    <w:rsid w:val="00231BEF"/>
    <w:rsid w:val="005B53DD"/>
    <w:rsid w:val="00875693"/>
    <w:rsid w:val="00A428E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5B53DD"/>
    <w:rPr>
      <w:rFonts w:ascii="Verdana" w:hAnsi="Verdana"/>
      <w:b/>
      <w:bCs/>
      <w:i/>
      <w:iCs/>
      <w:color w:val="0F4761" w:themeColor="accent1" w:themeShade="BF"/>
      <w:sz w:val="20"/>
    </w:rPr>
  </w:style>
  <w:style w:type="paragraph" w:customStyle="1" w:styleId="A4AEB0ABE22B41C7807E64C0CE1871AA">
    <w:name w:val="A4AEB0ABE22B41C7807E64C0CE1871AA"/>
  </w:style>
  <w:style w:type="paragraph" w:customStyle="1" w:styleId="02E90464E6344169878DE115BCCF03E6">
    <w:name w:val="02E90464E6344169878DE115BCCF03E6"/>
  </w:style>
  <w:style w:type="paragraph" w:customStyle="1" w:styleId="842F9BADAEAE474A8B94C5393410730F">
    <w:name w:val="842F9BADAEAE474A8B94C5393410730F"/>
  </w:style>
  <w:style w:type="paragraph" w:customStyle="1" w:styleId="2873A97E645A4A97AA5081B327C86E70">
    <w:name w:val="2873A97E645A4A97AA5081B327C86E70"/>
  </w:style>
  <w:style w:type="paragraph" w:customStyle="1" w:styleId="0FD1999D8D124D27836BAAE8C5859A55">
    <w:name w:val="0FD1999D8D124D27836BAAE8C5859A55"/>
  </w:style>
  <w:style w:type="paragraph" w:customStyle="1" w:styleId="27CF80C8AA184D088DD5F3F9B06BD3CC">
    <w:name w:val="27CF80C8AA184D088DD5F3F9B06BD3CC"/>
  </w:style>
  <w:style w:type="paragraph" w:customStyle="1" w:styleId="313F26773DF249BA8E036A1F851A66A4">
    <w:name w:val="313F26773DF249BA8E036A1F851A66A4"/>
  </w:style>
  <w:style w:type="paragraph" w:customStyle="1" w:styleId="5CECA67A83D14559B5F56F600B23C89A">
    <w:name w:val="5CECA67A83D14559B5F56F600B23C89A"/>
  </w:style>
  <w:style w:type="paragraph" w:customStyle="1" w:styleId="35A46F939F54490B9ABBC7ADB6CADA14">
    <w:name w:val="35A46F939F54490B9ABBC7ADB6CADA14"/>
  </w:style>
  <w:style w:type="paragraph" w:customStyle="1" w:styleId="2B827B3A0AB14829BF37EB2CBD74B85E">
    <w:name w:val="2B827B3A0AB14829BF37EB2CBD74B85E"/>
  </w:style>
  <w:style w:type="paragraph" w:customStyle="1" w:styleId="1D7C28037EEB435183B51387C32AD029">
    <w:name w:val="1D7C28037EEB435183B51387C32AD029"/>
  </w:style>
  <w:style w:type="paragraph" w:customStyle="1" w:styleId="9AD80421A70F4AE6BDE15442878C73C4">
    <w:name w:val="9AD80421A70F4AE6BDE15442878C73C4"/>
  </w:style>
  <w:style w:type="paragraph" w:customStyle="1" w:styleId="4983E35088DC4C868CB9D618048EF235">
    <w:name w:val="4983E35088DC4C868CB9D618048EF235"/>
  </w:style>
  <w:style w:type="paragraph" w:customStyle="1" w:styleId="90BB7DAF9E894794820BE1014B34D5A9">
    <w:name w:val="90BB7DAF9E894794820BE1014B34D5A9"/>
  </w:style>
  <w:style w:type="paragraph" w:customStyle="1" w:styleId="4FBB3B3D276341F7A968620C24C8BC3C">
    <w:name w:val="4FBB3B3D276341F7A968620C24C8BC3C"/>
  </w:style>
  <w:style w:type="paragraph" w:customStyle="1" w:styleId="284EF0FB42644D6DB0684D9E40E244A9">
    <w:name w:val="284EF0FB42644D6DB0684D9E40E244A9"/>
  </w:style>
  <w:style w:type="paragraph" w:customStyle="1" w:styleId="9E4626692C0344E5AA716CDE17BC5401">
    <w:name w:val="9E4626692C0344E5AA716CDE17BC5401"/>
  </w:style>
  <w:style w:type="paragraph" w:customStyle="1" w:styleId="F6F67AB5C23243BFAB48445468177B4B">
    <w:name w:val="F6F67AB5C23243BFAB48445468177B4B"/>
  </w:style>
  <w:style w:type="paragraph" w:customStyle="1" w:styleId="F69C835F81874AAFB34A2C492665072E">
    <w:name w:val="F69C835F81874AAFB34A2C492665072E"/>
  </w:style>
  <w:style w:type="paragraph" w:customStyle="1" w:styleId="A47F9CFC367C405D800018D06BE860BA">
    <w:name w:val="A47F9CFC367C405D800018D06BE860BA"/>
  </w:style>
  <w:style w:type="paragraph" w:customStyle="1" w:styleId="6D44564C7EC44958BC72BC5394C6DCB6">
    <w:name w:val="6D44564C7EC44958BC72BC5394C6DCB6"/>
  </w:style>
  <w:style w:type="paragraph" w:customStyle="1" w:styleId="92A05F17DBA94B859664B88E7C4D0E24">
    <w:name w:val="92A05F17DBA94B859664B88E7C4D0E24"/>
  </w:style>
  <w:style w:type="paragraph" w:customStyle="1" w:styleId="02C1BDCAEB9546E68D3533F8E0824A06">
    <w:name w:val="02C1BDCAEB9546E68D3533F8E0824A06"/>
  </w:style>
  <w:style w:type="paragraph" w:customStyle="1" w:styleId="DF89761F017D4221AC0BAADE46852D03">
    <w:name w:val="DF89761F017D4221AC0BAADE46852D03"/>
  </w:style>
  <w:style w:type="paragraph" w:customStyle="1" w:styleId="894BB81C25174C54AD69F5B78CAFF93E">
    <w:name w:val="894BB81C25174C54AD69F5B78CAFF93E"/>
  </w:style>
  <w:style w:type="paragraph" w:customStyle="1" w:styleId="BF6D823A1EFF40719A322C9D40A55D23">
    <w:name w:val="BF6D823A1EFF40719A322C9D40A55D23"/>
    <w:rsid w:val="005B53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3</TotalTime>
  <Pages>8</Pages>
  <Words>4400</Words>
  <Characters>25083</Characters>
  <Application>Microsoft Office Word</Application>
  <DocSecurity>0</DocSecurity>
  <Lines>209</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2</cp:revision>
  <cp:lastPrinted>2023-11-07T12:28:00Z</cp:lastPrinted>
  <dcterms:created xsi:type="dcterms:W3CDTF">2026-05-29T11:09:00Z</dcterms:created>
  <dcterms:modified xsi:type="dcterms:W3CDTF">2026-05-29T12:19:00Z</dcterms:modified>
</cp:coreProperties>
</file>