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C07B8"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44E11C3F"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BA63833CBA9E47358C80F6374F105990"/>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BA63833CBA9E47358C80F6374F105990"/>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BA63833CBA9E47358C80F6374F105990"/>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BA63833CBA9E47358C80F6374F105990"/>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BA63833CBA9E47358C80F6374F105990"/>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6E1E12EB" w14:textId="77777777" w:rsidTr="00387BC0">
        <w:trPr>
          <w:trHeight w:val="340"/>
        </w:trPr>
        <w:tc>
          <w:tcPr>
            <w:tcW w:w="8386" w:type="dxa"/>
            <w:vAlign w:val="center"/>
          </w:tcPr>
          <w:p w14:paraId="0B058723" w14:textId="5B6A5B9C"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BA63833CBA9E47358C80F6374F105990"/>
                </w:placeholder>
              </w:sdtPr>
              <w:sdtEndPr>
                <w:rPr>
                  <w:rStyle w:val="mfasiintens"/>
                </w:rPr>
              </w:sdtEndPr>
              <w:sdtContent>
                <w:r w:rsidR="001B1078" w:rsidRPr="001B1078">
                  <w:rPr>
                    <w:rStyle w:val="mfasiintens"/>
                    <w:rFonts w:ascii="Source Sans Pro" w:hAnsi="Source Sans Pro"/>
                    <w:i w:val="0"/>
                    <w:iCs w:val="0"/>
                    <w:color w:val="auto"/>
                    <w:szCs w:val="20"/>
                  </w:rPr>
                  <w:t>001_P2602028</w:t>
                </w:r>
              </w:sdtContent>
            </w:sdt>
          </w:p>
        </w:tc>
      </w:tr>
      <w:tr w:rsidR="00CD2873" w:rsidRPr="00EA17F8" w14:paraId="37A079A4" w14:textId="77777777" w:rsidTr="00387BC0">
        <w:trPr>
          <w:trHeight w:val="547"/>
        </w:trPr>
        <w:tc>
          <w:tcPr>
            <w:tcW w:w="8386" w:type="dxa"/>
          </w:tcPr>
          <w:p w14:paraId="12C8ACF9" w14:textId="248F4624"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BA63833CBA9E47358C80F6374F105990"/>
                </w:placeholder>
              </w:sdtPr>
              <w:sdtEndPr>
                <w:rPr>
                  <w:rStyle w:val="mfasiintens"/>
                </w:rPr>
              </w:sdtEndPr>
              <w:sdtContent>
                <w:r w:rsidR="001B1078" w:rsidRPr="001B1078">
                  <w:rPr>
                    <w:rFonts w:ascii="Source Sans Pro" w:hAnsi="Source Sans Pro"/>
                    <w:b/>
                    <w:bCs/>
                    <w:i/>
                    <w:iCs/>
                    <w:color w:val="365F91" w:themeColor="accent1" w:themeShade="BF"/>
                    <w:sz w:val="20"/>
                    <w:szCs w:val="20"/>
                  </w:rPr>
                  <w:t>Substitució de vidre trencat a la planta 6 del Centre Cívic Vil·la Urània</w:t>
                </w:r>
              </w:sdtContent>
            </w:sdt>
          </w:p>
        </w:tc>
      </w:tr>
      <w:tr w:rsidR="00A13471" w:rsidRPr="00EA17F8" w14:paraId="7082B3B5" w14:textId="77777777" w:rsidTr="00387BC0">
        <w:trPr>
          <w:trHeight w:val="397"/>
        </w:trPr>
        <w:tc>
          <w:tcPr>
            <w:tcW w:w="8386" w:type="dxa"/>
            <w:vAlign w:val="center"/>
          </w:tcPr>
          <w:p w14:paraId="2267505D" w14:textId="7F0A133F"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1"/>
                  <w14:checkedState w14:val="2612" w14:font="MS Gothic"/>
                  <w14:uncheckedState w14:val="2610" w14:font="MS Gothic"/>
                </w14:checkbox>
              </w:sdtPr>
              <w:sdtEndPr/>
              <w:sdtContent>
                <w:r w:rsidR="001B1078">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6135223C"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4E6F3ED3"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1CC9F521"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BA63833CBA9E47358C80F6374F105990"/>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0ACDA99D"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BA63833CBA9E47358C80F6374F105990"/>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0EF0AF79"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BA63833CBA9E47358C80F6374F105990"/>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42887AB7"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BA63833CBA9E47358C80F6374F105990"/>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08D89C72"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70627CC0A45543189B8EF5C9A5EB518A"/>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78F66C58"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969DA8A81B834118A269EEC86CD7782C"/>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20A76F3F"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499C37E8BA204533B4A1D16D726EE88A"/>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5263805A"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4E3FECF0"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44E53555B9B749BD89CA879EEC4D0983"/>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057190C7"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28F68582"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70CBD0BF"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561420E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5D3F1EF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599332BB"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7F0E23B2"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5C7C55DA"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274ACC0B" w14:textId="77777777" w:rsidTr="00743793">
        <w:sdt>
          <w:sdtPr>
            <w:rPr>
              <w:rFonts w:ascii="Source Sans Pro" w:hAnsi="Source Sans Pro"/>
              <w:color w:val="auto"/>
              <w:sz w:val="16"/>
              <w:szCs w:val="16"/>
            </w:rPr>
            <w:id w:val="669141610"/>
            <w:placeholder>
              <w:docPart w:val="CE864FDEF65C4F3284D4B74215D0B4C8"/>
            </w:placeholder>
            <w:showingPlcHdr/>
          </w:sdtPr>
          <w:sdtEndPr/>
          <w:sdtContent>
            <w:tc>
              <w:tcPr>
                <w:tcW w:w="4989" w:type="dxa"/>
                <w:tcBorders>
                  <w:top w:val="single" w:sz="12" w:space="0" w:color="auto"/>
                </w:tcBorders>
                <w:vAlign w:val="center"/>
              </w:tcPr>
              <w:p w14:paraId="146C82A1"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CE864FDEF65C4F3284D4B74215D0B4C8"/>
              </w:placeholder>
            </w:sdtPr>
            <w:sdtEndPr/>
            <w:sdtContent>
              <w:p w14:paraId="21DC0905"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CE864FDEF65C4F3284D4B74215D0B4C8"/>
            </w:placeholder>
          </w:sdtPr>
          <w:sdtEndPr/>
          <w:sdtContent>
            <w:tc>
              <w:tcPr>
                <w:tcW w:w="964" w:type="dxa"/>
                <w:tcBorders>
                  <w:top w:val="single" w:sz="12" w:space="0" w:color="auto"/>
                </w:tcBorders>
                <w:vAlign w:val="center"/>
              </w:tcPr>
              <w:p w14:paraId="1152D6F1"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CE864FDEF65C4F3284D4B74215D0B4C8"/>
              </w:placeholder>
            </w:sdtPr>
            <w:sdtEndPr/>
            <w:sdtContent>
              <w:p w14:paraId="320C9206"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123B61B" w14:textId="77777777" w:rsidTr="00743793">
        <w:sdt>
          <w:sdtPr>
            <w:rPr>
              <w:rFonts w:ascii="Source Sans Pro" w:hAnsi="Source Sans Pro"/>
              <w:color w:val="auto"/>
              <w:sz w:val="16"/>
              <w:szCs w:val="16"/>
            </w:rPr>
            <w:id w:val="240296076"/>
            <w:placeholder>
              <w:docPart w:val="0F5C4D75A0F645919EC5BCD841F8AB4B"/>
            </w:placeholder>
          </w:sdtPr>
          <w:sdtEndPr/>
          <w:sdtContent>
            <w:tc>
              <w:tcPr>
                <w:tcW w:w="4989" w:type="dxa"/>
                <w:vAlign w:val="center"/>
              </w:tcPr>
              <w:p w14:paraId="7B828FFE"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167BD20FF21F49F491D5905D695CEB29"/>
              </w:placeholder>
            </w:sdtPr>
            <w:sdtEndPr/>
            <w:sdtContent>
              <w:p w14:paraId="5ADB06D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DAD26FB3978E4242B6D43C93C1F47D4A"/>
            </w:placeholder>
          </w:sdtPr>
          <w:sdtEndPr/>
          <w:sdtContent>
            <w:tc>
              <w:tcPr>
                <w:tcW w:w="964" w:type="dxa"/>
                <w:vAlign w:val="center"/>
              </w:tcPr>
              <w:p w14:paraId="1FA28B2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6C04DE83EAF446D88CD3663CB48CDD5A"/>
              </w:placeholder>
            </w:sdtPr>
            <w:sdtEndPr/>
            <w:sdtContent>
              <w:p w14:paraId="39C1F6B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075490E" w14:textId="77777777" w:rsidTr="00743793">
        <w:sdt>
          <w:sdtPr>
            <w:rPr>
              <w:rFonts w:ascii="Source Sans Pro" w:hAnsi="Source Sans Pro"/>
              <w:color w:val="auto"/>
              <w:sz w:val="16"/>
              <w:szCs w:val="16"/>
            </w:rPr>
            <w:id w:val="1006645454"/>
            <w:placeholder>
              <w:docPart w:val="58C310B34C6644368900BC9D8B77CD28"/>
            </w:placeholder>
          </w:sdtPr>
          <w:sdtEndPr/>
          <w:sdtContent>
            <w:tc>
              <w:tcPr>
                <w:tcW w:w="4989" w:type="dxa"/>
                <w:vAlign w:val="center"/>
              </w:tcPr>
              <w:p w14:paraId="320E16E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F5A88DE0A4C54DF994953C5699228540"/>
              </w:placeholder>
            </w:sdtPr>
            <w:sdtEndPr/>
            <w:sdtContent>
              <w:p w14:paraId="619187B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267DC0CBDB7343C09428748E131046AD"/>
            </w:placeholder>
          </w:sdtPr>
          <w:sdtEndPr/>
          <w:sdtContent>
            <w:tc>
              <w:tcPr>
                <w:tcW w:w="964" w:type="dxa"/>
                <w:vAlign w:val="center"/>
              </w:tcPr>
              <w:p w14:paraId="2711461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93724959A63E45CF823248A03098D2C9"/>
              </w:placeholder>
            </w:sdtPr>
            <w:sdtEndPr/>
            <w:sdtContent>
              <w:p w14:paraId="5CBB81F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B6AF2E9" w14:textId="77777777" w:rsidTr="00743793">
        <w:sdt>
          <w:sdtPr>
            <w:rPr>
              <w:rFonts w:ascii="Source Sans Pro" w:hAnsi="Source Sans Pro"/>
              <w:color w:val="auto"/>
              <w:sz w:val="16"/>
              <w:szCs w:val="16"/>
            </w:rPr>
            <w:id w:val="833654896"/>
            <w:placeholder>
              <w:docPart w:val="9D49FF4B049E46399103519C2D696FC1"/>
            </w:placeholder>
          </w:sdtPr>
          <w:sdtEndPr/>
          <w:sdtContent>
            <w:tc>
              <w:tcPr>
                <w:tcW w:w="4989" w:type="dxa"/>
                <w:vAlign w:val="center"/>
              </w:tcPr>
              <w:p w14:paraId="4E8068A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533D146C91A748569F62F8647B41206A"/>
              </w:placeholder>
            </w:sdtPr>
            <w:sdtEndPr/>
            <w:sdtContent>
              <w:p w14:paraId="2F3B2B2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4ED4A297F29642ABBF9B50B0BA1C4066"/>
            </w:placeholder>
          </w:sdtPr>
          <w:sdtEndPr/>
          <w:sdtContent>
            <w:tc>
              <w:tcPr>
                <w:tcW w:w="964" w:type="dxa"/>
                <w:vAlign w:val="center"/>
              </w:tcPr>
              <w:p w14:paraId="0BF34D44"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6BB41B3929C24664BFD13DF4E747BB56"/>
              </w:placeholder>
            </w:sdtPr>
            <w:sdtEndPr/>
            <w:sdtContent>
              <w:p w14:paraId="0FE7D1D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4D5AA6B" w14:textId="77777777" w:rsidTr="00743793">
        <w:sdt>
          <w:sdtPr>
            <w:rPr>
              <w:rFonts w:ascii="Source Sans Pro" w:hAnsi="Source Sans Pro"/>
              <w:color w:val="auto"/>
              <w:sz w:val="16"/>
              <w:szCs w:val="16"/>
            </w:rPr>
            <w:id w:val="1297329695"/>
            <w:placeholder>
              <w:docPart w:val="E508D0E299D345EE97558421F816BB28"/>
            </w:placeholder>
          </w:sdtPr>
          <w:sdtEndPr/>
          <w:sdtContent>
            <w:tc>
              <w:tcPr>
                <w:tcW w:w="4989" w:type="dxa"/>
                <w:vAlign w:val="center"/>
              </w:tcPr>
              <w:p w14:paraId="60F5B680"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504FA7D0FF1C494C8D1613D70EDD2106"/>
              </w:placeholder>
            </w:sdtPr>
            <w:sdtEndPr/>
            <w:sdtContent>
              <w:p w14:paraId="4D672EE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88ED7FEA2737448686D02FB918A64D91"/>
            </w:placeholder>
          </w:sdtPr>
          <w:sdtEndPr/>
          <w:sdtContent>
            <w:tc>
              <w:tcPr>
                <w:tcW w:w="964" w:type="dxa"/>
                <w:vAlign w:val="center"/>
              </w:tcPr>
              <w:p w14:paraId="0A7E5A8A"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1703D954DA8D4D6287BFA79BF15EFCC5"/>
              </w:placeholder>
            </w:sdtPr>
            <w:sdtEndPr/>
            <w:sdtContent>
              <w:p w14:paraId="2C6409B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AE09E17" w14:textId="77777777" w:rsidTr="004302DA">
        <w:sdt>
          <w:sdtPr>
            <w:rPr>
              <w:rFonts w:ascii="Source Sans Pro" w:hAnsi="Source Sans Pro"/>
              <w:color w:val="auto"/>
              <w:sz w:val="16"/>
              <w:szCs w:val="16"/>
            </w:rPr>
            <w:id w:val="245698801"/>
            <w:placeholder>
              <w:docPart w:val="F00F8DF4DDF94B1BA0A43A6606DCBBE1"/>
            </w:placeholder>
          </w:sdtPr>
          <w:sdtEndPr/>
          <w:sdtContent>
            <w:tc>
              <w:tcPr>
                <w:tcW w:w="4989" w:type="dxa"/>
                <w:tcBorders>
                  <w:bottom w:val="single" w:sz="12" w:space="0" w:color="auto"/>
                </w:tcBorders>
                <w:vAlign w:val="center"/>
              </w:tcPr>
              <w:p w14:paraId="63F784CA"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9EF5D0253AEC4692B4D96AF839B2FE63"/>
              </w:placeholder>
            </w:sdtPr>
            <w:sdtEndPr/>
            <w:sdtContent>
              <w:p w14:paraId="29AE22E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77D0FAE0EC55493AA3BE95173A32E086"/>
            </w:placeholder>
          </w:sdtPr>
          <w:sdtEndPr/>
          <w:sdtContent>
            <w:tc>
              <w:tcPr>
                <w:tcW w:w="964" w:type="dxa"/>
                <w:tcBorders>
                  <w:bottom w:val="single" w:sz="12" w:space="0" w:color="auto"/>
                </w:tcBorders>
                <w:vAlign w:val="center"/>
              </w:tcPr>
              <w:p w14:paraId="187D085A"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0FB62CC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6CAED8C7" w14:textId="77777777" w:rsidTr="00BC328D">
        <w:tc>
          <w:tcPr>
            <w:tcW w:w="4989" w:type="dxa"/>
            <w:tcBorders>
              <w:top w:val="single" w:sz="12" w:space="0" w:color="auto"/>
              <w:bottom w:val="single" w:sz="12" w:space="0" w:color="auto"/>
            </w:tcBorders>
            <w:shd w:val="clear" w:color="auto" w:fill="EEECE1" w:themeFill="background2"/>
          </w:tcPr>
          <w:p w14:paraId="761DC35A"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6EDC3C38"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11FF192C"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027564F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0ABF38F8"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64F93112"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46DC7B78"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13799512"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3A588B49"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71E44EC0" w14:textId="77777777" w:rsidR="00CD2873" w:rsidRPr="00EA17F8" w:rsidRDefault="001B1078"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5EAE16C8" w14:textId="77777777" w:rsidR="00CD2873" w:rsidRPr="00EA17F8" w:rsidRDefault="001B1078"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57ACDA62"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1D42D8BD" w14:textId="77777777" w:rsidR="00D52ED4" w:rsidRPr="00EA17F8" w:rsidRDefault="001B1078"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28819D28" w14:textId="77777777" w:rsidR="00D52ED4" w:rsidRPr="00EA17F8" w:rsidRDefault="001B1078"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0F76E0D9" w14:textId="77777777" w:rsidR="00D52ED4" w:rsidRPr="00EA17F8" w:rsidRDefault="001B1078"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BA63833CBA9E47358C80F6374F105990"/>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5E9CAC16" w14:textId="77777777" w:rsidR="00D52ED4" w:rsidRPr="00EA17F8" w:rsidRDefault="001B1078"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3B82BE3B" w14:textId="77777777" w:rsidR="00CD2873" w:rsidRPr="00EA17F8" w:rsidRDefault="001B1078"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21C8A90A" w14:textId="77777777" w:rsidR="00D52ED4" w:rsidRPr="00EA17F8" w:rsidRDefault="001B1078"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2A09A2AD" w14:textId="77777777" w:rsidR="0028182A" w:rsidRPr="00EA17F8" w:rsidRDefault="001B1078"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4EB2899C" w14:textId="77777777" w:rsidR="00EB43E5" w:rsidRPr="00EA17F8" w:rsidRDefault="001B1078"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BA63833CBA9E47358C80F6374F105990"/>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3255F971"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274F40BD" w14:textId="77777777" w:rsidR="00D52ED4" w:rsidRPr="00EA17F8" w:rsidRDefault="001B1078"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26736096" w14:textId="77777777" w:rsidR="00D52ED4" w:rsidRPr="00EA17F8" w:rsidRDefault="001B1078"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BA63833CBA9E47358C80F6374F105990"/>
          </w:placeholder>
        </w:sdtPr>
        <w:sdtEndPr/>
        <w:sdtContent>
          <w:r w:rsidR="00D52ED4" w:rsidRPr="00EA17F8">
            <w:rPr>
              <w:rStyle w:val="CitaCar"/>
              <w:rFonts w:ascii="Source Sans Pro" w:hAnsi="Source Sans Pro"/>
              <w:sz w:val="20"/>
              <w:szCs w:val="20"/>
            </w:rPr>
            <w:t>.....................................................</w:t>
          </w:r>
        </w:sdtContent>
      </w:sdt>
    </w:p>
    <w:p w14:paraId="334D30BC" w14:textId="77777777" w:rsidR="00D52ED4" w:rsidRPr="00EA17F8" w:rsidRDefault="001B1078"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35378C2" w14:textId="77777777" w:rsidR="00D52ED4" w:rsidRPr="00EA17F8" w:rsidRDefault="001B1078"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244C89DD"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27519F88" w14:textId="77777777" w:rsidR="00D52ED4" w:rsidRPr="00EA17F8" w:rsidRDefault="001B1078"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0161D962"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21DD4830"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41272D22" w14:textId="77777777" w:rsidR="00CD2873" w:rsidRPr="00EA17F8" w:rsidRDefault="001B1078"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16FB5293" w14:textId="77777777" w:rsidR="003D15A7" w:rsidRPr="00EA17F8" w:rsidRDefault="001B1078"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29B8BB2"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644B11A4"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2EF0A296"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609A1E72"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138EDFF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6B32FDCA"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1E3F2047"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76C5FADD"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2435DD88"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41807DF4" w14:textId="77777777" w:rsidR="00D52ED4" w:rsidRPr="00EA17F8" w:rsidRDefault="001B1078"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796CC16B"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5C452686" w14:textId="77777777" w:rsidR="00CD2873" w:rsidRPr="00EA17F8" w:rsidRDefault="001B107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63E3B7DF" w14:textId="77777777" w:rsidR="00CD2873" w:rsidRPr="00EA17F8" w:rsidRDefault="001B1078"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3211D402"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70FF1D13"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060B65A1"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7E46918C"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744AB3AC"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0DBCB96"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3B1E2E4E"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0FE34712"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1D2A4420"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9843725"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0447722"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D9B3462"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06357610"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FEEAD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0D847907"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w:t>
      </w:r>
      <w:r w:rsidRPr="00EA17F8">
        <w:rPr>
          <w:rFonts w:ascii="Source Sans Pro" w:hAnsi="Source Sans Pro" w:cs="Arial"/>
          <w:bCs/>
          <w:iCs/>
          <w:sz w:val="20"/>
          <w:szCs w:val="20"/>
        </w:rPr>
        <w:lastRenderedPageBreak/>
        <w:t>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E23AE20"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9DBDE63"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72EF50DB"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61FDDA0B"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62A2B4D5"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BA63833CBA9E47358C80F6374F105990"/>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17002B3E"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C87B785"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BA63833CBA9E47358C80F6374F105990"/>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7D986CE3"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5B963F2B"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2E02347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5A32C3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7FE33CC6"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Portar, per escrit, un registre de totes les categories d’activitats de tractament efectuades per compte del responsable que contingui: </w:t>
      </w:r>
    </w:p>
    <w:p w14:paraId="4B9F6420"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3CD1048E"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39A888C3"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11937E2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25A70E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42AB5C7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306FA53"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7DBE2BB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03A055CA"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3907EA5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FB60223"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047D068F"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B714995"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5420A45B"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034E1EFD"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670780E9"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5E962E9"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05843D38"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D2D4624"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0CE8A0C8"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536CD9FE"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Dades del punt de contacte del responsable o de l’encarregat on es pugui obtenir més informació. </w:t>
      </w:r>
    </w:p>
    <w:p w14:paraId="11F3CE1A"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51367357"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0F3BDC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1C447B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3200422D"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4EF77424"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062F60F9"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62A7E667"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5E3EF53A"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30529CEB"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C5ABDF5"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03650F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ECE1D2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74423FC1"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2C94CB6C"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634CAEE5"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0FDE7E0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6595AF87"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A7BB7D8"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7489F3A"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El coneixement que tingui l'Administració dels subcontractes celebrats en virtut de les comunicacions a què es refereixen els apartats anteriors, no alteren la responsabilitat exclusiva del contractista principal.»</w:t>
      </w:r>
    </w:p>
    <w:p w14:paraId="78115207"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4B84CE34"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40E77DE0"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0BD4E42D"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142581C"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693AE1C4"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12F413DE"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8AAEDA9"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106C4736"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24F49BCA"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57095E90" w14:textId="77777777" w:rsidR="00797478" w:rsidRPr="00797478" w:rsidRDefault="001B107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1D7D8D69" w14:textId="77777777" w:rsidR="00797478" w:rsidRPr="00797478" w:rsidRDefault="001B107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74A6B97A" w14:textId="77777777" w:rsidR="00797478" w:rsidRPr="00797478" w:rsidRDefault="001B107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3B267056" w14:textId="77777777" w:rsidR="00797478" w:rsidRPr="00797478" w:rsidRDefault="001B1078"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4CB06630"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264D1C33" w14:textId="77777777" w:rsidR="00797478" w:rsidRPr="00797478" w:rsidRDefault="001B1078"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773FA56B"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lastRenderedPageBreak/>
        <w:t>Lloc i data</w:t>
      </w:r>
    </w:p>
    <w:p w14:paraId="5FB9F25B"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A3499" w14:textId="77777777" w:rsidR="001B1078" w:rsidRDefault="001B1078" w:rsidP="00CD2873">
      <w:r>
        <w:separator/>
      </w:r>
    </w:p>
  </w:endnote>
  <w:endnote w:type="continuationSeparator" w:id="0">
    <w:p w14:paraId="0E082303" w14:textId="77777777" w:rsidR="001B1078" w:rsidRDefault="001B107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03FB23D"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6A58215"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2520D" w14:textId="77777777" w:rsidR="001B1078" w:rsidRDefault="001B1078" w:rsidP="00CD2873">
      <w:r>
        <w:separator/>
      </w:r>
    </w:p>
  </w:footnote>
  <w:footnote w:type="continuationSeparator" w:id="0">
    <w:p w14:paraId="03F635F3" w14:textId="77777777" w:rsidR="001B1078" w:rsidRDefault="001B1078" w:rsidP="00CD2873">
      <w:r>
        <w:continuationSeparator/>
      </w:r>
    </w:p>
  </w:footnote>
  <w:footnote w:id="1">
    <w:p w14:paraId="71F83E58"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B7CA217"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7632A64"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25E1699"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E959E02"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CDB95E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96FD9"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05D2FD01" wp14:editId="0A40C5FD">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128DAC0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D2FD01"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128DAC0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78"/>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1078"/>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03FD3"/>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065B6"/>
  <w15:docId w15:val="{9A7C5737-DAEB-4480-B6BF-196E930E2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J100%20PATRIMONI\J113%20ADMINISTRACIO%20BENS\J117E20%20Manteniment%20bens%20Edificis\00%20CC%20Vila%20Urania%20exp\20260521_Trencament%20VIDRE%20P6\Contractacio\Editable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A63833CBA9E47358C80F6374F105990"/>
        <w:category>
          <w:name w:val="General"/>
          <w:gallery w:val="placeholder"/>
        </w:category>
        <w:types>
          <w:type w:val="bbPlcHdr"/>
        </w:types>
        <w:behaviors>
          <w:behavior w:val="content"/>
        </w:behaviors>
        <w:guid w:val="{41E0FDC3-9776-4774-A0A0-F6FF624359FA}"/>
      </w:docPartPr>
      <w:docPartBody>
        <w:p w:rsidR="00F86C36" w:rsidRDefault="00F86C36">
          <w:pPr>
            <w:pStyle w:val="BA63833CBA9E47358C80F6374F105990"/>
          </w:pPr>
          <w:r w:rsidRPr="00387BC0">
            <w:rPr>
              <w:rStyle w:val="mfasiintens"/>
              <w:rFonts w:ascii="Source Sans Pro" w:hAnsi="Source Sans Pro"/>
              <w:i w:val="0"/>
              <w:iCs w:val="0"/>
              <w:color w:val="auto"/>
              <w:szCs w:val="20"/>
            </w:rPr>
            <w:t>Feu clic aquí per escriure text.</w:t>
          </w:r>
        </w:p>
      </w:docPartBody>
    </w:docPart>
    <w:docPart>
      <w:docPartPr>
        <w:name w:val="70627CC0A45543189B8EF5C9A5EB518A"/>
        <w:category>
          <w:name w:val="General"/>
          <w:gallery w:val="placeholder"/>
        </w:category>
        <w:types>
          <w:type w:val="bbPlcHdr"/>
        </w:types>
        <w:behaviors>
          <w:behavior w:val="content"/>
        </w:behaviors>
        <w:guid w:val="{EBE5521F-D1BE-4A78-8FB0-D283F9A9F865}"/>
      </w:docPartPr>
      <w:docPartBody>
        <w:p w:rsidR="00F86C36" w:rsidRDefault="00F86C36">
          <w:pPr>
            <w:pStyle w:val="70627CC0A45543189B8EF5C9A5EB518A"/>
          </w:pPr>
          <w:r w:rsidRPr="00122E79">
            <w:rPr>
              <w:rStyle w:val="mfasiintens"/>
            </w:rPr>
            <w:t>Feu clic aquí per escriure text.</w:t>
          </w:r>
        </w:p>
      </w:docPartBody>
    </w:docPart>
    <w:docPart>
      <w:docPartPr>
        <w:name w:val="969DA8A81B834118A269EEC86CD7782C"/>
        <w:category>
          <w:name w:val="General"/>
          <w:gallery w:val="placeholder"/>
        </w:category>
        <w:types>
          <w:type w:val="bbPlcHdr"/>
        </w:types>
        <w:behaviors>
          <w:behavior w:val="content"/>
        </w:behaviors>
        <w:guid w:val="{34FC0EFD-E5CF-40C4-B550-6796E27F5935}"/>
      </w:docPartPr>
      <w:docPartBody>
        <w:p w:rsidR="00F86C36" w:rsidRDefault="00F86C36">
          <w:pPr>
            <w:pStyle w:val="969DA8A81B834118A269EEC86CD7782C"/>
          </w:pPr>
          <w:r w:rsidRPr="00122E79">
            <w:rPr>
              <w:rStyle w:val="mfasiintens"/>
            </w:rPr>
            <w:t>Feu clic aquí per escriure text.</w:t>
          </w:r>
        </w:p>
      </w:docPartBody>
    </w:docPart>
    <w:docPart>
      <w:docPartPr>
        <w:name w:val="499C37E8BA204533B4A1D16D726EE88A"/>
        <w:category>
          <w:name w:val="General"/>
          <w:gallery w:val="placeholder"/>
        </w:category>
        <w:types>
          <w:type w:val="bbPlcHdr"/>
        </w:types>
        <w:behaviors>
          <w:behavior w:val="content"/>
        </w:behaviors>
        <w:guid w:val="{461E772D-F1CE-4DE9-AE45-0FAF9F29CE79}"/>
      </w:docPartPr>
      <w:docPartBody>
        <w:p w:rsidR="00F86C36" w:rsidRDefault="00F86C36">
          <w:pPr>
            <w:pStyle w:val="499C37E8BA204533B4A1D16D726EE88A"/>
          </w:pPr>
          <w:r w:rsidRPr="00122E79">
            <w:rPr>
              <w:rStyle w:val="mfasiintens"/>
            </w:rPr>
            <w:t>Feu clic aquí per escriure text.</w:t>
          </w:r>
        </w:p>
      </w:docPartBody>
    </w:docPart>
    <w:docPart>
      <w:docPartPr>
        <w:name w:val="44E53555B9B749BD89CA879EEC4D0983"/>
        <w:category>
          <w:name w:val="General"/>
          <w:gallery w:val="placeholder"/>
        </w:category>
        <w:types>
          <w:type w:val="bbPlcHdr"/>
        </w:types>
        <w:behaviors>
          <w:behavior w:val="content"/>
        </w:behaviors>
        <w:guid w:val="{8273F2B5-3A78-4925-BEB8-E03292FAB2C4}"/>
      </w:docPartPr>
      <w:docPartBody>
        <w:p w:rsidR="00F86C36" w:rsidRDefault="00F86C36">
          <w:pPr>
            <w:pStyle w:val="44E53555B9B749BD89CA879EEC4D0983"/>
          </w:pPr>
          <w:r w:rsidRPr="00743793">
            <w:rPr>
              <w:rStyle w:val="mfasiintens"/>
              <w:rFonts w:ascii="Source Sans Pro" w:hAnsi="Source Sans Pro"/>
              <w:b w:val="0"/>
              <w:bCs w:val="0"/>
              <w:i w:val="0"/>
              <w:iCs w:val="0"/>
              <w:color w:val="auto"/>
              <w:szCs w:val="20"/>
            </w:rPr>
            <w:t>Feu clic aquí per escriure text.</w:t>
          </w:r>
        </w:p>
      </w:docPartBody>
    </w:docPart>
    <w:docPart>
      <w:docPartPr>
        <w:name w:val="CE864FDEF65C4F3284D4B74215D0B4C8"/>
        <w:category>
          <w:name w:val="General"/>
          <w:gallery w:val="placeholder"/>
        </w:category>
        <w:types>
          <w:type w:val="bbPlcHdr"/>
        </w:types>
        <w:behaviors>
          <w:behavior w:val="content"/>
        </w:behaviors>
        <w:guid w:val="{C3DD2947-E47D-4E2D-B8DA-FB1A6A3538D5}"/>
      </w:docPartPr>
      <w:docPartBody>
        <w:p w:rsidR="00F86C36" w:rsidRDefault="00F86C36">
          <w:pPr>
            <w:pStyle w:val="CE864FDEF65C4F3284D4B74215D0B4C8"/>
          </w:pPr>
          <w:r w:rsidRPr="00387BC0">
            <w:rPr>
              <w:rFonts w:ascii="Source Sans Pro" w:hAnsi="Source Sans Pro"/>
              <w:sz w:val="16"/>
              <w:szCs w:val="16"/>
            </w:rPr>
            <w:t>- - -</w:t>
          </w:r>
        </w:p>
      </w:docPartBody>
    </w:docPart>
    <w:docPart>
      <w:docPartPr>
        <w:name w:val="0F5C4D75A0F645919EC5BCD841F8AB4B"/>
        <w:category>
          <w:name w:val="General"/>
          <w:gallery w:val="placeholder"/>
        </w:category>
        <w:types>
          <w:type w:val="bbPlcHdr"/>
        </w:types>
        <w:behaviors>
          <w:behavior w:val="content"/>
        </w:behaviors>
        <w:guid w:val="{F5DB22BF-FED7-4984-A6A4-30523D69D353}"/>
      </w:docPartPr>
      <w:docPartBody>
        <w:p w:rsidR="00F86C36" w:rsidRDefault="00F86C36">
          <w:pPr>
            <w:pStyle w:val="0F5C4D75A0F645919EC5BCD841F8AB4B"/>
          </w:pPr>
          <w:r w:rsidRPr="00122E79">
            <w:rPr>
              <w:rStyle w:val="mfasiintens"/>
            </w:rPr>
            <w:t>Feu clic aquí per escriure text.</w:t>
          </w:r>
        </w:p>
      </w:docPartBody>
    </w:docPart>
    <w:docPart>
      <w:docPartPr>
        <w:name w:val="167BD20FF21F49F491D5905D695CEB29"/>
        <w:category>
          <w:name w:val="General"/>
          <w:gallery w:val="placeholder"/>
        </w:category>
        <w:types>
          <w:type w:val="bbPlcHdr"/>
        </w:types>
        <w:behaviors>
          <w:behavior w:val="content"/>
        </w:behaviors>
        <w:guid w:val="{F74571E5-AC88-4354-98CA-8478698FFAC9}"/>
      </w:docPartPr>
      <w:docPartBody>
        <w:p w:rsidR="00F86C36" w:rsidRDefault="00F86C36">
          <w:pPr>
            <w:pStyle w:val="167BD20FF21F49F491D5905D695CEB29"/>
          </w:pPr>
          <w:r w:rsidRPr="00122E79">
            <w:rPr>
              <w:rStyle w:val="mfasiintens"/>
            </w:rPr>
            <w:t>Feu clic aquí per escriure text.</w:t>
          </w:r>
        </w:p>
      </w:docPartBody>
    </w:docPart>
    <w:docPart>
      <w:docPartPr>
        <w:name w:val="DAD26FB3978E4242B6D43C93C1F47D4A"/>
        <w:category>
          <w:name w:val="General"/>
          <w:gallery w:val="placeholder"/>
        </w:category>
        <w:types>
          <w:type w:val="bbPlcHdr"/>
        </w:types>
        <w:behaviors>
          <w:behavior w:val="content"/>
        </w:behaviors>
        <w:guid w:val="{08BFA010-1758-4D98-8F37-4978AC95D08F}"/>
      </w:docPartPr>
      <w:docPartBody>
        <w:p w:rsidR="00F86C36" w:rsidRDefault="00F86C36">
          <w:pPr>
            <w:pStyle w:val="DAD26FB3978E4242B6D43C93C1F47D4A"/>
          </w:pPr>
          <w:r w:rsidRPr="00387BC0">
            <w:rPr>
              <w:rFonts w:ascii="Source Sans Pro" w:hAnsi="Source Sans Pro"/>
              <w:i/>
              <w:iCs/>
              <w:sz w:val="16"/>
              <w:szCs w:val="16"/>
            </w:rPr>
            <w:t>- - -</w:t>
          </w:r>
        </w:p>
      </w:docPartBody>
    </w:docPart>
    <w:docPart>
      <w:docPartPr>
        <w:name w:val="6C04DE83EAF446D88CD3663CB48CDD5A"/>
        <w:category>
          <w:name w:val="General"/>
          <w:gallery w:val="placeholder"/>
        </w:category>
        <w:types>
          <w:type w:val="bbPlcHdr"/>
        </w:types>
        <w:behaviors>
          <w:behavior w:val="content"/>
        </w:behaviors>
        <w:guid w:val="{B25A6A65-21C7-4A33-B12C-306936C07C0B}"/>
      </w:docPartPr>
      <w:docPartBody>
        <w:p w:rsidR="00F86C36" w:rsidRDefault="00F86C36">
          <w:pPr>
            <w:pStyle w:val="6C04DE83EAF446D88CD3663CB48CDD5A"/>
          </w:pPr>
          <w:r w:rsidRPr="00122E79">
            <w:rPr>
              <w:rStyle w:val="mfasiintens"/>
            </w:rPr>
            <w:t>Feu clic aquí per escriure text.</w:t>
          </w:r>
        </w:p>
      </w:docPartBody>
    </w:docPart>
    <w:docPart>
      <w:docPartPr>
        <w:name w:val="58C310B34C6644368900BC9D8B77CD28"/>
        <w:category>
          <w:name w:val="General"/>
          <w:gallery w:val="placeholder"/>
        </w:category>
        <w:types>
          <w:type w:val="bbPlcHdr"/>
        </w:types>
        <w:behaviors>
          <w:behavior w:val="content"/>
        </w:behaviors>
        <w:guid w:val="{FFB3700F-6566-4E9F-95AF-E71B271318BA}"/>
      </w:docPartPr>
      <w:docPartBody>
        <w:p w:rsidR="00F86C36" w:rsidRDefault="00F86C36">
          <w:pPr>
            <w:pStyle w:val="58C310B34C6644368900BC9D8B77CD28"/>
          </w:pPr>
          <w:r w:rsidRPr="00122E79">
            <w:rPr>
              <w:rStyle w:val="mfasiintens"/>
            </w:rPr>
            <w:t>Feu clic aquí per escriure text.</w:t>
          </w:r>
        </w:p>
      </w:docPartBody>
    </w:docPart>
    <w:docPart>
      <w:docPartPr>
        <w:name w:val="F5A88DE0A4C54DF994953C5699228540"/>
        <w:category>
          <w:name w:val="General"/>
          <w:gallery w:val="placeholder"/>
        </w:category>
        <w:types>
          <w:type w:val="bbPlcHdr"/>
        </w:types>
        <w:behaviors>
          <w:behavior w:val="content"/>
        </w:behaviors>
        <w:guid w:val="{A4521CE8-2FC4-4445-A1E7-123E1354545A}"/>
      </w:docPartPr>
      <w:docPartBody>
        <w:p w:rsidR="00F86C36" w:rsidRDefault="00F86C36">
          <w:pPr>
            <w:pStyle w:val="F5A88DE0A4C54DF994953C5699228540"/>
          </w:pPr>
          <w:r w:rsidRPr="00122E79">
            <w:rPr>
              <w:rStyle w:val="mfasiintens"/>
            </w:rPr>
            <w:t>Feu clic aquí per escriure text.</w:t>
          </w:r>
        </w:p>
      </w:docPartBody>
    </w:docPart>
    <w:docPart>
      <w:docPartPr>
        <w:name w:val="267DC0CBDB7343C09428748E131046AD"/>
        <w:category>
          <w:name w:val="General"/>
          <w:gallery w:val="placeholder"/>
        </w:category>
        <w:types>
          <w:type w:val="bbPlcHdr"/>
        </w:types>
        <w:behaviors>
          <w:behavior w:val="content"/>
        </w:behaviors>
        <w:guid w:val="{E57E0E02-CD17-4C20-8E18-2AA2FC41D903}"/>
      </w:docPartPr>
      <w:docPartBody>
        <w:p w:rsidR="00F86C36" w:rsidRDefault="00F86C36">
          <w:pPr>
            <w:pStyle w:val="267DC0CBDB7343C09428748E131046AD"/>
          </w:pPr>
          <w:r w:rsidRPr="00122E79">
            <w:rPr>
              <w:rStyle w:val="mfasiintens"/>
            </w:rPr>
            <w:t>Feu clic aquí per escriure text.</w:t>
          </w:r>
        </w:p>
      </w:docPartBody>
    </w:docPart>
    <w:docPart>
      <w:docPartPr>
        <w:name w:val="93724959A63E45CF823248A03098D2C9"/>
        <w:category>
          <w:name w:val="General"/>
          <w:gallery w:val="placeholder"/>
        </w:category>
        <w:types>
          <w:type w:val="bbPlcHdr"/>
        </w:types>
        <w:behaviors>
          <w:behavior w:val="content"/>
        </w:behaviors>
        <w:guid w:val="{37160B41-D487-4CA2-ABAF-79C23FFE0082}"/>
      </w:docPartPr>
      <w:docPartBody>
        <w:p w:rsidR="00F86C36" w:rsidRDefault="00F86C36">
          <w:pPr>
            <w:pStyle w:val="93724959A63E45CF823248A03098D2C9"/>
          </w:pPr>
          <w:r w:rsidRPr="00122E79">
            <w:rPr>
              <w:rStyle w:val="mfasiintens"/>
            </w:rPr>
            <w:t>Feu clic aquí per escriure text.</w:t>
          </w:r>
        </w:p>
      </w:docPartBody>
    </w:docPart>
    <w:docPart>
      <w:docPartPr>
        <w:name w:val="9D49FF4B049E46399103519C2D696FC1"/>
        <w:category>
          <w:name w:val="General"/>
          <w:gallery w:val="placeholder"/>
        </w:category>
        <w:types>
          <w:type w:val="bbPlcHdr"/>
        </w:types>
        <w:behaviors>
          <w:behavior w:val="content"/>
        </w:behaviors>
        <w:guid w:val="{88BD85CE-EB94-41BC-A6A4-28800A75AE5B}"/>
      </w:docPartPr>
      <w:docPartBody>
        <w:p w:rsidR="00F86C36" w:rsidRDefault="00F86C36">
          <w:pPr>
            <w:pStyle w:val="9D49FF4B049E46399103519C2D696FC1"/>
          </w:pPr>
          <w:r w:rsidRPr="00122E79">
            <w:rPr>
              <w:rStyle w:val="mfasiintens"/>
            </w:rPr>
            <w:t>Feu clic aquí per escriure text.</w:t>
          </w:r>
        </w:p>
      </w:docPartBody>
    </w:docPart>
    <w:docPart>
      <w:docPartPr>
        <w:name w:val="533D146C91A748569F62F8647B41206A"/>
        <w:category>
          <w:name w:val="General"/>
          <w:gallery w:val="placeholder"/>
        </w:category>
        <w:types>
          <w:type w:val="bbPlcHdr"/>
        </w:types>
        <w:behaviors>
          <w:behavior w:val="content"/>
        </w:behaviors>
        <w:guid w:val="{D5DD5AAA-3BBB-4254-A514-EF74BFF3B935}"/>
      </w:docPartPr>
      <w:docPartBody>
        <w:p w:rsidR="00F86C36" w:rsidRDefault="00F86C36">
          <w:pPr>
            <w:pStyle w:val="533D146C91A748569F62F8647B41206A"/>
          </w:pPr>
          <w:r w:rsidRPr="00122E79">
            <w:rPr>
              <w:rStyle w:val="mfasiintens"/>
            </w:rPr>
            <w:t>Feu clic aquí per escriure text.</w:t>
          </w:r>
        </w:p>
      </w:docPartBody>
    </w:docPart>
    <w:docPart>
      <w:docPartPr>
        <w:name w:val="4ED4A297F29642ABBF9B50B0BA1C4066"/>
        <w:category>
          <w:name w:val="General"/>
          <w:gallery w:val="placeholder"/>
        </w:category>
        <w:types>
          <w:type w:val="bbPlcHdr"/>
        </w:types>
        <w:behaviors>
          <w:behavior w:val="content"/>
        </w:behaviors>
        <w:guid w:val="{500A0F15-A031-40F1-B09E-42FDBF66D0E0}"/>
      </w:docPartPr>
      <w:docPartBody>
        <w:p w:rsidR="00F86C36" w:rsidRDefault="00F86C36">
          <w:pPr>
            <w:pStyle w:val="4ED4A297F29642ABBF9B50B0BA1C4066"/>
          </w:pPr>
          <w:r w:rsidRPr="00122E79">
            <w:rPr>
              <w:rStyle w:val="mfasiintens"/>
            </w:rPr>
            <w:t>Feu clic aquí per escriure text.</w:t>
          </w:r>
        </w:p>
      </w:docPartBody>
    </w:docPart>
    <w:docPart>
      <w:docPartPr>
        <w:name w:val="6BB41B3929C24664BFD13DF4E747BB56"/>
        <w:category>
          <w:name w:val="General"/>
          <w:gallery w:val="placeholder"/>
        </w:category>
        <w:types>
          <w:type w:val="bbPlcHdr"/>
        </w:types>
        <w:behaviors>
          <w:behavior w:val="content"/>
        </w:behaviors>
        <w:guid w:val="{E04CCE8B-8514-4366-90C7-6F8483EC0E24}"/>
      </w:docPartPr>
      <w:docPartBody>
        <w:p w:rsidR="00F86C36" w:rsidRDefault="00F86C36">
          <w:pPr>
            <w:pStyle w:val="6BB41B3929C24664BFD13DF4E747BB56"/>
          </w:pPr>
          <w:r w:rsidRPr="00122E79">
            <w:rPr>
              <w:rStyle w:val="mfasiintens"/>
            </w:rPr>
            <w:t>Feu clic aquí per escriure text.</w:t>
          </w:r>
        </w:p>
      </w:docPartBody>
    </w:docPart>
    <w:docPart>
      <w:docPartPr>
        <w:name w:val="E508D0E299D345EE97558421F816BB28"/>
        <w:category>
          <w:name w:val="General"/>
          <w:gallery w:val="placeholder"/>
        </w:category>
        <w:types>
          <w:type w:val="bbPlcHdr"/>
        </w:types>
        <w:behaviors>
          <w:behavior w:val="content"/>
        </w:behaviors>
        <w:guid w:val="{E70201DF-51A7-4823-8637-FBE6D2ED2AE9}"/>
      </w:docPartPr>
      <w:docPartBody>
        <w:p w:rsidR="00F86C36" w:rsidRDefault="00F86C36">
          <w:pPr>
            <w:pStyle w:val="E508D0E299D345EE97558421F816BB28"/>
          </w:pPr>
          <w:r w:rsidRPr="00122E79">
            <w:rPr>
              <w:rStyle w:val="mfasiintens"/>
            </w:rPr>
            <w:t>Feu clic aquí per escriure text.</w:t>
          </w:r>
        </w:p>
      </w:docPartBody>
    </w:docPart>
    <w:docPart>
      <w:docPartPr>
        <w:name w:val="504FA7D0FF1C494C8D1613D70EDD2106"/>
        <w:category>
          <w:name w:val="General"/>
          <w:gallery w:val="placeholder"/>
        </w:category>
        <w:types>
          <w:type w:val="bbPlcHdr"/>
        </w:types>
        <w:behaviors>
          <w:behavior w:val="content"/>
        </w:behaviors>
        <w:guid w:val="{2F35F18C-BA0D-4F55-9295-F6A1B39CD895}"/>
      </w:docPartPr>
      <w:docPartBody>
        <w:p w:rsidR="00F86C36" w:rsidRDefault="00F86C36">
          <w:pPr>
            <w:pStyle w:val="504FA7D0FF1C494C8D1613D70EDD2106"/>
          </w:pPr>
          <w:r w:rsidRPr="00122E79">
            <w:rPr>
              <w:rStyle w:val="mfasiintens"/>
            </w:rPr>
            <w:t>Feu clic aquí per escriure text.</w:t>
          </w:r>
        </w:p>
      </w:docPartBody>
    </w:docPart>
    <w:docPart>
      <w:docPartPr>
        <w:name w:val="88ED7FEA2737448686D02FB918A64D91"/>
        <w:category>
          <w:name w:val="General"/>
          <w:gallery w:val="placeholder"/>
        </w:category>
        <w:types>
          <w:type w:val="bbPlcHdr"/>
        </w:types>
        <w:behaviors>
          <w:behavior w:val="content"/>
        </w:behaviors>
        <w:guid w:val="{36FB8399-0DF2-4255-9597-61BEE04EE80E}"/>
      </w:docPartPr>
      <w:docPartBody>
        <w:p w:rsidR="00F86C36" w:rsidRDefault="00F86C36">
          <w:pPr>
            <w:pStyle w:val="88ED7FEA2737448686D02FB918A64D91"/>
          </w:pPr>
          <w:r w:rsidRPr="00122E79">
            <w:rPr>
              <w:rStyle w:val="mfasiintens"/>
            </w:rPr>
            <w:t>Feu clic aquí per escriure text.</w:t>
          </w:r>
        </w:p>
      </w:docPartBody>
    </w:docPart>
    <w:docPart>
      <w:docPartPr>
        <w:name w:val="1703D954DA8D4D6287BFA79BF15EFCC5"/>
        <w:category>
          <w:name w:val="General"/>
          <w:gallery w:val="placeholder"/>
        </w:category>
        <w:types>
          <w:type w:val="bbPlcHdr"/>
        </w:types>
        <w:behaviors>
          <w:behavior w:val="content"/>
        </w:behaviors>
        <w:guid w:val="{5FBA7969-3B72-4C91-87C6-3DA49B1F9A1D}"/>
      </w:docPartPr>
      <w:docPartBody>
        <w:p w:rsidR="00F86C36" w:rsidRDefault="00F86C36">
          <w:pPr>
            <w:pStyle w:val="1703D954DA8D4D6287BFA79BF15EFCC5"/>
          </w:pPr>
          <w:r w:rsidRPr="00122E79">
            <w:rPr>
              <w:rStyle w:val="mfasiintens"/>
            </w:rPr>
            <w:t>Feu clic aquí per escriure text.</w:t>
          </w:r>
        </w:p>
      </w:docPartBody>
    </w:docPart>
    <w:docPart>
      <w:docPartPr>
        <w:name w:val="F00F8DF4DDF94B1BA0A43A6606DCBBE1"/>
        <w:category>
          <w:name w:val="General"/>
          <w:gallery w:val="placeholder"/>
        </w:category>
        <w:types>
          <w:type w:val="bbPlcHdr"/>
        </w:types>
        <w:behaviors>
          <w:behavior w:val="content"/>
        </w:behaviors>
        <w:guid w:val="{58DE25FA-DFD5-440A-8FF4-A954F6A186DA}"/>
      </w:docPartPr>
      <w:docPartBody>
        <w:p w:rsidR="00F86C36" w:rsidRDefault="00F86C36">
          <w:pPr>
            <w:pStyle w:val="F00F8DF4DDF94B1BA0A43A6606DCBBE1"/>
          </w:pPr>
          <w:r w:rsidRPr="00122E79">
            <w:rPr>
              <w:rStyle w:val="mfasiintens"/>
            </w:rPr>
            <w:t>Feu clic aquí per escriure text.</w:t>
          </w:r>
        </w:p>
      </w:docPartBody>
    </w:docPart>
    <w:docPart>
      <w:docPartPr>
        <w:name w:val="9EF5D0253AEC4692B4D96AF839B2FE63"/>
        <w:category>
          <w:name w:val="General"/>
          <w:gallery w:val="placeholder"/>
        </w:category>
        <w:types>
          <w:type w:val="bbPlcHdr"/>
        </w:types>
        <w:behaviors>
          <w:behavior w:val="content"/>
        </w:behaviors>
        <w:guid w:val="{97C51687-37D0-4FFE-A3FC-74A3216BE87E}"/>
      </w:docPartPr>
      <w:docPartBody>
        <w:p w:rsidR="00F86C36" w:rsidRDefault="00F86C36">
          <w:pPr>
            <w:pStyle w:val="9EF5D0253AEC4692B4D96AF839B2FE63"/>
          </w:pPr>
          <w:r w:rsidRPr="00122E79">
            <w:rPr>
              <w:rStyle w:val="mfasiintens"/>
            </w:rPr>
            <w:t>Feu clic aquí per escriure text.</w:t>
          </w:r>
        </w:p>
      </w:docPartBody>
    </w:docPart>
    <w:docPart>
      <w:docPartPr>
        <w:name w:val="77D0FAE0EC55493AA3BE95173A32E086"/>
        <w:category>
          <w:name w:val="General"/>
          <w:gallery w:val="placeholder"/>
        </w:category>
        <w:types>
          <w:type w:val="bbPlcHdr"/>
        </w:types>
        <w:behaviors>
          <w:behavior w:val="content"/>
        </w:behaviors>
        <w:guid w:val="{7317770F-DE7B-4FA7-87A2-3C5577D45A0C}"/>
      </w:docPartPr>
      <w:docPartBody>
        <w:p w:rsidR="00F86C36" w:rsidRDefault="00F86C36">
          <w:pPr>
            <w:pStyle w:val="77D0FAE0EC55493AA3BE95173A32E086"/>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C36"/>
    <w:rsid w:val="00B03FD3"/>
    <w:rsid w:val="00F86C3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BA63833CBA9E47358C80F6374F105990">
    <w:name w:val="BA63833CBA9E47358C80F6374F105990"/>
  </w:style>
  <w:style w:type="paragraph" w:customStyle="1" w:styleId="70627CC0A45543189B8EF5C9A5EB518A">
    <w:name w:val="70627CC0A45543189B8EF5C9A5EB518A"/>
  </w:style>
  <w:style w:type="paragraph" w:customStyle="1" w:styleId="969DA8A81B834118A269EEC86CD7782C">
    <w:name w:val="969DA8A81B834118A269EEC86CD7782C"/>
  </w:style>
  <w:style w:type="paragraph" w:customStyle="1" w:styleId="499C37E8BA204533B4A1D16D726EE88A">
    <w:name w:val="499C37E8BA204533B4A1D16D726EE88A"/>
  </w:style>
  <w:style w:type="paragraph" w:customStyle="1" w:styleId="44E53555B9B749BD89CA879EEC4D0983">
    <w:name w:val="44E53555B9B749BD89CA879EEC4D0983"/>
  </w:style>
  <w:style w:type="paragraph" w:customStyle="1" w:styleId="CE864FDEF65C4F3284D4B74215D0B4C8">
    <w:name w:val="CE864FDEF65C4F3284D4B74215D0B4C8"/>
  </w:style>
  <w:style w:type="paragraph" w:customStyle="1" w:styleId="0F5C4D75A0F645919EC5BCD841F8AB4B">
    <w:name w:val="0F5C4D75A0F645919EC5BCD841F8AB4B"/>
  </w:style>
  <w:style w:type="paragraph" w:customStyle="1" w:styleId="167BD20FF21F49F491D5905D695CEB29">
    <w:name w:val="167BD20FF21F49F491D5905D695CEB29"/>
  </w:style>
  <w:style w:type="paragraph" w:customStyle="1" w:styleId="DAD26FB3978E4242B6D43C93C1F47D4A">
    <w:name w:val="DAD26FB3978E4242B6D43C93C1F47D4A"/>
  </w:style>
  <w:style w:type="paragraph" w:customStyle="1" w:styleId="6C04DE83EAF446D88CD3663CB48CDD5A">
    <w:name w:val="6C04DE83EAF446D88CD3663CB48CDD5A"/>
  </w:style>
  <w:style w:type="paragraph" w:customStyle="1" w:styleId="58C310B34C6644368900BC9D8B77CD28">
    <w:name w:val="58C310B34C6644368900BC9D8B77CD28"/>
  </w:style>
  <w:style w:type="paragraph" w:customStyle="1" w:styleId="F5A88DE0A4C54DF994953C5699228540">
    <w:name w:val="F5A88DE0A4C54DF994953C5699228540"/>
  </w:style>
  <w:style w:type="paragraph" w:customStyle="1" w:styleId="267DC0CBDB7343C09428748E131046AD">
    <w:name w:val="267DC0CBDB7343C09428748E131046AD"/>
  </w:style>
  <w:style w:type="paragraph" w:customStyle="1" w:styleId="93724959A63E45CF823248A03098D2C9">
    <w:name w:val="93724959A63E45CF823248A03098D2C9"/>
  </w:style>
  <w:style w:type="paragraph" w:customStyle="1" w:styleId="9D49FF4B049E46399103519C2D696FC1">
    <w:name w:val="9D49FF4B049E46399103519C2D696FC1"/>
  </w:style>
  <w:style w:type="paragraph" w:customStyle="1" w:styleId="533D146C91A748569F62F8647B41206A">
    <w:name w:val="533D146C91A748569F62F8647B41206A"/>
  </w:style>
  <w:style w:type="paragraph" w:customStyle="1" w:styleId="4ED4A297F29642ABBF9B50B0BA1C4066">
    <w:name w:val="4ED4A297F29642ABBF9B50B0BA1C4066"/>
  </w:style>
  <w:style w:type="paragraph" w:customStyle="1" w:styleId="6BB41B3929C24664BFD13DF4E747BB56">
    <w:name w:val="6BB41B3929C24664BFD13DF4E747BB56"/>
  </w:style>
  <w:style w:type="paragraph" w:customStyle="1" w:styleId="E508D0E299D345EE97558421F816BB28">
    <w:name w:val="E508D0E299D345EE97558421F816BB28"/>
  </w:style>
  <w:style w:type="paragraph" w:customStyle="1" w:styleId="504FA7D0FF1C494C8D1613D70EDD2106">
    <w:name w:val="504FA7D0FF1C494C8D1613D70EDD2106"/>
  </w:style>
  <w:style w:type="paragraph" w:customStyle="1" w:styleId="88ED7FEA2737448686D02FB918A64D91">
    <w:name w:val="88ED7FEA2737448686D02FB918A64D91"/>
  </w:style>
  <w:style w:type="paragraph" w:customStyle="1" w:styleId="1703D954DA8D4D6287BFA79BF15EFCC5">
    <w:name w:val="1703D954DA8D4D6287BFA79BF15EFCC5"/>
  </w:style>
  <w:style w:type="paragraph" w:customStyle="1" w:styleId="F00F8DF4DDF94B1BA0A43A6606DCBBE1">
    <w:name w:val="F00F8DF4DDF94B1BA0A43A6606DCBBE1"/>
  </w:style>
  <w:style w:type="paragraph" w:customStyle="1" w:styleId="9EF5D0253AEC4692B4D96AF839B2FE63">
    <w:name w:val="9EF5D0253AEC4692B4D96AF839B2FE63"/>
  </w:style>
  <w:style w:type="paragraph" w:customStyle="1" w:styleId="77D0FAE0EC55493AA3BE95173A32E086">
    <w:name w:val="77D0FAE0EC55493AA3BE95173A32E0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9</Pages>
  <Words>4480</Words>
  <Characters>25004</Characters>
  <Application>Microsoft Office Word</Application>
  <DocSecurity>0</DocSecurity>
  <Lines>409</Lines>
  <Paragraphs>200</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ALVAREZ MUÑOZ, JOAQUIN</cp:lastModifiedBy>
  <cp:revision>1</cp:revision>
  <cp:lastPrinted>2023-11-07T12:28:00Z</cp:lastPrinted>
  <dcterms:created xsi:type="dcterms:W3CDTF">2026-06-19T07:37:00Z</dcterms:created>
  <dcterms:modified xsi:type="dcterms:W3CDTF">2026-06-19T07:38:00Z</dcterms:modified>
</cp:coreProperties>
</file>