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0E34D"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57BCBB7E"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E8F2BA4E94B442F282135A1FCD92CB0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E8F2BA4E94B442F282135A1FCD92CB09"/>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E8F2BA4E94B442F282135A1FCD92CB0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E8F2BA4E94B442F282135A1FCD92CB0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E8F2BA4E94B442F282135A1FCD92CB09"/>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6A983FFF" w14:textId="77777777" w:rsidTr="32FACDD9">
        <w:trPr>
          <w:trHeight w:val="340"/>
        </w:trPr>
        <w:tc>
          <w:tcPr>
            <w:tcW w:w="8386" w:type="dxa"/>
            <w:vAlign w:val="center"/>
          </w:tcPr>
          <w:p w14:paraId="7E71B0CA" w14:textId="0C9B41C4" w:rsidR="00CD2873" w:rsidRPr="00EA17F8" w:rsidRDefault="00B45FE8" w:rsidP="32FACDD9">
            <w:pPr>
              <w:tabs>
                <w:tab w:val="left" w:pos="2727"/>
                <w:tab w:val="left" w:pos="4512"/>
                <w:tab w:val="left" w:pos="5079"/>
                <w:tab w:val="left" w:pos="5646"/>
                <w:tab w:val="left" w:pos="6212"/>
                <w:tab w:val="left" w:pos="6780"/>
                <w:tab w:val="left" w:pos="7346"/>
                <w:tab w:val="left" w:pos="7970"/>
                <w:tab w:val="left" w:pos="8480"/>
              </w:tabs>
              <w:rPr>
                <w:rStyle w:val="mfasiintens"/>
                <w:rFonts w:ascii="Source Sans Pro" w:hAnsi="Source Sans Pro"/>
                <w:i w:val="0"/>
                <w:iCs w:val="0"/>
                <w:color w:val="auto"/>
              </w:rPr>
            </w:pPr>
            <w:r w:rsidRPr="32FACDD9">
              <w:rPr>
                <w:rFonts w:ascii="Source Sans Pro" w:hAnsi="Source Sans Pro" w:cs="Arial"/>
                <w:sz w:val="20"/>
                <w:szCs w:val="20"/>
              </w:rPr>
              <w:t>Petició de</w:t>
            </w:r>
            <w:r w:rsidR="00CD2873" w:rsidRPr="32FACDD9">
              <w:rPr>
                <w:rFonts w:ascii="Source Sans Pro" w:hAnsi="Source Sans Pro" w:cs="Arial"/>
                <w:sz w:val="20"/>
                <w:szCs w:val="20"/>
              </w:rPr>
              <w:t xml:space="preserve"> contracte:</w:t>
            </w:r>
            <w:r w:rsidR="006B4C13" w:rsidRPr="32FACDD9">
              <w:rPr>
                <w:rFonts w:ascii="Source Sans Pro" w:hAnsi="Source Sans Pro" w:cs="Arial"/>
                <w:sz w:val="20"/>
                <w:szCs w:val="20"/>
              </w:rPr>
              <w:t xml:space="preserve"> </w:t>
            </w:r>
            <w:sdt>
              <w:sdtPr>
                <w:rPr>
                  <w:rStyle w:val="mfasiintens"/>
                  <w:rFonts w:ascii="Source Sans Pro" w:hAnsi="Source Sans Pro"/>
                </w:rPr>
                <w:id w:val="-2097004985"/>
                <w:placeholder>
                  <w:docPart w:val="E8F2BA4E94B442F282135A1FCD92CB09"/>
                </w:placeholder>
              </w:sdtPr>
              <w:sdtEndPr>
                <w:rPr>
                  <w:rStyle w:val="mfasiintens"/>
                </w:rPr>
              </w:sdtEndPr>
              <w:sdtContent>
                <w:r w:rsidR="70BB2AF9" w:rsidRPr="32FACDD9">
                  <w:rPr>
                    <w:rFonts w:ascii="Source Sans Pro" w:eastAsia="Source Sans Pro" w:hAnsi="Source Sans Pro" w:cs="Source Sans Pro"/>
                    <w:sz w:val="20"/>
                    <w:szCs w:val="20"/>
                  </w:rPr>
                  <w:t>001_P2601832</w:t>
                </w:r>
              </w:sdtContent>
            </w:sdt>
          </w:p>
        </w:tc>
      </w:tr>
      <w:tr w:rsidR="00CD2873" w:rsidRPr="00EA17F8" w14:paraId="30119C31" w14:textId="77777777" w:rsidTr="32FACDD9">
        <w:trPr>
          <w:trHeight w:val="547"/>
        </w:trPr>
        <w:tc>
          <w:tcPr>
            <w:tcW w:w="8386" w:type="dxa"/>
          </w:tcPr>
          <w:p w14:paraId="6DDC1B56" w14:textId="4B1539C0" w:rsidR="00CD2873" w:rsidRPr="00EA17F8" w:rsidRDefault="00CD2873" w:rsidP="32FACDD9">
            <w:pPr>
              <w:tabs>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32FACDD9">
              <w:rPr>
                <w:rFonts w:ascii="Source Sans Pro" w:hAnsi="Source Sans Pro" w:cs="Arial"/>
                <w:sz w:val="20"/>
                <w:szCs w:val="20"/>
              </w:rPr>
              <w:t>Objecte:</w:t>
            </w:r>
            <w:r w:rsidR="006B4C13" w:rsidRPr="32FACDD9">
              <w:rPr>
                <w:rFonts w:ascii="Source Sans Pro" w:hAnsi="Source Sans Pro" w:cs="Arial"/>
                <w:sz w:val="20"/>
                <w:szCs w:val="20"/>
              </w:rPr>
              <w:t xml:space="preserve"> </w:t>
            </w:r>
            <w:sdt>
              <w:sdtPr>
                <w:rPr>
                  <w:rStyle w:val="mfasiintens"/>
                  <w:rFonts w:ascii="Source Sans Pro" w:hAnsi="Source Sans Pro"/>
                </w:rPr>
                <w:id w:val="917824250"/>
                <w:placeholder>
                  <w:docPart w:val="E8F2BA4E94B442F282135A1FCD92CB09"/>
                </w:placeholder>
              </w:sdtPr>
              <w:sdtEndPr>
                <w:rPr>
                  <w:rStyle w:val="mfasiintens"/>
                </w:rPr>
              </w:sdtEndPr>
              <w:sdtContent>
                <w:r w:rsidR="6AA33FA1" w:rsidRPr="32FACDD9">
                  <w:rPr>
                    <w:rFonts w:ascii="Source Sans Pro" w:hAnsi="Source Sans Pro" w:cs="Arial"/>
                    <w:sz w:val="20"/>
                    <w:szCs w:val="20"/>
                  </w:rPr>
                  <w:t>Millores d’eficiència energètica, accessibilitat i confort a Can Fàbregas</w:t>
                </w:r>
              </w:sdtContent>
            </w:sdt>
          </w:p>
        </w:tc>
      </w:tr>
      <w:tr w:rsidR="00A13471" w:rsidRPr="00EA17F8" w14:paraId="11DAB899" w14:textId="77777777" w:rsidTr="32FACDD9">
        <w:trPr>
          <w:trHeight w:val="397"/>
        </w:trPr>
        <w:tc>
          <w:tcPr>
            <w:tcW w:w="8386" w:type="dxa"/>
            <w:vAlign w:val="center"/>
          </w:tcPr>
          <w:p w14:paraId="2EA1D7A6" w14:textId="5982B5D6" w:rsidR="00A13471" w:rsidRPr="00EA17F8" w:rsidRDefault="00B67F0F" w:rsidP="32FACDD9">
            <w:pPr>
              <w:tabs>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32FACDD9">
              <w:rPr>
                <w:rFonts w:ascii="Source Sans Pro" w:hAnsi="Source Sans Pro" w:cs="Arial"/>
                <w:sz w:val="20"/>
                <w:szCs w:val="20"/>
              </w:rPr>
              <w:t>Tipus de contracte:</w:t>
            </w:r>
            <w:r w:rsidR="0010291C" w:rsidRPr="32FACDD9">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1B93022" w:rsidRPr="32FACDD9">
                  <w:rPr>
                    <w:rFonts w:ascii="MS Gothic" w:eastAsia="MS Gothic" w:hAnsi="MS Gothic" w:cs="MS Gothic"/>
                    <w:sz w:val="20"/>
                    <w:szCs w:val="20"/>
                  </w:rPr>
                  <w:t>☐</w:t>
                </w:r>
              </w:sdtContent>
            </w:sdt>
            <w:r w:rsidRPr="32FACDD9">
              <w:rPr>
                <w:rFonts w:ascii="Source Sans Pro" w:hAnsi="Source Sans Pro" w:cs="Arial"/>
                <w:sz w:val="20"/>
                <w:szCs w:val="20"/>
              </w:rPr>
              <w:t xml:space="preserve"> Serveis</w:t>
            </w:r>
            <w:r w:rsidR="0010291C" w:rsidRPr="32FACDD9">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32FACDD9">
                  <w:rPr>
                    <w:rFonts w:ascii="Source Sans Pro" w:eastAsia="MS Gothic" w:hAnsi="Source Sans Pro" w:cs="Arial"/>
                    <w:sz w:val="20"/>
                    <w:szCs w:val="20"/>
                  </w:rPr>
                  <w:t>☐</w:t>
                </w:r>
              </w:sdtContent>
            </w:sdt>
            <w:r w:rsidR="0010291C" w:rsidRPr="32FACDD9">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1"/>
                  <w14:checkedState w14:val="2612" w14:font="MS Gothic"/>
                  <w14:uncheckedState w14:val="2610" w14:font="MS Gothic"/>
                </w14:checkbox>
              </w:sdtPr>
              <w:sdtEndPr/>
              <w:sdtContent>
                <w:r w:rsidR="01B93022" w:rsidRPr="32FACDD9">
                  <w:rPr>
                    <w:rFonts w:ascii="MS Gothic" w:eastAsia="MS Gothic" w:hAnsi="MS Gothic" w:cs="MS Gothic"/>
                    <w:sz w:val="20"/>
                    <w:szCs w:val="20"/>
                  </w:rPr>
                  <w:t>☒</w:t>
                </w:r>
              </w:sdtContent>
            </w:sdt>
            <w:r w:rsidR="0010291C" w:rsidRPr="32FACDD9">
              <w:rPr>
                <w:rFonts w:ascii="Source Sans Pro" w:hAnsi="Source Sans Pro" w:cs="Arial"/>
                <w:sz w:val="20"/>
                <w:szCs w:val="20"/>
              </w:rPr>
              <w:t xml:space="preserve"> Obres     </w:t>
            </w:r>
          </w:p>
        </w:tc>
      </w:tr>
    </w:tbl>
    <w:p w14:paraId="0EE88F64"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0AD19F96"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26E3F012" w14:textId="36C2D0B3" w:rsidR="000C5A34" w:rsidRPr="00EA17F8" w:rsidRDefault="000C5A34" w:rsidP="4C65DAA6">
      <w:pPr>
        <w:tabs>
          <w:tab w:val="right" w:leader="dot" w:pos="6237"/>
        </w:tabs>
        <w:ind w:left="709"/>
        <w:rPr>
          <w:rFonts w:ascii="Source Sans Pro" w:hAnsi="Source Sans Pro" w:cs="Arial"/>
          <w:sz w:val="20"/>
          <w:szCs w:val="20"/>
        </w:rPr>
      </w:pPr>
      <w:r w:rsidRPr="34DB6AB8">
        <w:rPr>
          <w:rFonts w:ascii="Source Sans Pro" w:hAnsi="Source Sans Pro" w:cs="Arial"/>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rPr>
          <w:id w:val="1298564356"/>
          <w:placeholder>
            <w:docPart w:val="E8F2BA4E94B442F282135A1FCD92CB09"/>
          </w:placeholder>
        </w:sdtPr>
        <w:sdtEndPr>
          <w:rPr>
            <w:rStyle w:val="mfasiintens"/>
          </w:rPr>
        </w:sdtEndPr>
        <w:sdtContent/>
      </w:sdt>
      <w:sdt>
        <w:sdtPr>
          <w:rPr>
            <w:rStyle w:val="mfasiintens"/>
            <w:rFonts w:ascii="Source Sans Pro" w:hAnsi="Source Sans Pro"/>
          </w:rPr>
          <w:id w:val="1912186466"/>
          <w:placeholder>
            <w:docPart w:val="8453500A9D454589A186CAD1EA12B90B"/>
          </w:placeholder>
        </w:sdtPr>
        <w:sdtEndPr>
          <w:rPr>
            <w:rStyle w:val="mfasiintens"/>
          </w:rPr>
        </w:sdtEndPr>
        <w:sdtContent>
          <w:r w:rsidR="3F4C7FA6" w:rsidRPr="4C65DAA6">
            <w:rPr>
              <w:rStyle w:val="mfasiintens"/>
              <w:rFonts w:ascii="Source Sans Pro" w:hAnsi="Source Sans Pro"/>
              <w:b w:val="0"/>
              <w:bCs w:val="0"/>
              <w:i w:val="0"/>
              <w:iCs w:val="0"/>
              <w:color w:val="auto"/>
            </w:rPr>
            <w:t>00.000,00</w:t>
          </w:r>
        </w:sdtContent>
      </w:sdt>
      <w:sdt>
        <w:sdtPr>
          <w:rPr>
            <w:rStyle w:val="mfasiintens"/>
            <w:rFonts w:ascii="Source Sans Pro" w:hAnsi="Source Sans Pro"/>
            <w:u w:val="single"/>
          </w:rPr>
          <w:id w:val="2036542388"/>
          <w:placeholder>
            <w:docPart w:val="6AEA449C61D34CCCA150742B59A0B190"/>
          </w:placeholder>
          <w:showingPlcHdr/>
        </w:sdtPr>
        <w:sdtEndPr>
          <w:rPr>
            <w:rStyle w:val="mfasiintens"/>
          </w:rPr>
        </w:sdtEndPr>
        <w:sdtContent/>
      </w:sdt>
      <w:sdt>
        <w:sdtPr>
          <w:rPr>
            <w:rStyle w:val="mfasiintens"/>
            <w:rFonts w:ascii="Source Sans Pro" w:hAnsi="Source Sans Pro"/>
            <w:u w:val="single"/>
          </w:rPr>
          <w:id w:val="-2062078842"/>
          <w:placeholder>
            <w:docPart w:val="6AEA449C61D34CCCA150742B59A0B190"/>
          </w:placeholder>
          <w:showingPlcHdr/>
        </w:sdtPr>
        <w:sdtEndPr>
          <w:rPr>
            <w:rStyle w:val="mfasiintens"/>
          </w:rPr>
        </w:sdtEndPr>
        <w:sdtContent/>
      </w:sdt>
      <w:r w:rsidR="001F137A" w:rsidRPr="00EA17F8">
        <w:rPr>
          <w:rFonts w:ascii="Source Sans Pro" w:hAnsi="Source Sans Pro" w:cs="Arial"/>
          <w:sz w:val="20"/>
          <w:szCs w:val="20"/>
        </w:rPr>
        <w:t xml:space="preserve"> €</w:t>
      </w:r>
    </w:p>
    <w:p w14:paraId="117DAD52"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E8F2BA4E94B442F282135A1FCD92CB09"/>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1D6EE0E8" w14:textId="668EA519" w:rsidR="000C5A34" w:rsidRPr="00EA17F8" w:rsidRDefault="000C5A34" w:rsidP="4C65DAA6">
      <w:pPr>
        <w:tabs>
          <w:tab w:val="right" w:leader="dot" w:pos="6237"/>
        </w:tabs>
        <w:ind w:left="709"/>
        <w:rPr>
          <w:rFonts w:ascii="Source Sans Pro" w:hAnsi="Source Sans Pro" w:cs="Arial"/>
          <w:sz w:val="20"/>
          <w:szCs w:val="20"/>
        </w:rPr>
      </w:pPr>
      <w:r w:rsidRPr="4C65DAA6">
        <w:rPr>
          <w:rFonts w:ascii="Source Sans Pro" w:hAnsi="Source Sans Pro" w:cs="Arial"/>
          <w:sz w:val="20"/>
          <w:szCs w:val="20"/>
        </w:rPr>
        <w:t xml:space="preserve">Import IVA: </w:t>
      </w:r>
      <w:r>
        <w:tab/>
      </w:r>
      <w:sdt>
        <w:sdtPr>
          <w:rPr>
            <w:rStyle w:val="mfasiintens"/>
            <w:rFonts w:ascii="Source Sans Pro" w:hAnsi="Source Sans Pro"/>
          </w:rPr>
          <w:id w:val="1226762876"/>
          <w:placeholder>
            <w:docPart w:val="F0D3B4FB4F3E4F8685BFE31E742376FD"/>
          </w:placeholder>
        </w:sdtPr>
        <w:sdtEndPr>
          <w:rPr>
            <w:rStyle w:val="mfasiintens"/>
          </w:rPr>
        </w:sdtEndPr>
        <w:sdtContent>
          <w:r w:rsidR="674F12AF" w:rsidRPr="4C65DAA6">
            <w:rPr>
              <w:rStyle w:val="mfasiintens"/>
              <w:rFonts w:ascii="Source Sans Pro" w:hAnsi="Source Sans Pro"/>
              <w:b w:val="0"/>
              <w:bCs w:val="0"/>
              <w:i w:val="0"/>
              <w:iCs w:val="0"/>
              <w:color w:val="auto"/>
            </w:rPr>
            <w:t>00.000,00</w:t>
          </w:r>
        </w:sdtContent>
      </w:sdt>
      <w:sdt>
        <w:sdtPr>
          <w:rPr>
            <w:rStyle w:val="mfasiintens"/>
            <w:rFonts w:ascii="Source Sans Pro" w:hAnsi="Source Sans Pro"/>
            <w:u w:val="single"/>
          </w:rPr>
          <w:id w:val="-2013681814"/>
          <w:placeholder>
            <w:docPart w:val="E8F2BA4E94B442F282135A1FCD92CB09"/>
          </w:placeholder>
          <w:showingPlcHdr/>
        </w:sdtPr>
        <w:sdtEndPr>
          <w:rPr>
            <w:rStyle w:val="mfasiintens"/>
          </w:rPr>
        </w:sdtEndPr>
        <w:sdtContent/>
      </w:sdt>
      <w:r w:rsidRPr="4C65DAA6">
        <w:rPr>
          <w:rFonts w:ascii="Source Sans Pro" w:hAnsi="Source Sans Pro" w:cs="Arial"/>
          <w:sz w:val="20"/>
          <w:szCs w:val="20"/>
          <w:u w:val="single"/>
        </w:rPr>
        <w:t xml:space="preserve"> €</w:t>
      </w:r>
    </w:p>
    <w:p w14:paraId="41B6EE03" w14:textId="4AA14C79" w:rsidR="000C5A34" w:rsidRPr="00EA17F8" w:rsidRDefault="000C5A34" w:rsidP="00743793">
      <w:pPr>
        <w:tabs>
          <w:tab w:val="right" w:leader="dot" w:pos="6237"/>
        </w:tabs>
        <w:spacing w:after="160"/>
        <w:ind w:left="709"/>
        <w:rPr>
          <w:rFonts w:ascii="Source Sans Pro" w:hAnsi="Source Sans Pro" w:cs="Arial"/>
          <w:sz w:val="20"/>
          <w:szCs w:val="20"/>
        </w:rPr>
      </w:pPr>
      <w:r w:rsidRPr="4C65DAA6">
        <w:rPr>
          <w:rFonts w:ascii="Source Sans Pro" w:hAnsi="Source Sans Pro" w:cs="Arial"/>
          <w:b/>
          <w:bCs/>
          <w:sz w:val="20"/>
          <w:szCs w:val="20"/>
        </w:rPr>
        <w:t>Preu total del contracte (IVA inclòs):</w:t>
      </w:r>
      <w:r w:rsidR="00FE7361" w:rsidRPr="4C65DAA6">
        <w:rPr>
          <w:rFonts w:ascii="Source Sans Pro" w:hAnsi="Source Sans Pro" w:cs="Arial"/>
          <w:sz w:val="20"/>
          <w:szCs w:val="20"/>
        </w:rPr>
        <w:t xml:space="preserve"> </w:t>
      </w:r>
      <w:r>
        <w:tab/>
      </w:r>
      <w:r w:rsidR="00245F17" w:rsidRPr="4C65DAA6">
        <w:rPr>
          <w:rFonts w:ascii="Source Sans Pro" w:hAnsi="Source Sans Pro" w:cs="Arial"/>
          <w:sz w:val="20"/>
          <w:szCs w:val="20"/>
        </w:rPr>
        <w:t xml:space="preserve"> </w:t>
      </w:r>
      <w:sdt>
        <w:sdtPr>
          <w:rPr>
            <w:rStyle w:val="mfasiintens"/>
            <w:rFonts w:ascii="Source Sans Pro" w:hAnsi="Source Sans Pro"/>
          </w:rPr>
          <w:id w:val="-1731840858"/>
          <w:placeholder>
            <w:docPart w:val="E8F2BA4E94B442F282135A1FCD92CB09"/>
          </w:placeholder>
        </w:sdtPr>
        <w:sdtEndPr>
          <w:rPr>
            <w:rStyle w:val="mfasiintens"/>
          </w:rPr>
        </w:sdtEndPr>
        <w:sdtContent>
          <w:r w:rsidR="21D3D7E6" w:rsidRPr="4C65DAA6">
            <w:rPr>
              <w:rStyle w:val="mfasiintens"/>
              <w:rFonts w:ascii="Source Sans Pro" w:hAnsi="Source Sans Pro"/>
              <w:i w:val="0"/>
              <w:iCs w:val="0"/>
              <w:color w:val="auto"/>
            </w:rPr>
            <w:t>00.000,00</w:t>
          </w:r>
        </w:sdtContent>
      </w:sdt>
      <w:r w:rsidRPr="4C65DAA6">
        <w:rPr>
          <w:rFonts w:ascii="Source Sans Pro" w:hAnsi="Source Sans Pro" w:cs="Arial"/>
          <w:sz w:val="20"/>
          <w:szCs w:val="20"/>
        </w:rPr>
        <w:t xml:space="preserve"> €</w:t>
      </w:r>
    </w:p>
    <w:p w14:paraId="21D5B8BE"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C017757CF88544EBBF9004F6CE4F5529"/>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1F1D07B9"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B85EA8FFCFD74DAB995E48ADDA61343C"/>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37BE0E9D"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B09F88AD04D94EDE80320612261486D2"/>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11435EAD"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6093CAD1"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6B8898E98F9A4D43A31269D2D08C578D"/>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20D8A811"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0FF1627F"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32B45C7C"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4C4CBF6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3757179A"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2331323C"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3160DF9F"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6C6F9699"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2BBAC90F" w14:textId="77777777" w:rsidTr="00743793">
        <w:sdt>
          <w:sdtPr>
            <w:rPr>
              <w:rFonts w:ascii="Source Sans Pro" w:hAnsi="Source Sans Pro"/>
              <w:color w:val="auto"/>
              <w:sz w:val="16"/>
              <w:szCs w:val="16"/>
            </w:rPr>
            <w:id w:val="669141610"/>
            <w:placeholder>
              <w:docPart w:val="78D924CCDA2140A7B531D2C88C589270"/>
            </w:placeholder>
            <w:showingPlcHdr/>
          </w:sdtPr>
          <w:sdtEndPr/>
          <w:sdtContent>
            <w:tc>
              <w:tcPr>
                <w:tcW w:w="4989" w:type="dxa"/>
                <w:tcBorders>
                  <w:top w:val="single" w:sz="12" w:space="0" w:color="auto"/>
                </w:tcBorders>
                <w:vAlign w:val="center"/>
              </w:tcPr>
              <w:p w14:paraId="3A5C5FCE"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78D924CCDA2140A7B531D2C88C589270"/>
              </w:placeholder>
            </w:sdtPr>
            <w:sdtEndPr/>
            <w:sdtContent>
              <w:p w14:paraId="04D4281F"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78D924CCDA2140A7B531D2C88C589270"/>
            </w:placeholder>
          </w:sdtPr>
          <w:sdtEndPr/>
          <w:sdtContent>
            <w:tc>
              <w:tcPr>
                <w:tcW w:w="964" w:type="dxa"/>
                <w:tcBorders>
                  <w:top w:val="single" w:sz="12" w:space="0" w:color="auto"/>
                </w:tcBorders>
                <w:vAlign w:val="center"/>
              </w:tcPr>
              <w:p w14:paraId="5A13EF46"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78D924CCDA2140A7B531D2C88C589270"/>
              </w:placeholder>
            </w:sdtPr>
            <w:sdtEndPr/>
            <w:sdtContent>
              <w:p w14:paraId="49CF2B3E"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54CFB11" w14:textId="77777777" w:rsidTr="00743793">
        <w:sdt>
          <w:sdtPr>
            <w:rPr>
              <w:rFonts w:ascii="Source Sans Pro" w:hAnsi="Source Sans Pro"/>
              <w:color w:val="auto"/>
              <w:sz w:val="16"/>
              <w:szCs w:val="16"/>
            </w:rPr>
            <w:id w:val="240296076"/>
            <w:placeholder>
              <w:docPart w:val="D807BAE93CEB4629BAD10AD4CC675C85"/>
            </w:placeholder>
          </w:sdtPr>
          <w:sdtEndPr/>
          <w:sdtContent>
            <w:tc>
              <w:tcPr>
                <w:tcW w:w="4989" w:type="dxa"/>
                <w:vAlign w:val="center"/>
              </w:tcPr>
              <w:p w14:paraId="37C00EA1"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94D3E9058D204955B94376BCDED40215"/>
              </w:placeholder>
            </w:sdtPr>
            <w:sdtEndPr/>
            <w:sdtContent>
              <w:p w14:paraId="5DFE099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6ED77DC6EC8C457EB26E01E327D8F597"/>
            </w:placeholder>
          </w:sdtPr>
          <w:sdtEndPr/>
          <w:sdtContent>
            <w:tc>
              <w:tcPr>
                <w:tcW w:w="964" w:type="dxa"/>
                <w:vAlign w:val="center"/>
              </w:tcPr>
              <w:p w14:paraId="75C283D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CBC0C5603ADA4B2A9DA4329CE1EDC428"/>
              </w:placeholder>
            </w:sdtPr>
            <w:sdtEndPr/>
            <w:sdtContent>
              <w:p w14:paraId="424828AB"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98B626D" w14:textId="77777777" w:rsidTr="00743793">
        <w:sdt>
          <w:sdtPr>
            <w:rPr>
              <w:rFonts w:ascii="Source Sans Pro" w:hAnsi="Source Sans Pro"/>
              <w:color w:val="auto"/>
              <w:sz w:val="16"/>
              <w:szCs w:val="16"/>
            </w:rPr>
            <w:id w:val="1006645454"/>
            <w:placeholder>
              <w:docPart w:val="8BC8D96FC3704409B7D9BE504983E922"/>
            </w:placeholder>
          </w:sdtPr>
          <w:sdtEndPr/>
          <w:sdtContent>
            <w:tc>
              <w:tcPr>
                <w:tcW w:w="4989" w:type="dxa"/>
                <w:vAlign w:val="center"/>
              </w:tcPr>
              <w:p w14:paraId="554897F0"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DB97275516214102888137BC94BB0DB4"/>
              </w:placeholder>
            </w:sdtPr>
            <w:sdtEndPr/>
            <w:sdtContent>
              <w:p w14:paraId="5CF9A71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562555C9A8284C44A153F961B4175268"/>
            </w:placeholder>
          </w:sdtPr>
          <w:sdtEndPr/>
          <w:sdtContent>
            <w:tc>
              <w:tcPr>
                <w:tcW w:w="964" w:type="dxa"/>
                <w:vAlign w:val="center"/>
              </w:tcPr>
              <w:p w14:paraId="708BA2BF"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863FE6B23149411E8866C5709A66FF94"/>
              </w:placeholder>
            </w:sdtPr>
            <w:sdtEndPr/>
            <w:sdtContent>
              <w:p w14:paraId="37EF7C9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CF6EB60" w14:textId="77777777" w:rsidTr="00743793">
        <w:sdt>
          <w:sdtPr>
            <w:rPr>
              <w:rFonts w:ascii="Source Sans Pro" w:hAnsi="Source Sans Pro"/>
              <w:color w:val="auto"/>
              <w:sz w:val="16"/>
              <w:szCs w:val="16"/>
            </w:rPr>
            <w:id w:val="833654896"/>
            <w:placeholder>
              <w:docPart w:val="EE067214FB0A43718B6FA1B15EF98398"/>
            </w:placeholder>
          </w:sdtPr>
          <w:sdtEndPr/>
          <w:sdtContent>
            <w:tc>
              <w:tcPr>
                <w:tcW w:w="4989" w:type="dxa"/>
                <w:vAlign w:val="center"/>
              </w:tcPr>
              <w:p w14:paraId="734BEAED"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2AC28B77504A41AD881350A7F37D42C0"/>
              </w:placeholder>
            </w:sdtPr>
            <w:sdtEndPr/>
            <w:sdtContent>
              <w:p w14:paraId="428085B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9FC8D82ABD794993AC997B8B49C7D75B"/>
            </w:placeholder>
          </w:sdtPr>
          <w:sdtEndPr/>
          <w:sdtContent>
            <w:tc>
              <w:tcPr>
                <w:tcW w:w="964" w:type="dxa"/>
                <w:vAlign w:val="center"/>
              </w:tcPr>
              <w:p w14:paraId="57960AC1"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CC7621D85A69431BAF3AA68A9312FDF9"/>
              </w:placeholder>
            </w:sdtPr>
            <w:sdtEndPr/>
            <w:sdtContent>
              <w:p w14:paraId="3227691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E1DB164" w14:textId="77777777" w:rsidTr="00743793">
        <w:sdt>
          <w:sdtPr>
            <w:rPr>
              <w:rFonts w:ascii="Source Sans Pro" w:hAnsi="Source Sans Pro"/>
              <w:color w:val="auto"/>
              <w:sz w:val="16"/>
              <w:szCs w:val="16"/>
            </w:rPr>
            <w:id w:val="1297329695"/>
            <w:placeholder>
              <w:docPart w:val="F675CF26BCB34CDEBAD2FF3BB0AA6431"/>
            </w:placeholder>
          </w:sdtPr>
          <w:sdtEndPr/>
          <w:sdtContent>
            <w:tc>
              <w:tcPr>
                <w:tcW w:w="4989" w:type="dxa"/>
                <w:vAlign w:val="center"/>
              </w:tcPr>
              <w:p w14:paraId="17B083D1"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71446ADFA8264050AEB6B9A272166580"/>
              </w:placeholder>
            </w:sdtPr>
            <w:sdtEndPr/>
            <w:sdtContent>
              <w:p w14:paraId="69BD966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14B1B49062D9444287BDC66551770D79"/>
            </w:placeholder>
          </w:sdtPr>
          <w:sdtEndPr/>
          <w:sdtContent>
            <w:tc>
              <w:tcPr>
                <w:tcW w:w="964" w:type="dxa"/>
                <w:vAlign w:val="center"/>
              </w:tcPr>
              <w:p w14:paraId="293FF770"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8B1C74A834674F30A05CB1624122409C"/>
              </w:placeholder>
            </w:sdtPr>
            <w:sdtEndPr/>
            <w:sdtContent>
              <w:p w14:paraId="16044D7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6083961" w14:textId="77777777" w:rsidTr="004302DA">
        <w:sdt>
          <w:sdtPr>
            <w:rPr>
              <w:rFonts w:ascii="Source Sans Pro" w:hAnsi="Source Sans Pro"/>
              <w:color w:val="auto"/>
              <w:sz w:val="16"/>
              <w:szCs w:val="16"/>
            </w:rPr>
            <w:id w:val="245698801"/>
            <w:placeholder>
              <w:docPart w:val="8B7ECDD51D4149A39B50E21DC5581AC0"/>
            </w:placeholder>
          </w:sdtPr>
          <w:sdtEndPr/>
          <w:sdtContent>
            <w:tc>
              <w:tcPr>
                <w:tcW w:w="4989" w:type="dxa"/>
                <w:tcBorders>
                  <w:bottom w:val="single" w:sz="12" w:space="0" w:color="auto"/>
                </w:tcBorders>
                <w:vAlign w:val="center"/>
              </w:tcPr>
              <w:p w14:paraId="142B2245"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C390E0DC53B94A7F947067979DFC8CE0"/>
              </w:placeholder>
            </w:sdtPr>
            <w:sdtEndPr/>
            <w:sdtContent>
              <w:p w14:paraId="55CE7BD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9CF12F5F74EE40E78C56AAF1EB73BFDB"/>
            </w:placeholder>
          </w:sdtPr>
          <w:sdtEndPr/>
          <w:sdtContent>
            <w:tc>
              <w:tcPr>
                <w:tcW w:w="964" w:type="dxa"/>
                <w:tcBorders>
                  <w:bottom w:val="single" w:sz="12" w:space="0" w:color="auto"/>
                </w:tcBorders>
                <w:vAlign w:val="center"/>
              </w:tcPr>
              <w:p w14:paraId="6D71F1F2"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475BC10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6BDB72F7" w14:textId="77777777" w:rsidTr="00BC328D">
        <w:tc>
          <w:tcPr>
            <w:tcW w:w="4989" w:type="dxa"/>
            <w:tcBorders>
              <w:top w:val="single" w:sz="12" w:space="0" w:color="auto"/>
              <w:bottom w:val="single" w:sz="12" w:space="0" w:color="auto"/>
            </w:tcBorders>
            <w:shd w:val="clear" w:color="auto" w:fill="EEECE1" w:themeFill="background2"/>
          </w:tcPr>
          <w:p w14:paraId="248DF4F0"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74FA6597"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451839DB"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4D7064E5"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5CD65C66"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26A399D6"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6D5165FB"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66C233B6"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4346ABC0"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0937CE67" w14:textId="77777777" w:rsidR="00CD2873" w:rsidRPr="00EA17F8" w:rsidRDefault="00297A84"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3CF5FD3D" w14:textId="77777777" w:rsidR="00CD2873" w:rsidRPr="00EA17F8" w:rsidRDefault="00297A84"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4400F35D"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73850755" w14:textId="77777777" w:rsidR="00D52ED4" w:rsidRPr="00EA17F8" w:rsidRDefault="00297A84"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51772BD5" w14:textId="77777777" w:rsidR="00D52ED4" w:rsidRPr="00EA17F8" w:rsidRDefault="00297A84"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63D97034" w14:textId="77777777" w:rsidR="00D52ED4" w:rsidRPr="00EA17F8" w:rsidRDefault="00297A84"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E8F2BA4E94B442F282135A1FCD92CB09"/>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27B27553" w14:textId="77777777" w:rsidR="00D52ED4" w:rsidRPr="00EA17F8" w:rsidRDefault="00297A84"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044BC35A" w14:textId="77777777" w:rsidR="00CD2873" w:rsidRPr="00EA17F8" w:rsidRDefault="00297A84"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69921122" w14:textId="77777777" w:rsidR="00D52ED4" w:rsidRPr="00EA17F8" w:rsidRDefault="00297A84"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23A84375" w14:textId="77777777" w:rsidR="0028182A" w:rsidRPr="00EA17F8" w:rsidRDefault="00297A84"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0930ADE2" w14:textId="77777777" w:rsidR="00EB43E5" w:rsidRPr="00EA17F8" w:rsidRDefault="00297A84"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E8F2BA4E94B442F282135A1FCD92CB09"/>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2B8B6A6E"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1E7EC1B3" w14:textId="77777777" w:rsidR="00D52ED4" w:rsidRPr="00EA17F8" w:rsidRDefault="00297A84"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7FD9AB4B" w14:textId="77777777" w:rsidR="00D52ED4" w:rsidRPr="00EA17F8" w:rsidRDefault="00297A84"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E8F2BA4E94B442F282135A1FCD92CB09"/>
          </w:placeholder>
        </w:sdtPr>
        <w:sdtEndPr/>
        <w:sdtContent>
          <w:r w:rsidR="00D52ED4" w:rsidRPr="00EA17F8">
            <w:rPr>
              <w:rStyle w:val="CitaCar"/>
              <w:rFonts w:ascii="Source Sans Pro" w:hAnsi="Source Sans Pro"/>
              <w:sz w:val="20"/>
              <w:szCs w:val="20"/>
            </w:rPr>
            <w:t>.....................................................</w:t>
          </w:r>
        </w:sdtContent>
      </w:sdt>
    </w:p>
    <w:p w14:paraId="5C8D5015" w14:textId="77777777" w:rsidR="00D52ED4" w:rsidRPr="00EA17F8" w:rsidRDefault="00297A84"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4462EF0" w14:textId="77777777" w:rsidR="00D52ED4" w:rsidRPr="00EA17F8" w:rsidRDefault="00297A84"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038389F4"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6850042B" w14:textId="77777777" w:rsidR="00D52ED4" w:rsidRPr="00EA17F8" w:rsidRDefault="00297A84"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60BCDE1B"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48A18EA5"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78EA2BCD" w14:textId="77777777" w:rsidR="00CD2873" w:rsidRPr="00EA17F8" w:rsidRDefault="00297A84"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A9F4BD6" w14:textId="77777777" w:rsidR="003D15A7" w:rsidRPr="00EA17F8" w:rsidRDefault="00297A84"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5C2D2E07"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4C4BA1DA"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0C8D03D6"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18D8E1D7"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535CB851"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2717D2A5"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57F8C7E6"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7E19B916"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3BDE8ED5"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641A555F" w14:textId="77777777" w:rsidR="00D52ED4" w:rsidRPr="00EA17F8" w:rsidRDefault="00297A84"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14A0F1A"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7132405E" w14:textId="77777777" w:rsidR="00CD2873" w:rsidRPr="00EA17F8" w:rsidRDefault="00297A84"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FDC53E1" w14:textId="77777777" w:rsidR="00CD2873" w:rsidRPr="00EA17F8" w:rsidRDefault="00297A84"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328AB0C9"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0DACE4E4"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6C4E17A4" w14:textId="22399DD2"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E8F2BA4E94B442F282135A1FCD92CB09"/>
          </w:placeholder>
        </w:sdtPr>
        <w:sdtContent>
          <w:hyperlink r:id="rId8" w:history="1">
            <w:r w:rsidR="00297A84" w:rsidRPr="008644A1">
              <w:rPr>
                <w:rStyle w:val="Enlla"/>
                <w:rFonts w:ascii="Source Sans Pro" w:hAnsi="Source Sans Pro"/>
                <w:sz w:val="20"/>
                <w:szCs w:val="20"/>
              </w:rPr>
              <w:t>eboledama@bcn.cat</w:t>
            </w:r>
          </w:hyperlink>
          <w:r w:rsidR="00297A84">
            <w:rPr>
              <w:rStyle w:val="mfasiintens"/>
              <w:rFonts w:ascii="Source Sans Pro" w:hAnsi="Source Sans Pro"/>
              <w:szCs w:val="20"/>
            </w:rPr>
            <w:t xml:space="preserve"> </w:t>
          </w:r>
        </w:sdtContent>
      </w:sdt>
      <w:r w:rsidRPr="00EA17F8">
        <w:rPr>
          <w:rFonts w:ascii="Source Sans Pro" w:hAnsi="Source Sans Pro"/>
          <w:sz w:val="20"/>
          <w:szCs w:val="20"/>
        </w:rPr>
        <w:t>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9"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0AEDE066"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62C6593B"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6E5A24C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1341687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4F518169"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04DE6D5E"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641668EB"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4AC3DAEF"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56B2DB5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269479C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290FDE5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0D0B74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4213B6D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095A621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B71321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Assistir al responsable en la seva obligació de respondre a les sol·licituds que tinguin per objecte l’exercici dels drets dels interessats així com també als requeriments de les autoritats de control.</w:t>
      </w:r>
    </w:p>
    <w:p w14:paraId="709A94BC"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7548D320"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5D862F2"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59589C2E"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376C6861"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54ED18A5"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6D74FC1"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2D1B627A"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0E9DA11D"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503A9141"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71E33B88"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356FD734"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1E9FB70A"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03DC99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D6C2A6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09A2BACF"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42E55C6F"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7417E1DE"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5340EFCB"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7D3C192E"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059F032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047E7E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19927E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B9C49E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05CB9788"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6E80FEDD"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65BE68E8"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54CB799A"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1D04E350"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F9129C9"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EFCE6EC"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733E2F2"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0C96376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79D7596E"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58EBEF4"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040895B"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26E2456C"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518E0026"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w:t>
      </w:r>
      <w:r w:rsidRPr="00EA17F8">
        <w:rPr>
          <w:rFonts w:ascii="Source Sans Pro" w:hAnsi="Source Sans Pro"/>
          <w:sz w:val="20"/>
          <w:szCs w:val="20"/>
        </w:rPr>
        <w:lastRenderedPageBreak/>
        <w:t xml:space="preserve">licitació electrònica. Les vostres dades seran conservades el temps establert per complir amb les obligacions legals. </w:t>
      </w:r>
    </w:p>
    <w:p w14:paraId="4FA88952"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1D56B438"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224C9094"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2"/>
      <w:footerReference w:type="default" r:id="rId13"/>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C4AF2" w14:textId="77777777" w:rsidR="00C42578" w:rsidRDefault="00C42578" w:rsidP="00CD2873">
      <w:r>
        <w:separator/>
      </w:r>
    </w:p>
  </w:endnote>
  <w:endnote w:type="continuationSeparator" w:id="0">
    <w:p w14:paraId="6FF0FF4E" w14:textId="77777777" w:rsidR="00C42578" w:rsidRDefault="00C4257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F3032A6"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2713FDD9"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A6279" w14:textId="77777777" w:rsidR="00C42578" w:rsidRDefault="00C42578" w:rsidP="00CD2873">
      <w:r>
        <w:separator/>
      </w:r>
    </w:p>
  </w:footnote>
  <w:footnote w:type="continuationSeparator" w:id="0">
    <w:p w14:paraId="25E5AC19" w14:textId="77777777" w:rsidR="00C42578" w:rsidRDefault="00C42578" w:rsidP="00CD2873">
      <w:r>
        <w:continuationSeparator/>
      </w:r>
    </w:p>
  </w:footnote>
  <w:footnote w:id="1">
    <w:p w14:paraId="2ABCAAE8"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22F55ABA"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9A6603F"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EC72016"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826C59A"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277AE71"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91298"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218E1A7" wp14:editId="7F95A3DF">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7A2A7006"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3CDBCD71">
            <v:shapetype id="_x0000_t202" coordsize="21600,21600" o:spt="202" path="m,l,21600r21600,l21600,xe" w14:anchorId="3218E1A7">
              <v:stroke joinstyle="miter"/>
              <v:path gradientshapeok="t" o:connecttype="rect"/>
            </v:shapetype>
            <v:shape id="Quadre de text 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v:textbox>
                <w:txbxContent>
                  <w:p w:rsidRPr="00985DB9" w:rsidR="00695D6F" w:rsidRDefault="00695D6F" w14:paraId="62F2C05F" w14:textId="77777777">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578"/>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97A84"/>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527DA"/>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C7337"/>
    <w:rsid w:val="00BE7F72"/>
    <w:rsid w:val="00BF48C9"/>
    <w:rsid w:val="00C15A3C"/>
    <w:rsid w:val="00C2657D"/>
    <w:rsid w:val="00C415C5"/>
    <w:rsid w:val="00C42578"/>
    <w:rsid w:val="00C4472B"/>
    <w:rsid w:val="00C92381"/>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E7F"/>
    <w:rsid w:val="00F307AB"/>
    <w:rsid w:val="00F372CA"/>
    <w:rsid w:val="00F431E0"/>
    <w:rsid w:val="00F60D27"/>
    <w:rsid w:val="00F659D0"/>
    <w:rsid w:val="00F72D3A"/>
    <w:rsid w:val="00F83B4E"/>
    <w:rsid w:val="00F851B2"/>
    <w:rsid w:val="00FA3C2E"/>
    <w:rsid w:val="00FE416B"/>
    <w:rsid w:val="00FE629B"/>
    <w:rsid w:val="00FE7361"/>
    <w:rsid w:val="00FE7F05"/>
    <w:rsid w:val="01B93022"/>
    <w:rsid w:val="0F696DA7"/>
    <w:rsid w:val="10630DA8"/>
    <w:rsid w:val="1603C6C6"/>
    <w:rsid w:val="21D3D7E6"/>
    <w:rsid w:val="32FACDD9"/>
    <w:rsid w:val="34DB6AB8"/>
    <w:rsid w:val="3F4C7FA6"/>
    <w:rsid w:val="43206D04"/>
    <w:rsid w:val="4C405D26"/>
    <w:rsid w:val="4C65DAA6"/>
    <w:rsid w:val="4E4849B5"/>
    <w:rsid w:val="50D84A47"/>
    <w:rsid w:val="674F12AF"/>
    <w:rsid w:val="6AA33FA1"/>
    <w:rsid w:val="70BB2AF9"/>
    <w:rsid w:val="73FEE77B"/>
    <w:rsid w:val="7B65C84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68D45"/>
  <w15:docId w15:val="{A1926D07-4AB3-4043-BD6A-E62E6BC2F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 w:type="character" w:styleId="Mencisenseresoldre">
    <w:name w:val="Unresolved Mention"/>
    <w:basedOn w:val="Lletraperdefectedelpargraf"/>
    <w:uiPriority w:val="99"/>
    <w:semiHidden/>
    <w:unhideWhenUsed/>
    <w:rsid w:val="00297A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boledama@bcn.c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F2BA4E94B442F282135A1FCD92CB09"/>
        <w:category>
          <w:name w:val="General"/>
          <w:gallery w:val="placeholder"/>
        </w:category>
        <w:types>
          <w:type w:val="bbPlcHdr"/>
        </w:types>
        <w:behaviors>
          <w:behavior w:val="content"/>
        </w:behaviors>
        <w:guid w:val="{41C718A3-B3F9-40D0-8CC2-BA1ABA75FC05}"/>
      </w:docPartPr>
      <w:docPartBody>
        <w:p w:rsidR="00BC7337" w:rsidRDefault="00BC7337">
          <w:pPr>
            <w:pStyle w:val="E8F2BA4E94B442F282135A1FCD92CB09"/>
          </w:pPr>
          <w:r w:rsidRPr="00387BC0">
            <w:rPr>
              <w:rStyle w:val="mfasiintens"/>
              <w:rFonts w:ascii="Source Sans Pro" w:hAnsi="Source Sans Pro"/>
              <w:i w:val="0"/>
              <w:iCs w:val="0"/>
              <w:color w:val="auto"/>
              <w:szCs w:val="20"/>
            </w:rPr>
            <w:t>Feu clic aquí per escriure text.</w:t>
          </w:r>
        </w:p>
      </w:docPartBody>
    </w:docPart>
    <w:docPart>
      <w:docPartPr>
        <w:name w:val="C017757CF88544EBBF9004F6CE4F5529"/>
        <w:category>
          <w:name w:val="General"/>
          <w:gallery w:val="placeholder"/>
        </w:category>
        <w:types>
          <w:type w:val="bbPlcHdr"/>
        </w:types>
        <w:behaviors>
          <w:behavior w:val="content"/>
        </w:behaviors>
        <w:guid w:val="{EBF78918-3CF6-483B-85A5-4E68AEBC2248}"/>
      </w:docPartPr>
      <w:docPartBody>
        <w:p w:rsidR="00BC7337" w:rsidRDefault="00BC7337">
          <w:pPr>
            <w:pStyle w:val="C017757CF88544EBBF9004F6CE4F5529"/>
          </w:pPr>
          <w:r w:rsidRPr="00122E79">
            <w:rPr>
              <w:rStyle w:val="mfasiintens"/>
            </w:rPr>
            <w:t>Feu clic aquí per escriure text.</w:t>
          </w:r>
        </w:p>
      </w:docPartBody>
    </w:docPart>
    <w:docPart>
      <w:docPartPr>
        <w:name w:val="B85EA8FFCFD74DAB995E48ADDA61343C"/>
        <w:category>
          <w:name w:val="General"/>
          <w:gallery w:val="placeholder"/>
        </w:category>
        <w:types>
          <w:type w:val="bbPlcHdr"/>
        </w:types>
        <w:behaviors>
          <w:behavior w:val="content"/>
        </w:behaviors>
        <w:guid w:val="{A64FAACC-F07F-419C-9AC1-419A6074F371}"/>
      </w:docPartPr>
      <w:docPartBody>
        <w:p w:rsidR="00BC7337" w:rsidRDefault="00BC7337">
          <w:pPr>
            <w:pStyle w:val="B85EA8FFCFD74DAB995E48ADDA61343C"/>
          </w:pPr>
          <w:r w:rsidRPr="00122E79">
            <w:rPr>
              <w:rStyle w:val="mfasiintens"/>
            </w:rPr>
            <w:t>Feu clic aquí per escriure text.</w:t>
          </w:r>
        </w:p>
      </w:docPartBody>
    </w:docPart>
    <w:docPart>
      <w:docPartPr>
        <w:name w:val="B09F88AD04D94EDE80320612261486D2"/>
        <w:category>
          <w:name w:val="General"/>
          <w:gallery w:val="placeholder"/>
        </w:category>
        <w:types>
          <w:type w:val="bbPlcHdr"/>
        </w:types>
        <w:behaviors>
          <w:behavior w:val="content"/>
        </w:behaviors>
        <w:guid w:val="{8C49424F-1B13-4AEB-A987-F25F1131A4DC}"/>
      </w:docPartPr>
      <w:docPartBody>
        <w:p w:rsidR="00BC7337" w:rsidRDefault="00BC7337">
          <w:pPr>
            <w:pStyle w:val="B09F88AD04D94EDE80320612261486D2"/>
          </w:pPr>
          <w:r w:rsidRPr="00122E79">
            <w:rPr>
              <w:rStyle w:val="mfasiintens"/>
            </w:rPr>
            <w:t>Feu clic aquí per escriure text.</w:t>
          </w:r>
        </w:p>
      </w:docPartBody>
    </w:docPart>
    <w:docPart>
      <w:docPartPr>
        <w:name w:val="6B8898E98F9A4D43A31269D2D08C578D"/>
        <w:category>
          <w:name w:val="General"/>
          <w:gallery w:val="placeholder"/>
        </w:category>
        <w:types>
          <w:type w:val="bbPlcHdr"/>
        </w:types>
        <w:behaviors>
          <w:behavior w:val="content"/>
        </w:behaviors>
        <w:guid w:val="{0F9EEE35-B736-4386-A3D0-1B2F5D0B8AE4}"/>
      </w:docPartPr>
      <w:docPartBody>
        <w:p w:rsidR="00BC7337" w:rsidRDefault="00BC7337">
          <w:pPr>
            <w:pStyle w:val="6B8898E98F9A4D43A31269D2D08C578D"/>
          </w:pPr>
          <w:r w:rsidRPr="00743793">
            <w:rPr>
              <w:rStyle w:val="mfasiintens"/>
              <w:rFonts w:ascii="Source Sans Pro" w:hAnsi="Source Sans Pro"/>
              <w:b w:val="0"/>
              <w:bCs w:val="0"/>
              <w:i w:val="0"/>
              <w:iCs w:val="0"/>
              <w:color w:val="auto"/>
              <w:szCs w:val="20"/>
            </w:rPr>
            <w:t>Feu clic aquí per escriure text.</w:t>
          </w:r>
        </w:p>
      </w:docPartBody>
    </w:docPart>
    <w:docPart>
      <w:docPartPr>
        <w:name w:val="78D924CCDA2140A7B531D2C88C589270"/>
        <w:category>
          <w:name w:val="General"/>
          <w:gallery w:val="placeholder"/>
        </w:category>
        <w:types>
          <w:type w:val="bbPlcHdr"/>
        </w:types>
        <w:behaviors>
          <w:behavior w:val="content"/>
        </w:behaviors>
        <w:guid w:val="{AACCCEB6-66A0-405F-804E-4F7DF77E829E}"/>
      </w:docPartPr>
      <w:docPartBody>
        <w:p w:rsidR="00BC7337" w:rsidRDefault="00BC7337">
          <w:pPr>
            <w:pStyle w:val="78D924CCDA2140A7B531D2C88C589270"/>
          </w:pPr>
          <w:r w:rsidRPr="00387BC0">
            <w:rPr>
              <w:rFonts w:ascii="Source Sans Pro" w:hAnsi="Source Sans Pro"/>
              <w:sz w:val="16"/>
              <w:szCs w:val="16"/>
            </w:rPr>
            <w:t>- - -</w:t>
          </w:r>
        </w:p>
      </w:docPartBody>
    </w:docPart>
    <w:docPart>
      <w:docPartPr>
        <w:name w:val="D807BAE93CEB4629BAD10AD4CC675C85"/>
        <w:category>
          <w:name w:val="General"/>
          <w:gallery w:val="placeholder"/>
        </w:category>
        <w:types>
          <w:type w:val="bbPlcHdr"/>
        </w:types>
        <w:behaviors>
          <w:behavior w:val="content"/>
        </w:behaviors>
        <w:guid w:val="{1ACB8700-56E0-4B4C-A78E-F67A6152BA06}"/>
      </w:docPartPr>
      <w:docPartBody>
        <w:p w:rsidR="00BC7337" w:rsidRDefault="00BC7337">
          <w:pPr>
            <w:pStyle w:val="D807BAE93CEB4629BAD10AD4CC675C85"/>
          </w:pPr>
          <w:r w:rsidRPr="00122E79">
            <w:rPr>
              <w:rStyle w:val="mfasiintens"/>
            </w:rPr>
            <w:t>Feu clic aquí per escriure text.</w:t>
          </w:r>
        </w:p>
      </w:docPartBody>
    </w:docPart>
    <w:docPart>
      <w:docPartPr>
        <w:name w:val="94D3E9058D204955B94376BCDED40215"/>
        <w:category>
          <w:name w:val="General"/>
          <w:gallery w:val="placeholder"/>
        </w:category>
        <w:types>
          <w:type w:val="bbPlcHdr"/>
        </w:types>
        <w:behaviors>
          <w:behavior w:val="content"/>
        </w:behaviors>
        <w:guid w:val="{86E9F673-19C0-4539-8A0F-46008416A3E2}"/>
      </w:docPartPr>
      <w:docPartBody>
        <w:p w:rsidR="00BC7337" w:rsidRDefault="00BC7337">
          <w:pPr>
            <w:pStyle w:val="94D3E9058D204955B94376BCDED40215"/>
          </w:pPr>
          <w:r w:rsidRPr="00122E79">
            <w:rPr>
              <w:rStyle w:val="mfasiintens"/>
            </w:rPr>
            <w:t>Feu clic aquí per escriure text.</w:t>
          </w:r>
        </w:p>
      </w:docPartBody>
    </w:docPart>
    <w:docPart>
      <w:docPartPr>
        <w:name w:val="6ED77DC6EC8C457EB26E01E327D8F597"/>
        <w:category>
          <w:name w:val="General"/>
          <w:gallery w:val="placeholder"/>
        </w:category>
        <w:types>
          <w:type w:val="bbPlcHdr"/>
        </w:types>
        <w:behaviors>
          <w:behavior w:val="content"/>
        </w:behaviors>
        <w:guid w:val="{0620C62D-59E4-4718-B630-CA3B8A9D69F2}"/>
      </w:docPartPr>
      <w:docPartBody>
        <w:p w:rsidR="00BC7337" w:rsidRDefault="00BC7337">
          <w:pPr>
            <w:pStyle w:val="6ED77DC6EC8C457EB26E01E327D8F597"/>
          </w:pPr>
          <w:r w:rsidRPr="00387BC0">
            <w:rPr>
              <w:rFonts w:ascii="Source Sans Pro" w:hAnsi="Source Sans Pro"/>
              <w:i/>
              <w:iCs/>
              <w:sz w:val="16"/>
              <w:szCs w:val="16"/>
            </w:rPr>
            <w:t>- - -</w:t>
          </w:r>
        </w:p>
      </w:docPartBody>
    </w:docPart>
    <w:docPart>
      <w:docPartPr>
        <w:name w:val="CBC0C5603ADA4B2A9DA4329CE1EDC428"/>
        <w:category>
          <w:name w:val="General"/>
          <w:gallery w:val="placeholder"/>
        </w:category>
        <w:types>
          <w:type w:val="bbPlcHdr"/>
        </w:types>
        <w:behaviors>
          <w:behavior w:val="content"/>
        </w:behaviors>
        <w:guid w:val="{967B8496-0366-4AFD-BDB3-0CBDB141BC28}"/>
      </w:docPartPr>
      <w:docPartBody>
        <w:p w:rsidR="00BC7337" w:rsidRDefault="00BC7337">
          <w:pPr>
            <w:pStyle w:val="CBC0C5603ADA4B2A9DA4329CE1EDC428"/>
          </w:pPr>
          <w:r w:rsidRPr="00122E79">
            <w:rPr>
              <w:rStyle w:val="mfasiintens"/>
            </w:rPr>
            <w:t>Feu clic aquí per escriure text.</w:t>
          </w:r>
        </w:p>
      </w:docPartBody>
    </w:docPart>
    <w:docPart>
      <w:docPartPr>
        <w:name w:val="8BC8D96FC3704409B7D9BE504983E922"/>
        <w:category>
          <w:name w:val="General"/>
          <w:gallery w:val="placeholder"/>
        </w:category>
        <w:types>
          <w:type w:val="bbPlcHdr"/>
        </w:types>
        <w:behaviors>
          <w:behavior w:val="content"/>
        </w:behaviors>
        <w:guid w:val="{5AF704A0-2A6F-43BD-B35F-8FB6730B88AA}"/>
      </w:docPartPr>
      <w:docPartBody>
        <w:p w:rsidR="00BC7337" w:rsidRDefault="00BC7337">
          <w:pPr>
            <w:pStyle w:val="8BC8D96FC3704409B7D9BE504983E922"/>
          </w:pPr>
          <w:r w:rsidRPr="00122E79">
            <w:rPr>
              <w:rStyle w:val="mfasiintens"/>
            </w:rPr>
            <w:t>Feu clic aquí per escriure text.</w:t>
          </w:r>
        </w:p>
      </w:docPartBody>
    </w:docPart>
    <w:docPart>
      <w:docPartPr>
        <w:name w:val="DB97275516214102888137BC94BB0DB4"/>
        <w:category>
          <w:name w:val="General"/>
          <w:gallery w:val="placeholder"/>
        </w:category>
        <w:types>
          <w:type w:val="bbPlcHdr"/>
        </w:types>
        <w:behaviors>
          <w:behavior w:val="content"/>
        </w:behaviors>
        <w:guid w:val="{74000568-47B5-4116-A9EB-B78FB5B35605}"/>
      </w:docPartPr>
      <w:docPartBody>
        <w:p w:rsidR="00BC7337" w:rsidRDefault="00BC7337">
          <w:pPr>
            <w:pStyle w:val="DB97275516214102888137BC94BB0DB4"/>
          </w:pPr>
          <w:r w:rsidRPr="00122E79">
            <w:rPr>
              <w:rStyle w:val="mfasiintens"/>
            </w:rPr>
            <w:t>Feu clic aquí per escriure text.</w:t>
          </w:r>
        </w:p>
      </w:docPartBody>
    </w:docPart>
    <w:docPart>
      <w:docPartPr>
        <w:name w:val="562555C9A8284C44A153F961B4175268"/>
        <w:category>
          <w:name w:val="General"/>
          <w:gallery w:val="placeholder"/>
        </w:category>
        <w:types>
          <w:type w:val="bbPlcHdr"/>
        </w:types>
        <w:behaviors>
          <w:behavior w:val="content"/>
        </w:behaviors>
        <w:guid w:val="{0935CF0D-DE3B-40B6-8547-97AB49A8E9B6}"/>
      </w:docPartPr>
      <w:docPartBody>
        <w:p w:rsidR="00BC7337" w:rsidRDefault="00BC7337">
          <w:pPr>
            <w:pStyle w:val="562555C9A8284C44A153F961B4175268"/>
          </w:pPr>
          <w:r w:rsidRPr="00122E79">
            <w:rPr>
              <w:rStyle w:val="mfasiintens"/>
            </w:rPr>
            <w:t>Feu clic aquí per escriure text.</w:t>
          </w:r>
        </w:p>
      </w:docPartBody>
    </w:docPart>
    <w:docPart>
      <w:docPartPr>
        <w:name w:val="863FE6B23149411E8866C5709A66FF94"/>
        <w:category>
          <w:name w:val="General"/>
          <w:gallery w:val="placeholder"/>
        </w:category>
        <w:types>
          <w:type w:val="bbPlcHdr"/>
        </w:types>
        <w:behaviors>
          <w:behavior w:val="content"/>
        </w:behaviors>
        <w:guid w:val="{73C5548E-A686-4A23-99EE-A5D722CD35E8}"/>
      </w:docPartPr>
      <w:docPartBody>
        <w:p w:rsidR="00BC7337" w:rsidRDefault="00BC7337">
          <w:pPr>
            <w:pStyle w:val="863FE6B23149411E8866C5709A66FF94"/>
          </w:pPr>
          <w:r w:rsidRPr="00122E79">
            <w:rPr>
              <w:rStyle w:val="mfasiintens"/>
            </w:rPr>
            <w:t>Feu clic aquí per escriure text.</w:t>
          </w:r>
        </w:p>
      </w:docPartBody>
    </w:docPart>
    <w:docPart>
      <w:docPartPr>
        <w:name w:val="EE067214FB0A43718B6FA1B15EF98398"/>
        <w:category>
          <w:name w:val="General"/>
          <w:gallery w:val="placeholder"/>
        </w:category>
        <w:types>
          <w:type w:val="bbPlcHdr"/>
        </w:types>
        <w:behaviors>
          <w:behavior w:val="content"/>
        </w:behaviors>
        <w:guid w:val="{3C0720D6-CB5A-41E5-B302-3551064C2773}"/>
      </w:docPartPr>
      <w:docPartBody>
        <w:p w:rsidR="00BC7337" w:rsidRDefault="00BC7337">
          <w:pPr>
            <w:pStyle w:val="EE067214FB0A43718B6FA1B15EF98398"/>
          </w:pPr>
          <w:r w:rsidRPr="00122E79">
            <w:rPr>
              <w:rStyle w:val="mfasiintens"/>
            </w:rPr>
            <w:t>Feu clic aquí per escriure text.</w:t>
          </w:r>
        </w:p>
      </w:docPartBody>
    </w:docPart>
    <w:docPart>
      <w:docPartPr>
        <w:name w:val="2AC28B77504A41AD881350A7F37D42C0"/>
        <w:category>
          <w:name w:val="General"/>
          <w:gallery w:val="placeholder"/>
        </w:category>
        <w:types>
          <w:type w:val="bbPlcHdr"/>
        </w:types>
        <w:behaviors>
          <w:behavior w:val="content"/>
        </w:behaviors>
        <w:guid w:val="{1E7D2409-A164-43A6-8A40-7486E18DE2D8}"/>
      </w:docPartPr>
      <w:docPartBody>
        <w:p w:rsidR="00BC7337" w:rsidRDefault="00BC7337">
          <w:pPr>
            <w:pStyle w:val="2AC28B77504A41AD881350A7F37D42C0"/>
          </w:pPr>
          <w:r w:rsidRPr="00122E79">
            <w:rPr>
              <w:rStyle w:val="mfasiintens"/>
            </w:rPr>
            <w:t>Feu clic aquí per escriure text.</w:t>
          </w:r>
        </w:p>
      </w:docPartBody>
    </w:docPart>
    <w:docPart>
      <w:docPartPr>
        <w:name w:val="9FC8D82ABD794993AC997B8B49C7D75B"/>
        <w:category>
          <w:name w:val="General"/>
          <w:gallery w:val="placeholder"/>
        </w:category>
        <w:types>
          <w:type w:val="bbPlcHdr"/>
        </w:types>
        <w:behaviors>
          <w:behavior w:val="content"/>
        </w:behaviors>
        <w:guid w:val="{E4F4ECBA-64C8-41C8-8690-5DDF3E228094}"/>
      </w:docPartPr>
      <w:docPartBody>
        <w:p w:rsidR="00BC7337" w:rsidRDefault="00BC7337">
          <w:pPr>
            <w:pStyle w:val="9FC8D82ABD794993AC997B8B49C7D75B"/>
          </w:pPr>
          <w:r w:rsidRPr="00122E79">
            <w:rPr>
              <w:rStyle w:val="mfasiintens"/>
            </w:rPr>
            <w:t>Feu clic aquí per escriure text.</w:t>
          </w:r>
        </w:p>
      </w:docPartBody>
    </w:docPart>
    <w:docPart>
      <w:docPartPr>
        <w:name w:val="CC7621D85A69431BAF3AA68A9312FDF9"/>
        <w:category>
          <w:name w:val="General"/>
          <w:gallery w:val="placeholder"/>
        </w:category>
        <w:types>
          <w:type w:val="bbPlcHdr"/>
        </w:types>
        <w:behaviors>
          <w:behavior w:val="content"/>
        </w:behaviors>
        <w:guid w:val="{3C27F320-EC2E-4F3C-80AF-BC4BC7088107}"/>
      </w:docPartPr>
      <w:docPartBody>
        <w:p w:rsidR="00BC7337" w:rsidRDefault="00BC7337">
          <w:pPr>
            <w:pStyle w:val="CC7621D85A69431BAF3AA68A9312FDF9"/>
          </w:pPr>
          <w:r w:rsidRPr="00122E79">
            <w:rPr>
              <w:rStyle w:val="mfasiintens"/>
            </w:rPr>
            <w:t>Feu clic aquí per escriure text.</w:t>
          </w:r>
        </w:p>
      </w:docPartBody>
    </w:docPart>
    <w:docPart>
      <w:docPartPr>
        <w:name w:val="F675CF26BCB34CDEBAD2FF3BB0AA6431"/>
        <w:category>
          <w:name w:val="General"/>
          <w:gallery w:val="placeholder"/>
        </w:category>
        <w:types>
          <w:type w:val="bbPlcHdr"/>
        </w:types>
        <w:behaviors>
          <w:behavior w:val="content"/>
        </w:behaviors>
        <w:guid w:val="{785C11D0-69B5-4DE0-9057-40062D820EB1}"/>
      </w:docPartPr>
      <w:docPartBody>
        <w:p w:rsidR="00BC7337" w:rsidRDefault="00BC7337">
          <w:pPr>
            <w:pStyle w:val="F675CF26BCB34CDEBAD2FF3BB0AA6431"/>
          </w:pPr>
          <w:r w:rsidRPr="00122E79">
            <w:rPr>
              <w:rStyle w:val="mfasiintens"/>
            </w:rPr>
            <w:t>Feu clic aquí per escriure text.</w:t>
          </w:r>
        </w:p>
      </w:docPartBody>
    </w:docPart>
    <w:docPart>
      <w:docPartPr>
        <w:name w:val="71446ADFA8264050AEB6B9A272166580"/>
        <w:category>
          <w:name w:val="General"/>
          <w:gallery w:val="placeholder"/>
        </w:category>
        <w:types>
          <w:type w:val="bbPlcHdr"/>
        </w:types>
        <w:behaviors>
          <w:behavior w:val="content"/>
        </w:behaviors>
        <w:guid w:val="{C9A76BFF-4C5C-4B48-86B5-C54BCE201E6E}"/>
      </w:docPartPr>
      <w:docPartBody>
        <w:p w:rsidR="00BC7337" w:rsidRDefault="00BC7337">
          <w:pPr>
            <w:pStyle w:val="71446ADFA8264050AEB6B9A272166580"/>
          </w:pPr>
          <w:r w:rsidRPr="00122E79">
            <w:rPr>
              <w:rStyle w:val="mfasiintens"/>
            </w:rPr>
            <w:t>Feu clic aquí per escriure text.</w:t>
          </w:r>
        </w:p>
      </w:docPartBody>
    </w:docPart>
    <w:docPart>
      <w:docPartPr>
        <w:name w:val="14B1B49062D9444287BDC66551770D79"/>
        <w:category>
          <w:name w:val="General"/>
          <w:gallery w:val="placeholder"/>
        </w:category>
        <w:types>
          <w:type w:val="bbPlcHdr"/>
        </w:types>
        <w:behaviors>
          <w:behavior w:val="content"/>
        </w:behaviors>
        <w:guid w:val="{86E86FF2-832B-45D2-BB7F-9B1AC8E6C803}"/>
      </w:docPartPr>
      <w:docPartBody>
        <w:p w:rsidR="00BC7337" w:rsidRDefault="00BC7337">
          <w:pPr>
            <w:pStyle w:val="14B1B49062D9444287BDC66551770D79"/>
          </w:pPr>
          <w:r w:rsidRPr="00122E79">
            <w:rPr>
              <w:rStyle w:val="mfasiintens"/>
            </w:rPr>
            <w:t>Feu clic aquí per escriure text.</w:t>
          </w:r>
        </w:p>
      </w:docPartBody>
    </w:docPart>
    <w:docPart>
      <w:docPartPr>
        <w:name w:val="8B1C74A834674F30A05CB1624122409C"/>
        <w:category>
          <w:name w:val="General"/>
          <w:gallery w:val="placeholder"/>
        </w:category>
        <w:types>
          <w:type w:val="bbPlcHdr"/>
        </w:types>
        <w:behaviors>
          <w:behavior w:val="content"/>
        </w:behaviors>
        <w:guid w:val="{C6C18061-D648-4BA9-AFAF-2A0B7B6492CC}"/>
      </w:docPartPr>
      <w:docPartBody>
        <w:p w:rsidR="00BC7337" w:rsidRDefault="00BC7337">
          <w:pPr>
            <w:pStyle w:val="8B1C74A834674F30A05CB1624122409C"/>
          </w:pPr>
          <w:r w:rsidRPr="00122E79">
            <w:rPr>
              <w:rStyle w:val="mfasiintens"/>
            </w:rPr>
            <w:t>Feu clic aquí per escriure text.</w:t>
          </w:r>
        </w:p>
      </w:docPartBody>
    </w:docPart>
    <w:docPart>
      <w:docPartPr>
        <w:name w:val="8B7ECDD51D4149A39B50E21DC5581AC0"/>
        <w:category>
          <w:name w:val="General"/>
          <w:gallery w:val="placeholder"/>
        </w:category>
        <w:types>
          <w:type w:val="bbPlcHdr"/>
        </w:types>
        <w:behaviors>
          <w:behavior w:val="content"/>
        </w:behaviors>
        <w:guid w:val="{95B11BA4-A763-4FF2-9B26-D4A8141F6150}"/>
      </w:docPartPr>
      <w:docPartBody>
        <w:p w:rsidR="00BC7337" w:rsidRDefault="00BC7337">
          <w:pPr>
            <w:pStyle w:val="8B7ECDD51D4149A39B50E21DC5581AC0"/>
          </w:pPr>
          <w:r w:rsidRPr="00122E79">
            <w:rPr>
              <w:rStyle w:val="mfasiintens"/>
            </w:rPr>
            <w:t>Feu clic aquí per escriure text.</w:t>
          </w:r>
        </w:p>
      </w:docPartBody>
    </w:docPart>
    <w:docPart>
      <w:docPartPr>
        <w:name w:val="C390E0DC53B94A7F947067979DFC8CE0"/>
        <w:category>
          <w:name w:val="General"/>
          <w:gallery w:val="placeholder"/>
        </w:category>
        <w:types>
          <w:type w:val="bbPlcHdr"/>
        </w:types>
        <w:behaviors>
          <w:behavior w:val="content"/>
        </w:behaviors>
        <w:guid w:val="{69CA1A62-FCB2-4A2D-84BA-D58AE2EB475E}"/>
      </w:docPartPr>
      <w:docPartBody>
        <w:p w:rsidR="00BC7337" w:rsidRDefault="00BC7337">
          <w:pPr>
            <w:pStyle w:val="C390E0DC53B94A7F947067979DFC8CE0"/>
          </w:pPr>
          <w:r w:rsidRPr="00122E79">
            <w:rPr>
              <w:rStyle w:val="mfasiintens"/>
            </w:rPr>
            <w:t>Feu clic aquí per escriure text.</w:t>
          </w:r>
        </w:p>
      </w:docPartBody>
    </w:docPart>
    <w:docPart>
      <w:docPartPr>
        <w:name w:val="9CF12F5F74EE40E78C56AAF1EB73BFDB"/>
        <w:category>
          <w:name w:val="General"/>
          <w:gallery w:val="placeholder"/>
        </w:category>
        <w:types>
          <w:type w:val="bbPlcHdr"/>
        </w:types>
        <w:behaviors>
          <w:behavior w:val="content"/>
        </w:behaviors>
        <w:guid w:val="{DA6263F9-E9A7-4B08-9154-465C647D860E}"/>
      </w:docPartPr>
      <w:docPartBody>
        <w:p w:rsidR="00BC7337" w:rsidRDefault="00BC7337">
          <w:pPr>
            <w:pStyle w:val="9CF12F5F74EE40E78C56AAF1EB73BFDB"/>
          </w:pPr>
          <w:r w:rsidRPr="00122E79">
            <w:rPr>
              <w:rStyle w:val="mfasiintens"/>
            </w:rPr>
            <w:t>Feu clic aquí per escriure text.</w:t>
          </w:r>
        </w:p>
      </w:docPartBody>
    </w:docPart>
    <w:docPart>
      <w:docPartPr>
        <w:name w:val="F0D3B4FB4F3E4F8685BFE31E742376FD"/>
        <w:category>
          <w:name w:val="General"/>
          <w:gallery w:val="placeholder"/>
        </w:category>
        <w:types>
          <w:type w:val="bbPlcHdr"/>
        </w:types>
        <w:behaviors>
          <w:behavior w:val="content"/>
        </w:behaviors>
        <w:guid w:val="{93F8F31D-493A-4C85-A078-5DB33B6719F1}"/>
      </w:docPartPr>
      <w:docPartBody>
        <w:p w:rsidR="00BC7337" w:rsidRDefault="00BC7337">
          <w:r w:rsidRPr="4C65DAA6">
            <w:rPr>
              <w:rStyle w:val="mfasiintens"/>
            </w:rPr>
            <w:t>Feu clic aquí per escriure text.</w:t>
          </w:r>
        </w:p>
      </w:docPartBody>
    </w:docPart>
    <w:docPart>
      <w:docPartPr>
        <w:name w:val="8453500A9D454589A186CAD1EA12B90B"/>
        <w:category>
          <w:name w:val="General"/>
          <w:gallery w:val="placeholder"/>
        </w:category>
        <w:types>
          <w:type w:val="bbPlcHdr"/>
        </w:types>
        <w:behaviors>
          <w:behavior w:val="content"/>
        </w:behaviors>
        <w:guid w:val="{D0D6DDD5-B9AD-4A7D-90A1-A2434B06F78E}"/>
      </w:docPartPr>
      <w:docPartBody>
        <w:p w:rsidR="00BC7337" w:rsidRDefault="00BC7337">
          <w:r w:rsidRPr="4C65DAA6">
            <w:rPr>
              <w:rStyle w:val="mfasiintens"/>
            </w:rPr>
            <w:t>Feu clic aquí per escriure text.</w:t>
          </w:r>
        </w:p>
      </w:docPartBody>
    </w:docPart>
    <w:docPart>
      <w:docPartPr>
        <w:name w:val="6AEA449C61D34CCCA150742B59A0B190"/>
        <w:category>
          <w:name w:val="General"/>
          <w:gallery w:val="placeholder"/>
        </w:category>
        <w:types>
          <w:type w:val="bbPlcHdr"/>
        </w:types>
        <w:behaviors>
          <w:behavior w:val="content"/>
        </w:behaviors>
        <w:guid w:val="{8C2A8342-6DA5-43D8-9A70-5684F49FE0F5}"/>
      </w:docPartPr>
      <w:docPartBody>
        <w:p w:rsidR="00BC7337" w:rsidRDefault="00BC7337">
          <w:r w:rsidRPr="4C65DAA6">
            <w:rPr>
              <w:rStyle w:val="mfasiintens"/>
              <w:rFonts w:ascii="Source Sans Pro" w:hAnsi="Source Sans Pro"/>
              <w:i w:val="0"/>
              <w:iCs w:val="0"/>
              <w:color w:val="auto"/>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337"/>
    <w:rsid w:val="007527DA"/>
    <w:rsid w:val="00BC7337"/>
    <w:rsid w:val="00C265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E8F2BA4E94B442F282135A1FCD92CB09">
    <w:name w:val="E8F2BA4E94B442F282135A1FCD92CB09"/>
  </w:style>
  <w:style w:type="paragraph" w:customStyle="1" w:styleId="C017757CF88544EBBF9004F6CE4F5529">
    <w:name w:val="C017757CF88544EBBF9004F6CE4F5529"/>
  </w:style>
  <w:style w:type="paragraph" w:customStyle="1" w:styleId="B85EA8FFCFD74DAB995E48ADDA61343C">
    <w:name w:val="B85EA8FFCFD74DAB995E48ADDA61343C"/>
  </w:style>
  <w:style w:type="paragraph" w:customStyle="1" w:styleId="B09F88AD04D94EDE80320612261486D2">
    <w:name w:val="B09F88AD04D94EDE80320612261486D2"/>
  </w:style>
  <w:style w:type="paragraph" w:customStyle="1" w:styleId="6B8898E98F9A4D43A31269D2D08C578D">
    <w:name w:val="6B8898E98F9A4D43A31269D2D08C578D"/>
  </w:style>
  <w:style w:type="paragraph" w:customStyle="1" w:styleId="78D924CCDA2140A7B531D2C88C589270">
    <w:name w:val="78D924CCDA2140A7B531D2C88C589270"/>
  </w:style>
  <w:style w:type="paragraph" w:customStyle="1" w:styleId="D807BAE93CEB4629BAD10AD4CC675C85">
    <w:name w:val="D807BAE93CEB4629BAD10AD4CC675C85"/>
  </w:style>
  <w:style w:type="paragraph" w:customStyle="1" w:styleId="94D3E9058D204955B94376BCDED40215">
    <w:name w:val="94D3E9058D204955B94376BCDED40215"/>
  </w:style>
  <w:style w:type="paragraph" w:customStyle="1" w:styleId="6ED77DC6EC8C457EB26E01E327D8F597">
    <w:name w:val="6ED77DC6EC8C457EB26E01E327D8F597"/>
  </w:style>
  <w:style w:type="paragraph" w:customStyle="1" w:styleId="CBC0C5603ADA4B2A9DA4329CE1EDC428">
    <w:name w:val="CBC0C5603ADA4B2A9DA4329CE1EDC428"/>
  </w:style>
  <w:style w:type="paragraph" w:customStyle="1" w:styleId="8BC8D96FC3704409B7D9BE504983E922">
    <w:name w:val="8BC8D96FC3704409B7D9BE504983E922"/>
  </w:style>
  <w:style w:type="paragraph" w:customStyle="1" w:styleId="DB97275516214102888137BC94BB0DB4">
    <w:name w:val="DB97275516214102888137BC94BB0DB4"/>
  </w:style>
  <w:style w:type="paragraph" w:customStyle="1" w:styleId="562555C9A8284C44A153F961B4175268">
    <w:name w:val="562555C9A8284C44A153F961B4175268"/>
  </w:style>
  <w:style w:type="paragraph" w:customStyle="1" w:styleId="863FE6B23149411E8866C5709A66FF94">
    <w:name w:val="863FE6B23149411E8866C5709A66FF94"/>
  </w:style>
  <w:style w:type="paragraph" w:customStyle="1" w:styleId="EE067214FB0A43718B6FA1B15EF98398">
    <w:name w:val="EE067214FB0A43718B6FA1B15EF98398"/>
  </w:style>
  <w:style w:type="paragraph" w:customStyle="1" w:styleId="2AC28B77504A41AD881350A7F37D42C0">
    <w:name w:val="2AC28B77504A41AD881350A7F37D42C0"/>
  </w:style>
  <w:style w:type="paragraph" w:customStyle="1" w:styleId="9FC8D82ABD794993AC997B8B49C7D75B">
    <w:name w:val="9FC8D82ABD794993AC997B8B49C7D75B"/>
  </w:style>
  <w:style w:type="paragraph" w:customStyle="1" w:styleId="CC7621D85A69431BAF3AA68A9312FDF9">
    <w:name w:val="CC7621D85A69431BAF3AA68A9312FDF9"/>
  </w:style>
  <w:style w:type="paragraph" w:customStyle="1" w:styleId="F675CF26BCB34CDEBAD2FF3BB0AA6431">
    <w:name w:val="F675CF26BCB34CDEBAD2FF3BB0AA6431"/>
  </w:style>
  <w:style w:type="paragraph" w:customStyle="1" w:styleId="71446ADFA8264050AEB6B9A272166580">
    <w:name w:val="71446ADFA8264050AEB6B9A272166580"/>
  </w:style>
  <w:style w:type="paragraph" w:customStyle="1" w:styleId="14B1B49062D9444287BDC66551770D79">
    <w:name w:val="14B1B49062D9444287BDC66551770D79"/>
  </w:style>
  <w:style w:type="paragraph" w:customStyle="1" w:styleId="8B1C74A834674F30A05CB1624122409C">
    <w:name w:val="8B1C74A834674F30A05CB1624122409C"/>
  </w:style>
  <w:style w:type="paragraph" w:customStyle="1" w:styleId="8B7ECDD51D4149A39B50E21DC5581AC0">
    <w:name w:val="8B7ECDD51D4149A39B50E21DC5581AC0"/>
  </w:style>
  <w:style w:type="paragraph" w:customStyle="1" w:styleId="C390E0DC53B94A7F947067979DFC8CE0">
    <w:name w:val="C390E0DC53B94A7F947067979DFC8CE0"/>
  </w:style>
  <w:style w:type="paragraph" w:customStyle="1" w:styleId="9CF12F5F74EE40E78C56AAF1EB73BFDB">
    <w:name w:val="9CF12F5F74EE40E78C56AAF1EB73B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5</TotalTime>
  <Pages>7</Pages>
  <Words>3124</Words>
  <Characters>17807</Characters>
  <Application>Microsoft Office Word</Application>
  <DocSecurity>0</DocSecurity>
  <Lines>148</Lines>
  <Paragraphs>41</Paragraphs>
  <ScaleCrop>false</ScaleCrop>
  <Company>IMI</Company>
  <LinksUpToDate>false</LinksUpToDate>
  <CharactersWithSpaces>20890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BOLEDA MARTI, ELISABET</cp:lastModifiedBy>
  <cp:revision>5</cp:revision>
  <cp:lastPrinted>2023-11-07T12:28:00Z</cp:lastPrinted>
  <dcterms:created xsi:type="dcterms:W3CDTF">2026-02-04T13:26:00Z</dcterms:created>
  <dcterms:modified xsi:type="dcterms:W3CDTF">2026-06-05T07:08:00Z</dcterms:modified>
</cp:coreProperties>
</file>