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27F63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61CDD3B4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303F78F5" w14:textId="77777777"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14:paraId="0E101D4F" w14:textId="77777777"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14:paraId="1B410C0F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CD2873" w:rsidRPr="00A57B4F" w14:paraId="0A868899" w14:textId="77777777" w:rsidTr="00A57B4F">
        <w:trPr>
          <w:trHeight w:val="340"/>
        </w:trPr>
        <w:tc>
          <w:tcPr>
            <w:tcW w:w="8612" w:type="dxa"/>
            <w:vAlign w:val="center"/>
          </w:tcPr>
          <w:p w14:paraId="2978634F" w14:textId="56B7697D" w:rsidR="00CD2873" w:rsidRPr="00F249FD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F249FD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>Petició de</w:t>
            </w:r>
            <w:r w:rsidR="00CD2873" w:rsidRPr="00F249FD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 xml:space="preserve"> contracte</w:t>
            </w:r>
            <w:r w:rsidR="00CD2873" w:rsidRPr="00F249FD">
              <w:rPr>
                <w:rFonts w:ascii="Verdana" w:hAnsi="Verdana" w:cs="Arial"/>
                <w:color w:val="auto"/>
                <w:sz w:val="20"/>
                <w:szCs w:val="20"/>
              </w:rPr>
              <w:t>:</w:t>
            </w:r>
            <w:r w:rsidR="00C075D7" w:rsidRPr="00F249FD">
              <w:rPr>
                <w:rFonts w:ascii="Verdana" w:hAnsi="Verdana" w:cs="Arial"/>
                <w:color w:val="auto"/>
                <w:sz w:val="20"/>
                <w:szCs w:val="20"/>
              </w:rPr>
              <w:t xml:space="preserve"> </w:t>
            </w:r>
            <w:r w:rsidR="00313512" w:rsidRPr="00F249FD">
              <w:rPr>
                <w:rFonts w:ascii="Verdana" w:hAnsi="Verdana" w:cs="Arial"/>
                <w:color w:val="auto"/>
                <w:sz w:val="20"/>
                <w:szCs w:val="20"/>
              </w:rPr>
              <w:t>001_P2</w:t>
            </w:r>
            <w:r w:rsidR="00F249FD" w:rsidRPr="00F249FD">
              <w:rPr>
                <w:rFonts w:ascii="Verdana" w:hAnsi="Verdana" w:cs="Arial"/>
                <w:color w:val="auto"/>
                <w:sz w:val="20"/>
                <w:szCs w:val="20"/>
              </w:rPr>
              <w:t>602317</w:t>
            </w:r>
          </w:p>
        </w:tc>
      </w:tr>
      <w:tr w:rsidR="00CD2873" w:rsidRPr="00351006" w14:paraId="4D9C2562" w14:textId="77777777" w:rsidTr="00A57B4F">
        <w:trPr>
          <w:trHeight w:val="547"/>
        </w:trPr>
        <w:tc>
          <w:tcPr>
            <w:tcW w:w="8612" w:type="dxa"/>
          </w:tcPr>
          <w:p w14:paraId="66330037" w14:textId="206FECFA" w:rsidR="00CD2873" w:rsidRPr="00F249FD" w:rsidRDefault="00CD2873" w:rsidP="0035100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color w:val="auto"/>
                <w:sz w:val="20"/>
                <w:szCs w:val="20"/>
              </w:rPr>
            </w:pPr>
            <w:r w:rsidRPr="00F249FD">
              <w:rPr>
                <w:rFonts w:ascii="Verdana" w:hAnsi="Verdana" w:cs="Arial"/>
                <w:b/>
                <w:bCs/>
                <w:color w:val="auto"/>
                <w:sz w:val="20"/>
                <w:szCs w:val="20"/>
              </w:rPr>
              <w:t>Objecte:</w:t>
            </w:r>
            <w:r w:rsidR="00351006" w:rsidRPr="00F249FD">
              <w:rPr>
                <w:rFonts w:ascii="Verdana" w:hAnsi="Verdana" w:cs="Arial"/>
                <w:color w:val="auto"/>
                <w:sz w:val="20"/>
                <w:szCs w:val="20"/>
              </w:rPr>
              <w:t xml:space="preserve"> </w:t>
            </w:r>
            <w:bookmarkStart w:id="0" w:name="_Hlk201221015"/>
            <w:r w:rsidR="00351006" w:rsidRPr="00F249FD">
              <w:rPr>
                <w:rFonts w:ascii="Verdana" w:hAnsi="Verdana" w:cs="Arial"/>
                <w:color w:val="auto"/>
                <w:sz w:val="20"/>
                <w:szCs w:val="20"/>
              </w:rPr>
              <w:t>Control d’accessos, consergeria, a les aules de l’Institut Montserrat Roig del Districte de Gràcia, pel Consorci de Normalització Lingüística, pel període del 2</w:t>
            </w:r>
            <w:r w:rsidR="00724C2D" w:rsidRPr="00F249FD">
              <w:rPr>
                <w:rFonts w:ascii="Verdana" w:hAnsi="Verdana" w:cs="Arial"/>
                <w:color w:val="auto"/>
                <w:sz w:val="20"/>
                <w:szCs w:val="20"/>
              </w:rPr>
              <w:t>8</w:t>
            </w:r>
            <w:r w:rsidR="00351006" w:rsidRPr="00F249FD">
              <w:rPr>
                <w:rFonts w:ascii="Verdana" w:hAnsi="Verdana" w:cs="Arial"/>
                <w:color w:val="auto"/>
                <w:sz w:val="20"/>
                <w:szCs w:val="20"/>
              </w:rPr>
              <w:t xml:space="preserve"> de setembre de 202</w:t>
            </w:r>
            <w:r w:rsidR="00724C2D" w:rsidRPr="00F249FD">
              <w:rPr>
                <w:rFonts w:ascii="Verdana" w:hAnsi="Verdana" w:cs="Arial"/>
                <w:color w:val="auto"/>
                <w:sz w:val="20"/>
                <w:szCs w:val="20"/>
              </w:rPr>
              <w:t>6</w:t>
            </w:r>
            <w:r w:rsidR="00351006" w:rsidRPr="00F249FD">
              <w:rPr>
                <w:rFonts w:ascii="Verdana" w:hAnsi="Verdana" w:cs="Arial"/>
                <w:color w:val="auto"/>
                <w:sz w:val="20"/>
                <w:szCs w:val="20"/>
              </w:rPr>
              <w:t xml:space="preserve"> fins al 1</w:t>
            </w:r>
            <w:r w:rsidR="00724C2D" w:rsidRPr="00F249FD">
              <w:rPr>
                <w:rFonts w:ascii="Verdana" w:hAnsi="Verdana" w:cs="Arial"/>
                <w:color w:val="auto"/>
                <w:sz w:val="20"/>
                <w:szCs w:val="20"/>
              </w:rPr>
              <w:t>7</w:t>
            </w:r>
            <w:r w:rsidR="00351006" w:rsidRPr="00F249FD">
              <w:rPr>
                <w:rFonts w:ascii="Verdana" w:hAnsi="Verdana" w:cs="Arial"/>
                <w:color w:val="auto"/>
                <w:sz w:val="20"/>
                <w:szCs w:val="20"/>
              </w:rPr>
              <w:t xml:space="preserve"> de juny de 202</w:t>
            </w:r>
            <w:bookmarkEnd w:id="0"/>
            <w:r w:rsidR="00724C2D" w:rsidRPr="00F249FD">
              <w:rPr>
                <w:rFonts w:ascii="Verdana" w:hAnsi="Verdana" w:cs="Arial"/>
                <w:color w:val="auto"/>
                <w:sz w:val="20"/>
                <w:szCs w:val="20"/>
              </w:rPr>
              <w:t>7</w:t>
            </w:r>
            <w:r w:rsidR="00351006" w:rsidRPr="00F249FD">
              <w:rPr>
                <w:rFonts w:ascii="Verdana" w:hAnsi="Verdana" w:cs="Arial"/>
                <w:color w:val="auto"/>
                <w:sz w:val="20"/>
                <w:szCs w:val="20"/>
              </w:rPr>
              <w:t>, amb contractació reservada per a la inserció de col·lectius amb discapacitat o en situació o greu risc d’exclusió social</w:t>
            </w:r>
          </w:p>
        </w:tc>
      </w:tr>
    </w:tbl>
    <w:p w14:paraId="7A52ED8D" w14:textId="77777777" w:rsidR="00CD2873" w:rsidRPr="0035100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</w:rPr>
      </w:pPr>
    </w:p>
    <w:p w14:paraId="5A7028F7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14:paraId="1BE0778E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0D5744AD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14:paraId="67F25C44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14:paraId="57CA781D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14:paraId="0D6EE175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14:paraId="71CBEEB6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14:paraId="3791B893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6C62AE00" w14:textId="77777777"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20BA2499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201AB8F5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3C364B66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9"/>
        <w:gridCol w:w="2683"/>
        <w:gridCol w:w="1980"/>
        <w:gridCol w:w="2224"/>
      </w:tblGrid>
      <w:tr w:rsidR="00CD2873" w:rsidRPr="00A57B4F" w14:paraId="068FCEB1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09F74AF8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F03C76F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7F06E821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7042F1A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14:paraId="7260B326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55F91266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4F43B270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7321554A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60D1F995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156760F7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02C5B9D6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7676F21F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C3395FC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720DC5BA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653B9F0C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39FFA8E4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1FFEFF68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149904B0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D55877D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045A21C1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3B518AFE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424E00E0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584599B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16E6D0C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46F1A5B0" w14:textId="77777777" w:rsidTr="00A57B4F">
        <w:tc>
          <w:tcPr>
            <w:tcW w:w="1512" w:type="dxa"/>
            <w:tcBorders>
              <w:right w:val="single" w:sz="4" w:space="0" w:color="auto"/>
            </w:tcBorders>
          </w:tcPr>
          <w:p w14:paraId="10CDAC07" w14:textId="77777777"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3D4D4F62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59EB3E12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0B911EE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F6E1CB1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7E4F7E46" w14:textId="77777777"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4AAC4AAD" w14:textId="77777777"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4EB9A371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2C002AA" w14:textId="77777777"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5B32FAB7" w14:textId="77777777"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DC918D8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14:paraId="36CAF28E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22C8147E" w14:textId="77777777"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1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70C6F69E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1BF00B3B" w14:textId="77777777"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14:paraId="62EB8569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14:paraId="006A0915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14:paraId="7EEB085F" w14:textId="77777777"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19AD28FD" w14:textId="77777777"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230A392B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5A3FF67E" w14:textId="77777777"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62E031BD" w14:textId="77777777"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4DE10410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C65C2F0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76F444F4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140647B1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4FF91F4D" w14:textId="77777777"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2332AA2F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69B7A56A" w14:textId="77777777"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4551B344" w14:textId="77777777"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14:paraId="6A5716C9" w14:textId="77777777"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2A120A1E" w14:textId="77777777"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14:paraId="111AE65C" w14:textId="77777777" w:rsidR="00D52ED4" w:rsidRPr="00A57B4F" w:rsidRDefault="006276C6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95F16D" wp14:editId="775BACC6">
                <wp:simplePos x="0" y="0"/>
                <wp:positionH relativeFrom="column">
                  <wp:posOffset>5715</wp:posOffset>
                </wp:positionH>
                <wp:positionV relativeFrom="paragraph">
                  <wp:posOffset>6350</wp:posOffset>
                </wp:positionV>
                <wp:extent cx="95250" cy="114300"/>
                <wp:effectExtent l="0" t="0" r="19050" b="19050"/>
                <wp:wrapNone/>
                <wp:docPr id="9" name="Connector rec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593FFC" id="Connector recte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pt" to="7.9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002164" wp14:editId="070DBDBE">
                <wp:simplePos x="0" y="0"/>
                <wp:positionH relativeFrom="column">
                  <wp:posOffset>5715</wp:posOffset>
                </wp:positionH>
                <wp:positionV relativeFrom="paragraph">
                  <wp:posOffset>6350</wp:posOffset>
                </wp:positionV>
                <wp:extent cx="95250" cy="114300"/>
                <wp:effectExtent l="0" t="0" r="19050" b="19050"/>
                <wp:wrapNone/>
                <wp:docPr id="8" name="Connector rec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9402BD" id="Connector recte 8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pt" to="7.9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" strokecolor="black [3213]" strokeweight="2pt"/>
            </w:pict>
          </mc:Fallback>
        </mc:AlternateConten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50041982" w14:textId="77777777"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14:paraId="48537202" w14:textId="77777777"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44499224" w14:textId="77777777"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557839A1" w14:textId="77777777"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0047CB6E" w14:textId="77777777"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14:paraId="5D53EAB0" w14:textId="77777777" w:rsidR="00D52ED4" w:rsidRPr="0028182A" w:rsidRDefault="00AF7699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34CF48" wp14:editId="4600CBE8">
                <wp:simplePos x="0" y="0"/>
                <wp:positionH relativeFrom="column">
                  <wp:posOffset>291465</wp:posOffset>
                </wp:positionH>
                <wp:positionV relativeFrom="paragraph">
                  <wp:posOffset>20320</wp:posOffset>
                </wp:positionV>
                <wp:extent cx="95250" cy="114300"/>
                <wp:effectExtent l="0" t="0" r="19050" b="19050"/>
                <wp:wrapNone/>
                <wp:docPr id="2" name="Connector rec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C873B7" id="Connector recte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95pt,1.6pt" to="30.4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9B5973" wp14:editId="0DC36646">
                <wp:simplePos x="0" y="0"/>
                <wp:positionH relativeFrom="column">
                  <wp:posOffset>291465</wp:posOffset>
                </wp:positionH>
                <wp:positionV relativeFrom="paragraph">
                  <wp:posOffset>20320</wp:posOffset>
                </wp:positionV>
                <wp:extent cx="95250" cy="114300"/>
                <wp:effectExtent l="0" t="0" r="19050" b="19050"/>
                <wp:wrapNone/>
                <wp:docPr id="1" name="Connector rec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1F3C25" id="Connector rect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95pt,1.6pt" to="30.4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" strokecolor="black [3213]" strokeweight="2pt"/>
            </w:pict>
          </mc:Fallback>
        </mc:AlternateContent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instrText xml:space="preserve"> FORMCHECKBOX </w:instrText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fldChar w:fldCharType="separate"/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fldChar w:fldCharType="end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775F56D3" w14:textId="77777777"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14:paraId="1F92D2AB" w14:textId="77777777"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EA8A0E4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06314291" w14:textId="77777777" w:rsidR="00D52ED4" w:rsidRPr="0028182A" w:rsidRDefault="00AF7699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374893" wp14:editId="0FE7EB46">
                <wp:simplePos x="0" y="0"/>
                <wp:positionH relativeFrom="column">
                  <wp:posOffset>5715</wp:posOffset>
                </wp:positionH>
                <wp:positionV relativeFrom="paragraph">
                  <wp:posOffset>5080</wp:posOffset>
                </wp:positionV>
                <wp:extent cx="95250" cy="114300"/>
                <wp:effectExtent l="0" t="0" r="19050" b="19050"/>
                <wp:wrapNone/>
                <wp:docPr id="5" name="Connector rec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EAD886" id="Connector recte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4pt" to="7.9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3994ED" wp14:editId="6F132049">
                <wp:simplePos x="0" y="0"/>
                <wp:positionH relativeFrom="column">
                  <wp:posOffset>5715</wp:posOffset>
                </wp:positionH>
                <wp:positionV relativeFrom="paragraph">
                  <wp:posOffset>5080</wp:posOffset>
                </wp:positionV>
                <wp:extent cx="95250" cy="114300"/>
                <wp:effectExtent l="0" t="0" r="19050" b="19050"/>
                <wp:wrapNone/>
                <wp:docPr id="3" name="Connector rec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4A1DF1" id="Connector recte 3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4pt" to="7.9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" strokecolor="black [3213]" strokeweight="2pt"/>
            </w:pict>
          </mc:Fallback>
        </mc:AlternateConten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AD37232" w14:textId="77777777"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14:paraId="0CD0A083" w14:textId="77777777" w:rsidR="00D52ED4" w:rsidRPr="00A57B4F" w:rsidRDefault="00AF7699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CA88B4" wp14:editId="33EB48B8">
                <wp:simplePos x="0" y="0"/>
                <wp:positionH relativeFrom="column">
                  <wp:posOffset>5715</wp:posOffset>
                </wp:positionH>
                <wp:positionV relativeFrom="paragraph">
                  <wp:posOffset>6985</wp:posOffset>
                </wp:positionV>
                <wp:extent cx="95250" cy="114300"/>
                <wp:effectExtent l="0" t="0" r="19050" b="19050"/>
                <wp:wrapNone/>
                <wp:docPr id="6" name="Connector rec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DA1556" id="Connector recte 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5pt" to="7.9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5180D3" wp14:editId="25C81185">
                <wp:simplePos x="0" y="0"/>
                <wp:positionH relativeFrom="column">
                  <wp:posOffset>5715</wp:posOffset>
                </wp:positionH>
                <wp:positionV relativeFrom="paragraph">
                  <wp:posOffset>6985</wp:posOffset>
                </wp:positionV>
                <wp:extent cx="95250" cy="114300"/>
                <wp:effectExtent l="0" t="0" r="19050" b="19050"/>
                <wp:wrapNone/>
                <wp:docPr id="4" name="Connector rec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1B731D" id="Connector recte 4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5pt" to="7.9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" strokecolor="black [3213]" strokeweight="2pt"/>
            </w:pict>
          </mc:Fallback>
        </mc:AlternateConten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3AAA8BD8" w14:textId="77777777"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3C3778C1" w14:textId="77777777" w:rsidR="00227F02" w:rsidRPr="00C075D7" w:rsidRDefault="00227F02" w:rsidP="00227F02">
      <w:pPr>
        <w:rPr>
          <w:rFonts w:ascii="Verdana" w:hAnsi="Verdana" w:cs="Arial"/>
          <w:snapToGrid w:val="0"/>
          <w:color w:val="auto"/>
          <w:sz w:val="20"/>
          <w:szCs w:val="20"/>
        </w:rPr>
      </w:pPr>
    </w:p>
    <w:p w14:paraId="3720454D" w14:textId="0B6DE940" w:rsidR="00485E60" w:rsidRPr="00C075D7" w:rsidRDefault="00C075D7" w:rsidP="00485E60">
      <w:pPr>
        <w:rPr>
          <w:rFonts w:ascii="Verdana" w:hAnsi="Verdana" w:cs="Arial"/>
          <w:b/>
          <w:i/>
          <w:iCs/>
          <w:snapToGrid w:val="0"/>
          <w:color w:val="auto"/>
          <w:sz w:val="16"/>
          <w:szCs w:val="20"/>
        </w:rPr>
      </w:pPr>
      <w:r w:rsidRPr="00C075D7">
        <w:rPr>
          <w:rFonts w:ascii="Verdana" w:hAnsi="Verdana" w:cs="Arial"/>
          <w:b/>
          <w:i/>
          <w:iCs/>
          <w:snapToGrid w:val="0"/>
          <w:color w:val="auto"/>
          <w:sz w:val="16"/>
          <w:szCs w:val="20"/>
        </w:rPr>
        <w:t>C</w:t>
      </w:r>
      <w:r w:rsidR="00485E60" w:rsidRPr="00C075D7">
        <w:rPr>
          <w:rFonts w:ascii="Verdana" w:hAnsi="Verdana" w:cs="Arial"/>
          <w:b/>
          <w:i/>
          <w:iCs/>
          <w:snapToGrid w:val="0"/>
          <w:color w:val="auto"/>
          <w:sz w:val="16"/>
          <w:szCs w:val="20"/>
        </w:rPr>
        <w:t>ontracte menor amb concurrència</w:t>
      </w:r>
      <w:r w:rsidRPr="00C075D7">
        <w:rPr>
          <w:rFonts w:ascii="Verdana" w:hAnsi="Verdana" w:cs="Arial"/>
          <w:b/>
          <w:i/>
          <w:iCs/>
          <w:snapToGrid w:val="0"/>
          <w:color w:val="auto"/>
          <w:sz w:val="16"/>
          <w:szCs w:val="20"/>
        </w:rPr>
        <w:t>,</w:t>
      </w:r>
      <w:r w:rsidR="00485E60" w:rsidRPr="00C075D7">
        <w:rPr>
          <w:rFonts w:ascii="Verdana" w:hAnsi="Verdana" w:cs="Arial"/>
          <w:b/>
          <w:i/>
          <w:iCs/>
          <w:snapToGrid w:val="0"/>
          <w:color w:val="auto"/>
          <w:sz w:val="16"/>
          <w:szCs w:val="20"/>
        </w:rPr>
        <w:t xml:space="preserve"> reservats </w:t>
      </w:r>
      <w:r w:rsidR="00960D58" w:rsidRPr="00C075D7">
        <w:rPr>
          <w:rFonts w:ascii="Verdana" w:hAnsi="Verdana" w:cs="Arial"/>
          <w:b/>
          <w:i/>
          <w:iCs/>
          <w:snapToGrid w:val="0"/>
          <w:color w:val="auto"/>
          <w:sz w:val="16"/>
          <w:szCs w:val="20"/>
        </w:rPr>
        <w:t xml:space="preserve">de la DA 4a LCSP </w:t>
      </w:r>
      <w:r w:rsidR="00E24922" w:rsidRPr="00C075D7">
        <w:rPr>
          <w:rFonts w:ascii="Verdana" w:hAnsi="Verdana" w:cs="Arial"/>
          <w:b/>
          <w:i/>
          <w:iCs/>
          <w:snapToGrid w:val="0"/>
          <w:color w:val="auto"/>
          <w:sz w:val="16"/>
          <w:szCs w:val="20"/>
        </w:rPr>
        <w:t>a CETIS i EI:</w:t>
      </w:r>
    </w:p>
    <w:p w14:paraId="6C0F75DC" w14:textId="77777777" w:rsidR="00485E60" w:rsidRPr="00A57B4F" w:rsidRDefault="00485E60" w:rsidP="00227F02">
      <w:pPr>
        <w:rPr>
          <w:rFonts w:ascii="Verdana" w:hAnsi="Verdana" w:cs="Arial"/>
          <w:iCs/>
          <w:snapToGrid w:val="0"/>
          <w:sz w:val="20"/>
          <w:szCs w:val="20"/>
        </w:rPr>
      </w:pPr>
    </w:p>
    <w:p w14:paraId="28295F6D" w14:textId="77777777" w:rsidR="00485E60" w:rsidRPr="00A57B4F" w:rsidRDefault="00485E60" w:rsidP="00485E60">
      <w:pPr>
        <w:rPr>
          <w:rFonts w:ascii="Verdana" w:hAnsi="Verdana" w:cs="Arial"/>
          <w:snapToGrid w:val="0"/>
          <w:sz w:val="20"/>
          <w:szCs w:val="20"/>
        </w:rPr>
      </w:pPr>
      <w:r w:rsidRPr="00A57B4F">
        <w:rPr>
          <w:rFonts w:ascii="Verdana" w:hAnsi="Verdana" w:cs="Arial"/>
          <w:snapToGrid w:val="0"/>
          <w:sz w:val="20"/>
          <w:szCs w:val="20"/>
        </w:rPr>
        <w:t>Que és:</w:t>
      </w:r>
    </w:p>
    <w:p w14:paraId="563E9EA8" w14:textId="77777777" w:rsidR="00485E60" w:rsidRPr="00485E60" w:rsidRDefault="00485E60" w:rsidP="00485E60">
      <w:pPr>
        <w:rPr>
          <w:rFonts w:ascii="Arial Narrow" w:hAnsi="Arial Narrow" w:cs="Arial"/>
          <w:snapToGrid w:val="0"/>
          <w:szCs w:val="24"/>
        </w:rPr>
      </w:pPr>
    </w:p>
    <w:p w14:paraId="3B596681" w14:textId="77777777" w:rsidR="00CD2873" w:rsidRDefault="00485E60" w:rsidP="00485E60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85E60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85E60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85E60">
        <w:rPr>
          <w:rFonts w:ascii="Verdana" w:hAnsi="Verdana"/>
          <w:color w:val="auto"/>
          <w:sz w:val="20"/>
          <w:szCs w:val="20"/>
          <w:lang w:eastAsia="ca-ES"/>
        </w:rPr>
      </w:r>
      <w:r w:rsidRPr="00485E60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85E60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85E60">
        <w:rPr>
          <w:rFonts w:ascii="Verdana" w:hAnsi="Verdana"/>
          <w:color w:val="auto"/>
          <w:sz w:val="20"/>
          <w:szCs w:val="20"/>
          <w:lang w:eastAsia="ca-ES"/>
        </w:rPr>
        <w:t>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14:paraId="6FBE23AC" w14:textId="77777777" w:rsidR="003D15A7" w:rsidRDefault="003D15A7" w:rsidP="00485E60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14:paraId="6C6B8241" w14:textId="77777777" w:rsidR="003D15A7" w:rsidRPr="00485E60" w:rsidRDefault="003D15A7" w:rsidP="003D15A7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485E60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85E60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485E60">
        <w:rPr>
          <w:rFonts w:ascii="Verdana" w:hAnsi="Verdana"/>
          <w:color w:val="auto"/>
          <w:sz w:val="20"/>
          <w:szCs w:val="20"/>
          <w:lang w:eastAsia="ca-ES"/>
        </w:rPr>
      </w:r>
      <w:r w:rsidRPr="00485E60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485E60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485E60">
        <w:rPr>
          <w:rFonts w:ascii="Verdana" w:hAnsi="Verdana"/>
          <w:color w:val="auto"/>
          <w:sz w:val="20"/>
          <w:szCs w:val="20"/>
          <w:lang w:eastAsia="ca-ES"/>
        </w:rPr>
        <w:t>una Empresa d’Inserció d’acord amb el que estableix la Llei 27/2002 de 20 de desembre, sobre mesures legislatives per a regular les empreses d’inserció sociolaboral i com a tal, es troba inscrita al registre d’Empreses d’Inserció de la Generalitat de Catalunya.</w:t>
      </w:r>
    </w:p>
    <w:p w14:paraId="7370F2B8" w14:textId="77777777" w:rsidR="00511371" w:rsidRPr="00511371" w:rsidRDefault="00511371" w:rsidP="00511371">
      <w:pPr>
        <w:rPr>
          <w:rFonts w:ascii="Arial Narrow" w:hAnsi="Arial Narrow" w:cs="Arial"/>
          <w:i/>
          <w:snapToGrid w:val="0"/>
          <w:szCs w:val="24"/>
        </w:rPr>
      </w:pPr>
    </w:p>
    <w:p w14:paraId="4F1C6777" w14:textId="77777777" w:rsidR="00960D58" w:rsidRDefault="00960D58" w:rsidP="00960D58">
      <w:pPr>
        <w:spacing w:line="276" w:lineRule="auto"/>
        <w:rPr>
          <w:rFonts w:ascii="Verdana" w:eastAsia="Verdana" w:hAnsi="Verdana" w:cs="Verdana"/>
          <w:color w:val="auto"/>
          <w:sz w:val="20"/>
          <w:szCs w:val="20"/>
        </w:rPr>
      </w:pPr>
      <w:r w:rsidRPr="00960D58">
        <w:rPr>
          <w:rFonts w:ascii="Verdana" w:eastAsia="Verdana" w:hAnsi="Verdana" w:cs="Verdana"/>
          <w:color w:val="auto"/>
          <w:sz w:val="20"/>
          <w:szCs w:val="20"/>
        </w:rPr>
        <w:t>Que en el cas de resultar ser proposada adjudicatària es compromet a aportar:</w:t>
      </w:r>
    </w:p>
    <w:p w14:paraId="0FBA2C5B" w14:textId="77777777" w:rsidR="00960D58" w:rsidRPr="00960D58" w:rsidRDefault="00960D58" w:rsidP="00960D58">
      <w:pPr>
        <w:spacing w:line="276" w:lineRule="auto"/>
        <w:rPr>
          <w:rFonts w:ascii="Verdana" w:eastAsia="Verdana" w:hAnsi="Verdana" w:cs="Verdana"/>
          <w:color w:val="auto"/>
          <w:sz w:val="20"/>
          <w:szCs w:val="20"/>
        </w:rPr>
      </w:pPr>
    </w:p>
    <w:p w14:paraId="744456A7" w14:textId="77777777" w:rsidR="00960D58" w:rsidRPr="00960D58" w:rsidRDefault="00960D58" w:rsidP="00960D58">
      <w:pPr>
        <w:spacing w:line="276" w:lineRule="auto"/>
        <w:rPr>
          <w:rFonts w:ascii="Verdana" w:eastAsia="Verdana" w:hAnsi="Verdana" w:cs="Verdana"/>
          <w:b/>
          <w:color w:val="auto"/>
          <w:sz w:val="20"/>
          <w:szCs w:val="20"/>
        </w:rPr>
      </w:pPr>
      <w:r w:rsidRPr="00960D58">
        <w:rPr>
          <w:rFonts w:ascii="Verdana" w:eastAsia="Verdana" w:hAnsi="Verdana" w:cs="Verdana"/>
          <w:b/>
          <w:color w:val="auto"/>
          <w:sz w:val="20"/>
          <w:szCs w:val="20"/>
        </w:rPr>
        <w:t>Centre Especial de Treball de Iniciativa Social (CETIS):</w:t>
      </w:r>
    </w:p>
    <w:p w14:paraId="7CBD3C53" w14:textId="77777777" w:rsidR="00960D58" w:rsidRPr="00960D58" w:rsidRDefault="00960D58" w:rsidP="00960D58">
      <w:pPr>
        <w:spacing w:line="276" w:lineRule="auto"/>
        <w:rPr>
          <w:rFonts w:ascii="Verdana" w:eastAsia="Verdana" w:hAnsi="Verdana" w:cs="Verdana"/>
          <w:color w:val="auto"/>
          <w:sz w:val="20"/>
          <w:szCs w:val="20"/>
        </w:rPr>
      </w:pPr>
    </w:p>
    <w:p w14:paraId="02C03F81" w14:textId="77777777" w:rsidR="00960D58" w:rsidRPr="00960D58" w:rsidRDefault="00960D58" w:rsidP="00960D58">
      <w:pPr>
        <w:numPr>
          <w:ilvl w:val="0"/>
          <w:numId w:val="14"/>
        </w:numPr>
        <w:spacing w:line="276" w:lineRule="auto"/>
        <w:contextualSpacing/>
        <w:jc w:val="left"/>
        <w:rPr>
          <w:rFonts w:eastAsia="Times New Roman" w:cs="Times New Roman"/>
          <w:color w:val="auto"/>
          <w:sz w:val="20"/>
          <w:szCs w:val="20"/>
        </w:rPr>
      </w:pPr>
      <w:r w:rsidRPr="00960D58">
        <w:rPr>
          <w:rFonts w:ascii="Verdana" w:eastAsia="Verdana" w:hAnsi="Verdana" w:cs="Verdana"/>
          <w:color w:val="auto"/>
          <w:sz w:val="20"/>
          <w:szCs w:val="20"/>
        </w:rPr>
        <w:t>Els Estatuts de l’empresa.</w:t>
      </w:r>
    </w:p>
    <w:p w14:paraId="2450FB60" w14:textId="77777777" w:rsidR="00960D58" w:rsidRPr="00960D58" w:rsidRDefault="00960D58" w:rsidP="00960D58">
      <w:pPr>
        <w:numPr>
          <w:ilvl w:val="0"/>
          <w:numId w:val="14"/>
        </w:numPr>
        <w:spacing w:line="276" w:lineRule="auto"/>
        <w:contextualSpacing/>
        <w:jc w:val="left"/>
        <w:rPr>
          <w:rFonts w:eastAsia="Times New Roman" w:cs="Times New Roman"/>
          <w:color w:val="auto"/>
          <w:sz w:val="20"/>
          <w:szCs w:val="20"/>
        </w:rPr>
      </w:pPr>
      <w:r w:rsidRPr="00960D58">
        <w:rPr>
          <w:rFonts w:ascii="Verdana" w:eastAsia="Verdana" w:hAnsi="Verdana" w:cs="Verdana"/>
          <w:color w:val="auto"/>
          <w:sz w:val="20"/>
          <w:szCs w:val="20"/>
        </w:rPr>
        <w:t>Certificat respecte als integrants i participacions contemplades en el llibre de socis.</w:t>
      </w:r>
    </w:p>
    <w:p w14:paraId="51C85E9A" w14:textId="77777777" w:rsidR="00960D58" w:rsidRPr="00960D58" w:rsidRDefault="00960D58" w:rsidP="00960D58">
      <w:pPr>
        <w:numPr>
          <w:ilvl w:val="0"/>
          <w:numId w:val="14"/>
        </w:numPr>
        <w:spacing w:line="276" w:lineRule="auto"/>
        <w:contextualSpacing/>
        <w:jc w:val="left"/>
        <w:rPr>
          <w:rFonts w:eastAsia="Times New Roman" w:cs="Times New Roman"/>
          <w:color w:val="auto"/>
          <w:sz w:val="20"/>
          <w:szCs w:val="20"/>
        </w:rPr>
      </w:pPr>
      <w:r w:rsidRPr="00960D58">
        <w:rPr>
          <w:rFonts w:ascii="Verdana" w:eastAsia="Verdana" w:hAnsi="Verdana" w:cs="Verdana"/>
          <w:color w:val="auto"/>
          <w:sz w:val="20"/>
          <w:szCs w:val="20"/>
        </w:rPr>
        <w:t>Certificat de l’òrgan d’administració que acrediti la propietat del capital social.</w:t>
      </w:r>
    </w:p>
    <w:p w14:paraId="0EE22ACA" w14:textId="77777777" w:rsidR="00960D58" w:rsidRPr="00960D58" w:rsidRDefault="00960D58" w:rsidP="00960D58">
      <w:pPr>
        <w:numPr>
          <w:ilvl w:val="0"/>
          <w:numId w:val="14"/>
        </w:numPr>
        <w:spacing w:line="276" w:lineRule="auto"/>
        <w:contextualSpacing/>
        <w:jc w:val="left"/>
        <w:rPr>
          <w:rFonts w:eastAsia="Times New Roman" w:cs="Times New Roman"/>
          <w:color w:val="auto"/>
          <w:sz w:val="20"/>
          <w:szCs w:val="20"/>
        </w:rPr>
      </w:pPr>
      <w:r w:rsidRPr="00960D58">
        <w:rPr>
          <w:rFonts w:ascii="Verdana" w:eastAsia="Verdana" w:hAnsi="Verdana" w:cs="Verdana"/>
          <w:color w:val="auto"/>
          <w:sz w:val="20"/>
          <w:szCs w:val="20"/>
        </w:rPr>
        <w:t>Certificat d’inscripció al registre de CET.</w:t>
      </w:r>
    </w:p>
    <w:p w14:paraId="15904FFE" w14:textId="77777777" w:rsidR="00960D58" w:rsidRPr="00960D58" w:rsidRDefault="00960D58" w:rsidP="00960D58">
      <w:pPr>
        <w:spacing w:line="276" w:lineRule="auto"/>
        <w:ind w:left="426"/>
        <w:contextualSpacing/>
        <w:rPr>
          <w:rFonts w:eastAsia="Times New Roman" w:cs="Times New Roman"/>
          <w:color w:val="auto"/>
          <w:sz w:val="20"/>
          <w:szCs w:val="20"/>
        </w:rPr>
      </w:pPr>
    </w:p>
    <w:p w14:paraId="5C59771F" w14:textId="77777777" w:rsidR="00960D58" w:rsidRPr="00960D58" w:rsidRDefault="00960D58" w:rsidP="00960D58">
      <w:pPr>
        <w:spacing w:line="276" w:lineRule="auto"/>
        <w:rPr>
          <w:rFonts w:ascii="Verdana" w:eastAsia="Verdana" w:hAnsi="Verdana" w:cs="Verdana"/>
          <w:b/>
          <w:color w:val="auto"/>
          <w:sz w:val="20"/>
          <w:szCs w:val="20"/>
        </w:rPr>
      </w:pPr>
      <w:r w:rsidRPr="00960D58">
        <w:rPr>
          <w:rFonts w:ascii="Verdana" w:eastAsia="Verdana" w:hAnsi="Verdana" w:cs="Verdana"/>
          <w:b/>
          <w:color w:val="auto"/>
          <w:sz w:val="20"/>
          <w:szCs w:val="20"/>
        </w:rPr>
        <w:t>Empresa d’Inserció (EI):</w:t>
      </w:r>
    </w:p>
    <w:p w14:paraId="6F3BD4C6" w14:textId="77777777" w:rsidR="00960D58" w:rsidRPr="00960D58" w:rsidRDefault="00960D58" w:rsidP="00960D58">
      <w:pPr>
        <w:spacing w:line="276" w:lineRule="auto"/>
        <w:rPr>
          <w:rFonts w:ascii="Verdana" w:eastAsia="Verdana" w:hAnsi="Verdana" w:cs="Verdana"/>
          <w:color w:val="auto"/>
          <w:sz w:val="20"/>
          <w:szCs w:val="20"/>
        </w:rPr>
      </w:pPr>
    </w:p>
    <w:p w14:paraId="655E9B13" w14:textId="77777777" w:rsidR="00960D58" w:rsidRPr="00960D58" w:rsidRDefault="00960D58" w:rsidP="00960D58">
      <w:pPr>
        <w:numPr>
          <w:ilvl w:val="0"/>
          <w:numId w:val="13"/>
        </w:numPr>
        <w:spacing w:line="276" w:lineRule="auto"/>
        <w:ind w:left="426" w:hanging="426"/>
        <w:contextualSpacing/>
        <w:rPr>
          <w:rFonts w:ascii="Verdana" w:eastAsia="Verdana" w:hAnsi="Verdana" w:cs="Verdana"/>
          <w:color w:val="auto"/>
          <w:sz w:val="20"/>
          <w:szCs w:val="20"/>
        </w:rPr>
      </w:pPr>
      <w:r w:rsidRPr="00960D58">
        <w:rPr>
          <w:rFonts w:ascii="Verdana" w:eastAsia="Verdana" w:hAnsi="Verdana" w:cs="Verdana"/>
          <w:color w:val="auto"/>
          <w:sz w:val="20"/>
          <w:szCs w:val="20"/>
        </w:rPr>
        <w:t>Certificat d’inscripció en el registre d’EI.</w:t>
      </w:r>
    </w:p>
    <w:p w14:paraId="79701E83" w14:textId="77777777" w:rsidR="00485B18" w:rsidRDefault="00485B18" w:rsidP="00960D58"/>
    <w:p w14:paraId="5D4F7608" w14:textId="77777777" w:rsidR="00E24922" w:rsidRDefault="00E24922" w:rsidP="00960D58"/>
    <w:p w14:paraId="4C700738" w14:textId="77777777" w:rsidR="00E24922" w:rsidRDefault="00E24922" w:rsidP="00960D58"/>
    <w:p w14:paraId="00D1C1EB" w14:textId="77777777" w:rsidR="00E24922" w:rsidRDefault="00E24922" w:rsidP="00960D58"/>
    <w:p w14:paraId="0A090E4B" w14:textId="77777777" w:rsidR="00E24922" w:rsidRDefault="00E24922" w:rsidP="00960D58"/>
    <w:p w14:paraId="18761663" w14:textId="77777777" w:rsidR="00E24922" w:rsidRDefault="00E24922" w:rsidP="00960D58"/>
    <w:p w14:paraId="0545895B" w14:textId="77777777" w:rsidR="00E24922" w:rsidRDefault="00E24922" w:rsidP="00960D58"/>
    <w:p w14:paraId="57B3186C" w14:textId="77777777" w:rsidR="00E24922" w:rsidRDefault="00E24922" w:rsidP="00960D58"/>
    <w:p w14:paraId="0CBCDDD0" w14:textId="77777777" w:rsidR="00E24922" w:rsidRPr="00960D58" w:rsidRDefault="00E24922" w:rsidP="00960D58"/>
    <w:p w14:paraId="44962604" w14:textId="77777777" w:rsidR="00D52ED4" w:rsidRPr="00F659D0" w:rsidRDefault="00D52ED4" w:rsidP="00D52ED4">
      <w:pPr>
        <w:rPr>
          <w:rFonts w:ascii="Verdana" w:hAnsi="Verdana" w:cs="Arial"/>
          <w:i/>
          <w:snapToGrid w:val="0"/>
          <w:sz w:val="16"/>
          <w:szCs w:val="24"/>
        </w:rPr>
      </w:pPr>
      <w:r w:rsidRPr="00F659D0">
        <w:rPr>
          <w:rFonts w:ascii="Verdana" w:hAnsi="Verdana" w:cs="Arial"/>
          <w:i/>
          <w:snapToGrid w:val="0"/>
          <w:sz w:val="16"/>
          <w:szCs w:val="24"/>
        </w:rPr>
        <w:t xml:space="preserve">Obligatori si la licitadora </w:t>
      </w:r>
      <w:r w:rsidRPr="00F659D0">
        <w:rPr>
          <w:rFonts w:ascii="Verdana" w:hAnsi="Verdana" w:cs="Arial"/>
          <w:b/>
          <w:i/>
          <w:snapToGrid w:val="0"/>
          <w:sz w:val="16"/>
          <w:szCs w:val="24"/>
        </w:rPr>
        <w:t>és empresa/entitat estrangera i el contracte s'executa en territori espanyol</w:t>
      </w:r>
      <w:r w:rsidRPr="00F659D0">
        <w:rPr>
          <w:rFonts w:ascii="Verdana" w:hAnsi="Verdana" w:cs="Arial"/>
          <w:i/>
          <w:snapToGrid w:val="0"/>
          <w:sz w:val="16"/>
          <w:szCs w:val="24"/>
        </w:rPr>
        <w:t>.</w:t>
      </w:r>
    </w:p>
    <w:p w14:paraId="4F3D3CCC" w14:textId="77777777"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14:paraId="7B5233AD" w14:textId="77777777" w:rsidR="00D52ED4" w:rsidRPr="006B7913" w:rsidRDefault="00D52ED4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1B955E53" w14:textId="77777777"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14:paraId="4C504DF9" w14:textId="77777777"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3FCC2FA9" w14:textId="77777777"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174D36F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8419F82" w14:textId="77777777"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5890FD8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4D5B83A1" w14:textId="77777777"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175B487F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3F8EB08" w14:textId="77777777"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1F5D62E8" w14:textId="77777777"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14:paraId="5CA81F51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8C659BE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14:paraId="2C6D9668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32FD918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6282BAD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54B1546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4C7BF0B3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49CDEDCD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7C28A517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3E525878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RPr="00F659D0" w:rsidSect="00A57B4F">
      <w:headerReference w:type="default" r:id="rId10"/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96023" w14:textId="77777777" w:rsidR="00965FB8" w:rsidRDefault="00965FB8" w:rsidP="00CD2873">
      <w:r>
        <w:separator/>
      </w:r>
    </w:p>
  </w:endnote>
  <w:endnote w:type="continuationSeparator" w:id="0">
    <w:p w14:paraId="597A2C4A" w14:textId="77777777" w:rsidR="00965FB8" w:rsidRDefault="00965FB8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B3A095A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F5BC9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C85A055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BD549" w14:textId="77777777" w:rsidR="00965FB8" w:rsidRDefault="00965FB8" w:rsidP="00CD2873">
      <w:r>
        <w:separator/>
      </w:r>
    </w:p>
  </w:footnote>
  <w:footnote w:type="continuationSeparator" w:id="0">
    <w:p w14:paraId="3229DCD0" w14:textId="77777777" w:rsidR="00965FB8" w:rsidRDefault="00965FB8" w:rsidP="00CD2873">
      <w:r>
        <w:continuationSeparator/>
      </w:r>
    </w:p>
  </w:footnote>
  <w:footnote w:id="1">
    <w:p w14:paraId="674B5A53" w14:textId="77777777" w:rsidR="000C5A34" w:rsidRPr="00F236B5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50D52008" w14:textId="77777777"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1B3AB2BE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35E7E2B7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1BF14918" w14:textId="77777777"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2C459" w14:textId="77777777" w:rsidR="00E24922" w:rsidRPr="00E24922" w:rsidRDefault="00E24922">
    <w:pPr>
      <w:pStyle w:val="Capalera"/>
      <w:rPr>
        <w:i/>
      </w:rPr>
    </w:pPr>
    <w:r w:rsidRPr="00E24922">
      <w:rPr>
        <w:i/>
      </w:rPr>
      <w:t>LOGO EMPRESA/ENTITAT LICITADORA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7728697">
    <w:abstractNumId w:val="0"/>
  </w:num>
  <w:num w:numId="2" w16cid:durableId="1023747452">
    <w:abstractNumId w:val="7"/>
  </w:num>
  <w:num w:numId="3" w16cid:durableId="1465199077">
    <w:abstractNumId w:val="11"/>
  </w:num>
  <w:num w:numId="4" w16cid:durableId="858856278">
    <w:abstractNumId w:val="10"/>
  </w:num>
  <w:num w:numId="5" w16cid:durableId="927422308">
    <w:abstractNumId w:val="3"/>
  </w:num>
  <w:num w:numId="6" w16cid:durableId="356780191">
    <w:abstractNumId w:val="1"/>
  </w:num>
  <w:num w:numId="7" w16cid:durableId="2034568911">
    <w:abstractNumId w:val="13"/>
  </w:num>
  <w:num w:numId="8" w16cid:durableId="279800294">
    <w:abstractNumId w:val="2"/>
  </w:num>
  <w:num w:numId="9" w16cid:durableId="323969135">
    <w:abstractNumId w:val="8"/>
  </w:num>
  <w:num w:numId="10" w16cid:durableId="139809681">
    <w:abstractNumId w:val="6"/>
  </w:num>
  <w:num w:numId="11" w16cid:durableId="357434888">
    <w:abstractNumId w:val="12"/>
  </w:num>
  <w:num w:numId="12" w16cid:durableId="958800503">
    <w:abstractNumId w:val="14"/>
  </w:num>
  <w:num w:numId="13" w16cid:durableId="1309096211">
    <w:abstractNumId w:val="5"/>
  </w:num>
  <w:num w:numId="14" w16cid:durableId="378090149">
    <w:abstractNumId w:val="9"/>
  </w:num>
  <w:num w:numId="15" w16cid:durableId="20177276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FB8"/>
    <w:rsid w:val="00022E1D"/>
    <w:rsid w:val="000614EA"/>
    <w:rsid w:val="00087A14"/>
    <w:rsid w:val="000A5A03"/>
    <w:rsid w:val="000B6709"/>
    <w:rsid w:val="000C5A34"/>
    <w:rsid w:val="001A6205"/>
    <w:rsid w:val="002125E8"/>
    <w:rsid w:val="00227F02"/>
    <w:rsid w:val="00234CE4"/>
    <w:rsid w:val="00252527"/>
    <w:rsid w:val="0028182A"/>
    <w:rsid w:val="002E7CBE"/>
    <w:rsid w:val="003112B6"/>
    <w:rsid w:val="00313512"/>
    <w:rsid w:val="00335D95"/>
    <w:rsid w:val="00351006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4F54"/>
    <w:rsid w:val="0045654C"/>
    <w:rsid w:val="00484510"/>
    <w:rsid w:val="00485B18"/>
    <w:rsid w:val="00485E60"/>
    <w:rsid w:val="00504E9E"/>
    <w:rsid w:val="00511371"/>
    <w:rsid w:val="00545805"/>
    <w:rsid w:val="005834FE"/>
    <w:rsid w:val="005A42F5"/>
    <w:rsid w:val="005C260C"/>
    <w:rsid w:val="005D71A9"/>
    <w:rsid w:val="005F05CD"/>
    <w:rsid w:val="0061538B"/>
    <w:rsid w:val="006276C6"/>
    <w:rsid w:val="006332D3"/>
    <w:rsid w:val="006402BD"/>
    <w:rsid w:val="00645DDE"/>
    <w:rsid w:val="00666E79"/>
    <w:rsid w:val="006B4E44"/>
    <w:rsid w:val="006B7913"/>
    <w:rsid w:val="006F5D1D"/>
    <w:rsid w:val="00724C2D"/>
    <w:rsid w:val="007306AD"/>
    <w:rsid w:val="007451C2"/>
    <w:rsid w:val="00764614"/>
    <w:rsid w:val="00777B92"/>
    <w:rsid w:val="007C2AC2"/>
    <w:rsid w:val="007D2A94"/>
    <w:rsid w:val="00831DB7"/>
    <w:rsid w:val="008446A6"/>
    <w:rsid w:val="008768FC"/>
    <w:rsid w:val="008B5E83"/>
    <w:rsid w:val="008E3BD6"/>
    <w:rsid w:val="00960D58"/>
    <w:rsid w:val="00965FB8"/>
    <w:rsid w:val="00985DB9"/>
    <w:rsid w:val="00A0328F"/>
    <w:rsid w:val="00A12012"/>
    <w:rsid w:val="00A45D76"/>
    <w:rsid w:val="00A57B4F"/>
    <w:rsid w:val="00A8382C"/>
    <w:rsid w:val="00AD3A59"/>
    <w:rsid w:val="00AF5BC9"/>
    <w:rsid w:val="00AF7699"/>
    <w:rsid w:val="00B45FE8"/>
    <w:rsid w:val="00B54EB7"/>
    <w:rsid w:val="00B67F56"/>
    <w:rsid w:val="00B779A5"/>
    <w:rsid w:val="00B8335A"/>
    <w:rsid w:val="00BA3131"/>
    <w:rsid w:val="00BC5874"/>
    <w:rsid w:val="00BE7F72"/>
    <w:rsid w:val="00BF48C9"/>
    <w:rsid w:val="00C05421"/>
    <w:rsid w:val="00C075D7"/>
    <w:rsid w:val="00C415C5"/>
    <w:rsid w:val="00CC0A5C"/>
    <w:rsid w:val="00CC4957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5303"/>
    <w:rsid w:val="00E24922"/>
    <w:rsid w:val="00E767A0"/>
    <w:rsid w:val="00ED42E1"/>
    <w:rsid w:val="00F249FD"/>
    <w:rsid w:val="00F659D0"/>
    <w:rsid w:val="00F83B4E"/>
    <w:rsid w:val="00FF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510E58"/>
  <w15:docId w15:val="{75967D40-1CF2-4FD4-B806-1115068CE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92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QUOTA\Comu\_0000%20Plantilles\CONTRACTACI&#211;\Contractaci&#243;%20MENOR\230327%20MODEL%20PRESENTACI&#211;%20OFERTA%20MENOR%20CAT.dotx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6B341-ED1A-4773-9474-41F1FEF4D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230327 MODEL PRESENTACIÓ OFERTA MENOR CAT.dotx</Template>
  <TotalTime>21</TotalTime>
  <Pages>4</Pages>
  <Words>1486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MESTRE GARCIA, NURIA</cp:lastModifiedBy>
  <cp:revision>6</cp:revision>
  <dcterms:created xsi:type="dcterms:W3CDTF">2025-07-17T07:41:00Z</dcterms:created>
  <dcterms:modified xsi:type="dcterms:W3CDTF">2026-07-17T10:55:00Z</dcterms:modified>
</cp:coreProperties>
</file>