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77506"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40F10D2B"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0D0BC89E24FE4605AAF76D1E0104D51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0D0BC89E24FE4605AAF76D1E0104D519"/>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0D0BC89E24FE4605AAF76D1E0104D51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0D0BC89E24FE4605AAF76D1E0104D519"/>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0D0BC89E24FE4605AAF76D1E0104D519"/>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75A60E75" w14:textId="77777777" w:rsidTr="00387BC0">
        <w:trPr>
          <w:trHeight w:val="340"/>
        </w:trPr>
        <w:tc>
          <w:tcPr>
            <w:tcW w:w="8386" w:type="dxa"/>
            <w:vAlign w:val="center"/>
          </w:tcPr>
          <w:p w14:paraId="7A9307FA" w14:textId="1BF0DB7A"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0D0BC89E24FE4605AAF76D1E0104D519"/>
                </w:placeholder>
              </w:sdtPr>
              <w:sdtEndPr>
                <w:rPr>
                  <w:rStyle w:val="mfasiintens"/>
                </w:rPr>
              </w:sdtEndPr>
              <w:sdtContent>
                <w:r w:rsidR="00F95A37" w:rsidRPr="00F95A37">
                  <w:rPr>
                    <w:rStyle w:val="mfasiintens"/>
                    <w:rFonts w:ascii="Source Sans Pro" w:hAnsi="Source Sans Pro"/>
                    <w:i w:val="0"/>
                    <w:iCs w:val="0"/>
                    <w:color w:val="auto"/>
                    <w:szCs w:val="20"/>
                  </w:rPr>
                  <w:t>001_P2601622</w:t>
                </w:r>
              </w:sdtContent>
            </w:sdt>
          </w:p>
        </w:tc>
      </w:tr>
      <w:tr w:rsidR="00CD2873" w:rsidRPr="00EA17F8" w14:paraId="66D01B61" w14:textId="77777777" w:rsidTr="00387BC0">
        <w:trPr>
          <w:trHeight w:val="547"/>
        </w:trPr>
        <w:tc>
          <w:tcPr>
            <w:tcW w:w="8386" w:type="dxa"/>
          </w:tcPr>
          <w:p w14:paraId="7E859C74" w14:textId="7D5DD3D0"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0D0BC89E24FE4605AAF76D1E0104D519"/>
                </w:placeholder>
              </w:sdtPr>
              <w:sdtEndPr>
                <w:rPr>
                  <w:rStyle w:val="mfasiintens"/>
                </w:rPr>
              </w:sdtEndPr>
              <w:sdtContent>
                <w:r w:rsidR="00F95A37" w:rsidRPr="00F95A37">
                  <w:rPr>
                    <w:rStyle w:val="mfasiintens"/>
                    <w:rFonts w:ascii="Source Sans Pro" w:hAnsi="Source Sans Pro"/>
                    <w:szCs w:val="20"/>
                  </w:rPr>
                  <w:t>Barreres de seguretat viària mixtes Collserola 2026</w:t>
                </w:r>
              </w:sdtContent>
            </w:sdt>
          </w:p>
        </w:tc>
      </w:tr>
      <w:tr w:rsidR="00A13471" w:rsidRPr="00EA17F8" w14:paraId="094DA0D1" w14:textId="77777777" w:rsidTr="00387BC0">
        <w:trPr>
          <w:trHeight w:val="397"/>
        </w:trPr>
        <w:tc>
          <w:tcPr>
            <w:tcW w:w="8386" w:type="dxa"/>
            <w:vAlign w:val="center"/>
          </w:tcPr>
          <w:p w14:paraId="58B74136" w14:textId="03FBD233"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1"/>
                  <w14:checkedState w14:val="2612" w14:font="MS Gothic"/>
                  <w14:uncheckedState w14:val="2610" w14:font="MS Gothic"/>
                </w14:checkbox>
              </w:sdtPr>
              <w:sdtEndPr/>
              <w:sdtContent>
                <w:r w:rsidR="00F95A37">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Obres     </w:t>
            </w:r>
          </w:p>
        </w:tc>
      </w:tr>
    </w:tbl>
    <w:p w14:paraId="021F307F"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01941EF4"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2A742D91"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0D0BC89E24FE4605AAF76D1E0104D51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4604E39E"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0D0BC89E24FE4605AAF76D1E0104D519"/>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49D0A30"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0D0BC89E24FE4605AAF76D1E0104D519"/>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579CB73E"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0D0BC89E24FE4605AAF76D1E0104D519"/>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322E9D44"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2154DC22B8724AD886BB9AE309D8C06F"/>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41540814"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86B1656B078A4CD48EA0F113FA1328AB"/>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4FC6C0F4"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34BB78856086435E8CB1A46DF9CCA44B"/>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16E53ABE"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730B464A"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7E6DDD9843F24DBC93A116E0A3EBF47C"/>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129478BA"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5B3FEE35"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64E82427"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38BFC8EE"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308C275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0BCEA02F"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10E3E18D"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15093BA"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2447B6A4" w14:textId="77777777" w:rsidTr="00743793">
        <w:sdt>
          <w:sdtPr>
            <w:rPr>
              <w:rFonts w:ascii="Source Sans Pro" w:hAnsi="Source Sans Pro"/>
              <w:color w:val="auto"/>
              <w:sz w:val="16"/>
              <w:szCs w:val="16"/>
            </w:rPr>
            <w:id w:val="669141610"/>
            <w:placeholder>
              <w:docPart w:val="C0CB6897EA8A4B19ABD131F902730CCF"/>
            </w:placeholder>
            <w:showingPlcHdr/>
          </w:sdtPr>
          <w:sdtEndPr/>
          <w:sdtContent>
            <w:tc>
              <w:tcPr>
                <w:tcW w:w="4989" w:type="dxa"/>
                <w:tcBorders>
                  <w:top w:val="single" w:sz="12" w:space="0" w:color="auto"/>
                </w:tcBorders>
                <w:vAlign w:val="center"/>
              </w:tcPr>
              <w:p w14:paraId="3EA24477"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C0CB6897EA8A4B19ABD131F902730CCF"/>
              </w:placeholder>
            </w:sdtPr>
            <w:sdtEndPr/>
            <w:sdtContent>
              <w:p w14:paraId="72296191"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C0CB6897EA8A4B19ABD131F902730CCF"/>
            </w:placeholder>
          </w:sdtPr>
          <w:sdtEndPr/>
          <w:sdtContent>
            <w:tc>
              <w:tcPr>
                <w:tcW w:w="964" w:type="dxa"/>
                <w:tcBorders>
                  <w:top w:val="single" w:sz="12" w:space="0" w:color="auto"/>
                </w:tcBorders>
                <w:vAlign w:val="center"/>
              </w:tcPr>
              <w:p w14:paraId="3890FDCC"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C0CB6897EA8A4B19ABD131F902730CCF"/>
              </w:placeholder>
            </w:sdtPr>
            <w:sdtEndPr/>
            <w:sdtContent>
              <w:p w14:paraId="2D655A58"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53D2CF19" w14:textId="77777777" w:rsidTr="00743793">
        <w:sdt>
          <w:sdtPr>
            <w:rPr>
              <w:rFonts w:ascii="Source Sans Pro" w:hAnsi="Source Sans Pro"/>
              <w:color w:val="auto"/>
              <w:sz w:val="16"/>
              <w:szCs w:val="16"/>
            </w:rPr>
            <w:id w:val="240296076"/>
            <w:placeholder>
              <w:docPart w:val="E2EE6E14DFDF4A0DBC6D7AF49646FD33"/>
            </w:placeholder>
          </w:sdtPr>
          <w:sdtEndPr/>
          <w:sdtContent>
            <w:tc>
              <w:tcPr>
                <w:tcW w:w="4989" w:type="dxa"/>
                <w:vAlign w:val="center"/>
              </w:tcPr>
              <w:p w14:paraId="6E366EC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BE072B8E581A45B496DB3E2212463976"/>
              </w:placeholder>
            </w:sdtPr>
            <w:sdtEndPr/>
            <w:sdtContent>
              <w:p w14:paraId="39454AF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831CAC9B9FB74502AC89C8C52E91A668"/>
            </w:placeholder>
          </w:sdtPr>
          <w:sdtEndPr/>
          <w:sdtContent>
            <w:tc>
              <w:tcPr>
                <w:tcW w:w="964" w:type="dxa"/>
                <w:vAlign w:val="center"/>
              </w:tcPr>
              <w:p w14:paraId="325900A7"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F22E714A18BC4AE19B1F2014A25A6911"/>
              </w:placeholder>
            </w:sdtPr>
            <w:sdtEndPr/>
            <w:sdtContent>
              <w:p w14:paraId="1B7ADF3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065D251" w14:textId="77777777" w:rsidTr="00743793">
        <w:sdt>
          <w:sdtPr>
            <w:rPr>
              <w:rFonts w:ascii="Source Sans Pro" w:hAnsi="Source Sans Pro"/>
              <w:color w:val="auto"/>
              <w:sz w:val="16"/>
              <w:szCs w:val="16"/>
            </w:rPr>
            <w:id w:val="1006645454"/>
            <w:placeholder>
              <w:docPart w:val="3AB6E2D4EC424914886D9A7BEE426A82"/>
            </w:placeholder>
          </w:sdtPr>
          <w:sdtEndPr/>
          <w:sdtContent>
            <w:tc>
              <w:tcPr>
                <w:tcW w:w="4989" w:type="dxa"/>
                <w:vAlign w:val="center"/>
              </w:tcPr>
              <w:p w14:paraId="595FC4C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EF1B3177753E4E379E97CB1B4946CDBA"/>
              </w:placeholder>
            </w:sdtPr>
            <w:sdtEndPr/>
            <w:sdtContent>
              <w:p w14:paraId="4A0DDAB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A44477D646D24D048BCD394BBFDB61A3"/>
            </w:placeholder>
          </w:sdtPr>
          <w:sdtEndPr/>
          <w:sdtContent>
            <w:tc>
              <w:tcPr>
                <w:tcW w:w="964" w:type="dxa"/>
                <w:vAlign w:val="center"/>
              </w:tcPr>
              <w:p w14:paraId="108B9990"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0108D984EB8A4A0B8875C03EBB64EADE"/>
              </w:placeholder>
            </w:sdtPr>
            <w:sdtEndPr/>
            <w:sdtContent>
              <w:p w14:paraId="568ED3F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48C25C0" w14:textId="77777777" w:rsidTr="00743793">
        <w:sdt>
          <w:sdtPr>
            <w:rPr>
              <w:rFonts w:ascii="Source Sans Pro" w:hAnsi="Source Sans Pro"/>
              <w:color w:val="auto"/>
              <w:sz w:val="16"/>
              <w:szCs w:val="16"/>
            </w:rPr>
            <w:id w:val="833654896"/>
            <w:placeholder>
              <w:docPart w:val="1DEFA332794142C9ADF0CCEFD9994356"/>
            </w:placeholder>
          </w:sdtPr>
          <w:sdtEndPr/>
          <w:sdtContent>
            <w:tc>
              <w:tcPr>
                <w:tcW w:w="4989" w:type="dxa"/>
                <w:vAlign w:val="center"/>
              </w:tcPr>
              <w:p w14:paraId="1D423A61"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B0F833B78DC34094B468746CC165FDCD"/>
              </w:placeholder>
            </w:sdtPr>
            <w:sdtEndPr/>
            <w:sdtContent>
              <w:p w14:paraId="10C6639F"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9627328B7A044D33B6AA2FE8AD2EC277"/>
            </w:placeholder>
          </w:sdtPr>
          <w:sdtEndPr/>
          <w:sdtContent>
            <w:tc>
              <w:tcPr>
                <w:tcW w:w="964" w:type="dxa"/>
                <w:vAlign w:val="center"/>
              </w:tcPr>
              <w:p w14:paraId="25E89013"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1A871819CF9141D0B1E3EE3E8F1D662D"/>
              </w:placeholder>
            </w:sdtPr>
            <w:sdtEndPr/>
            <w:sdtContent>
              <w:p w14:paraId="65EBDD0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10A1F1B" w14:textId="77777777" w:rsidTr="00743793">
        <w:sdt>
          <w:sdtPr>
            <w:rPr>
              <w:rFonts w:ascii="Source Sans Pro" w:hAnsi="Source Sans Pro"/>
              <w:color w:val="auto"/>
              <w:sz w:val="16"/>
              <w:szCs w:val="16"/>
            </w:rPr>
            <w:id w:val="1297329695"/>
            <w:placeholder>
              <w:docPart w:val="70907D9063214A2A82E9210D0DE9A0C8"/>
            </w:placeholder>
          </w:sdtPr>
          <w:sdtEndPr/>
          <w:sdtContent>
            <w:tc>
              <w:tcPr>
                <w:tcW w:w="4989" w:type="dxa"/>
                <w:vAlign w:val="center"/>
              </w:tcPr>
              <w:p w14:paraId="2F90EB0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29E5502439EC42809753F324DD4ACAA3"/>
              </w:placeholder>
            </w:sdtPr>
            <w:sdtEndPr/>
            <w:sdtContent>
              <w:p w14:paraId="6596235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AF22775992704C839CEEDDAA3371C9FF"/>
            </w:placeholder>
          </w:sdtPr>
          <w:sdtEndPr/>
          <w:sdtContent>
            <w:tc>
              <w:tcPr>
                <w:tcW w:w="964" w:type="dxa"/>
                <w:vAlign w:val="center"/>
              </w:tcPr>
              <w:p w14:paraId="4BD5D336"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B87DF8051AAE40329363573E85C42DD3"/>
              </w:placeholder>
            </w:sdtPr>
            <w:sdtEndPr/>
            <w:sdtContent>
              <w:p w14:paraId="651490F6"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2362EC3A" w14:textId="77777777" w:rsidTr="004302DA">
        <w:sdt>
          <w:sdtPr>
            <w:rPr>
              <w:rFonts w:ascii="Source Sans Pro" w:hAnsi="Source Sans Pro"/>
              <w:color w:val="auto"/>
              <w:sz w:val="16"/>
              <w:szCs w:val="16"/>
            </w:rPr>
            <w:id w:val="245698801"/>
            <w:placeholder>
              <w:docPart w:val="5A3D3A3C97DD42128D74E6F827A131D5"/>
            </w:placeholder>
          </w:sdtPr>
          <w:sdtEndPr/>
          <w:sdtContent>
            <w:tc>
              <w:tcPr>
                <w:tcW w:w="4989" w:type="dxa"/>
                <w:tcBorders>
                  <w:bottom w:val="single" w:sz="12" w:space="0" w:color="auto"/>
                </w:tcBorders>
                <w:vAlign w:val="center"/>
              </w:tcPr>
              <w:p w14:paraId="5C5844AB"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B7C591314FD141B396285146B5F306EC"/>
              </w:placeholder>
            </w:sdtPr>
            <w:sdtEndPr/>
            <w:sdtContent>
              <w:p w14:paraId="414F499C"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B1B8914400AA4B3FB502000CA92675B3"/>
            </w:placeholder>
          </w:sdtPr>
          <w:sdtEndPr/>
          <w:sdtContent>
            <w:tc>
              <w:tcPr>
                <w:tcW w:w="964" w:type="dxa"/>
                <w:tcBorders>
                  <w:bottom w:val="single" w:sz="12" w:space="0" w:color="auto"/>
                </w:tcBorders>
                <w:vAlign w:val="center"/>
              </w:tcPr>
              <w:p w14:paraId="19C7B852"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1DF6E2AE"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320B7789" w14:textId="77777777" w:rsidTr="00BC328D">
        <w:tc>
          <w:tcPr>
            <w:tcW w:w="4989" w:type="dxa"/>
            <w:tcBorders>
              <w:top w:val="single" w:sz="12" w:space="0" w:color="auto"/>
              <w:bottom w:val="single" w:sz="12" w:space="0" w:color="auto"/>
            </w:tcBorders>
            <w:shd w:val="clear" w:color="auto" w:fill="EEECE1" w:themeFill="background2"/>
          </w:tcPr>
          <w:p w14:paraId="250D3DB2"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8049A3A"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339D5E44"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7361D36"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7CF59137"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73D0F200"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31E0D021"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189D4BA5"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656BC19F"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71EFD1F1" w14:textId="77777777" w:rsidR="00CD2873" w:rsidRPr="00EA17F8" w:rsidRDefault="00F95A37"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1855FAF2" w14:textId="77777777" w:rsidR="00CD2873" w:rsidRPr="00EA17F8" w:rsidRDefault="00F95A37"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3588DB13"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5E49347A" w14:textId="77777777" w:rsidR="00D52ED4" w:rsidRPr="00EA17F8" w:rsidRDefault="00F95A3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396F1E96" w14:textId="77777777" w:rsidR="00D52ED4" w:rsidRPr="00EA17F8" w:rsidRDefault="00F95A3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Registro Oficial de Licitadores y Empresas Clasificadas del Estado (ROLECE) i tota la documentació que hi figura manté la seva vigència i no ha estat modificada.</w:t>
      </w:r>
    </w:p>
    <w:p w14:paraId="76F53A67" w14:textId="77777777" w:rsidR="00D52ED4" w:rsidRPr="00EA17F8" w:rsidRDefault="00F95A3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0D0BC89E24FE4605AAF76D1E0104D519"/>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38CE806C" w14:textId="77777777" w:rsidR="00D52ED4" w:rsidRPr="00EA17F8" w:rsidRDefault="00F95A37"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65218493" w14:textId="77777777" w:rsidR="00CD2873" w:rsidRPr="00EA17F8" w:rsidRDefault="00F95A37"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51E7F755" w14:textId="77777777" w:rsidR="00D52ED4" w:rsidRPr="00EA17F8" w:rsidRDefault="00F95A37"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4B08625A" w14:textId="77777777" w:rsidR="0028182A" w:rsidRPr="00EA17F8" w:rsidRDefault="00F95A37"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1BB1F4CF" w14:textId="77777777" w:rsidR="00EB43E5" w:rsidRPr="00EA17F8" w:rsidRDefault="00F95A37"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0D0BC89E24FE4605AAF76D1E0104D519"/>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15096213"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24042136" w14:textId="77777777" w:rsidR="00D52ED4" w:rsidRPr="00EA17F8" w:rsidRDefault="00F95A37"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4D7AD1D5" w14:textId="77777777" w:rsidR="00D52ED4" w:rsidRPr="00EA17F8" w:rsidRDefault="00F95A37"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0D0BC89E24FE4605AAF76D1E0104D519"/>
          </w:placeholder>
        </w:sdtPr>
        <w:sdtEndPr/>
        <w:sdtContent>
          <w:r w:rsidR="00D52ED4" w:rsidRPr="00EA17F8">
            <w:rPr>
              <w:rStyle w:val="CitaCar"/>
              <w:rFonts w:ascii="Source Sans Pro" w:hAnsi="Source Sans Pro"/>
              <w:sz w:val="20"/>
              <w:szCs w:val="20"/>
            </w:rPr>
            <w:t>.....................................................</w:t>
          </w:r>
        </w:sdtContent>
      </w:sdt>
    </w:p>
    <w:p w14:paraId="7BD0C193" w14:textId="77777777" w:rsidR="00D52ED4" w:rsidRPr="00EA17F8" w:rsidRDefault="00F95A37"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29F2582" w14:textId="77777777" w:rsidR="00D52ED4" w:rsidRPr="00EA17F8" w:rsidRDefault="00F95A37"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7E6E9E80" w14:textId="77777777" w:rsidR="00D52ED4" w:rsidRPr="00797478" w:rsidRDefault="00D52ED4" w:rsidP="00201E34">
      <w:pPr>
        <w:spacing w:after="60"/>
        <w:rPr>
          <w:rFonts w:ascii="Source Sans Pro" w:hAnsi="Source Sans Pro" w:cs="Arial"/>
          <w:i/>
          <w:snapToGrid w:val="0"/>
          <w:sz w:val="16"/>
          <w:szCs w:val="16"/>
        </w:rPr>
      </w:pPr>
      <w:r w:rsidRPr="00797478">
        <w:rPr>
          <w:rFonts w:ascii="Source Sans Pro" w:hAnsi="Source Sans Pro" w:cs="Arial"/>
          <w:i/>
          <w:iCs/>
          <w:snapToGrid w:val="0"/>
          <w:sz w:val="16"/>
          <w:szCs w:val="16"/>
        </w:rPr>
        <w:t xml:space="preserve">Obligatori si el contracte implica contacte habitual amb </w:t>
      </w:r>
      <w:r w:rsidRPr="00797478">
        <w:rPr>
          <w:rFonts w:ascii="Source Sans Pro" w:hAnsi="Source Sans Pro" w:cs="Arial"/>
          <w:b/>
          <w:i/>
          <w:iCs/>
          <w:snapToGrid w:val="0"/>
          <w:sz w:val="16"/>
          <w:szCs w:val="16"/>
        </w:rPr>
        <w:t>menors</w:t>
      </w:r>
      <w:r w:rsidRPr="00797478">
        <w:rPr>
          <w:rFonts w:ascii="Source Sans Pro" w:hAnsi="Source Sans Pro" w:cs="Arial"/>
          <w:b/>
          <w:i/>
          <w:snapToGrid w:val="0"/>
          <w:sz w:val="16"/>
          <w:szCs w:val="16"/>
        </w:rPr>
        <w:t xml:space="preserve"> d’edat.</w:t>
      </w:r>
    </w:p>
    <w:p w14:paraId="74C39021" w14:textId="77777777" w:rsidR="00D52ED4" w:rsidRPr="00EA17F8" w:rsidRDefault="00F95A37"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0D7D371B" w14:textId="77777777" w:rsidR="00485E60" w:rsidRPr="00797478" w:rsidRDefault="00960D58" w:rsidP="00BC1801">
      <w:pPr>
        <w:spacing w:after="60"/>
        <w:rPr>
          <w:rFonts w:ascii="Source Sans Pro" w:hAnsi="Source Sans Pro" w:cs="Arial"/>
          <w:b/>
          <w:i/>
          <w:iCs/>
          <w:snapToGrid w:val="0"/>
          <w:sz w:val="16"/>
          <w:szCs w:val="16"/>
        </w:rPr>
      </w:pPr>
      <w:r w:rsidRPr="00797478">
        <w:rPr>
          <w:rFonts w:ascii="Source Sans Pro" w:hAnsi="Source Sans Pro" w:cs="Arial"/>
          <w:i/>
          <w:iCs/>
          <w:snapToGrid w:val="0"/>
          <w:sz w:val="16"/>
          <w:szCs w:val="16"/>
        </w:rPr>
        <w:t>A</w:t>
      </w:r>
      <w:r w:rsidR="00485E60" w:rsidRPr="00797478">
        <w:rPr>
          <w:rFonts w:ascii="Source Sans Pro" w:hAnsi="Source Sans Pro" w:cs="Arial"/>
          <w:i/>
          <w:iCs/>
          <w:snapToGrid w:val="0"/>
          <w:sz w:val="16"/>
          <w:szCs w:val="16"/>
        </w:rPr>
        <w:t xml:space="preserve">quests paràgrafs següents són obligatoris en cas de </w:t>
      </w:r>
      <w:r w:rsidR="00485E60" w:rsidRPr="00797478">
        <w:rPr>
          <w:rFonts w:ascii="Source Sans Pro" w:hAnsi="Source Sans Pro" w:cs="Arial"/>
          <w:b/>
          <w:i/>
          <w:iCs/>
          <w:snapToGrid w:val="0"/>
          <w:sz w:val="16"/>
          <w:szCs w:val="16"/>
        </w:rPr>
        <w:t xml:space="preserve">contractes menors amb concurrència reservats </w:t>
      </w:r>
      <w:r w:rsidRPr="00797478">
        <w:rPr>
          <w:rFonts w:ascii="Source Sans Pro" w:hAnsi="Source Sans Pro" w:cs="Arial"/>
          <w:b/>
          <w:i/>
          <w:iCs/>
          <w:snapToGrid w:val="0"/>
          <w:sz w:val="16"/>
          <w:szCs w:val="16"/>
        </w:rPr>
        <w:t xml:space="preserve">de la DA 4a LCSP </w:t>
      </w:r>
      <w:r w:rsidR="00485E60" w:rsidRPr="00797478">
        <w:rPr>
          <w:rFonts w:ascii="Source Sans Pro" w:hAnsi="Source Sans Pro" w:cs="Arial"/>
          <w:b/>
          <w:i/>
          <w:iCs/>
          <w:snapToGrid w:val="0"/>
          <w:sz w:val="16"/>
          <w:szCs w:val="16"/>
        </w:rPr>
        <w:t>a CETIS i EI.</w:t>
      </w:r>
    </w:p>
    <w:p w14:paraId="17B7B6B1"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7DE85A65" w14:textId="77777777" w:rsidR="00CD2873" w:rsidRPr="00EA17F8" w:rsidRDefault="00F95A37"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5E0DA70" w14:textId="77777777" w:rsidR="003D15A7" w:rsidRPr="00EA17F8" w:rsidRDefault="00F95A37"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2E28DD5F"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70C14174"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40F8E4F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2774D23D"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47B2475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1D671AD7"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177D5BDC"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3F39D1C7"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28318461" w14:textId="77777777" w:rsidR="00D52ED4" w:rsidRPr="00797478" w:rsidRDefault="00D52ED4" w:rsidP="007A74CA">
      <w:pPr>
        <w:spacing w:after="60"/>
        <w:rPr>
          <w:rFonts w:ascii="Source Sans Pro" w:hAnsi="Source Sans Pro" w:cs="Arial"/>
          <w:i/>
          <w:snapToGrid w:val="0"/>
          <w:sz w:val="16"/>
          <w:szCs w:val="16"/>
        </w:rPr>
      </w:pPr>
      <w:r w:rsidRPr="00797478">
        <w:rPr>
          <w:rFonts w:ascii="Source Sans Pro" w:hAnsi="Source Sans Pro" w:cs="Arial"/>
          <w:i/>
          <w:snapToGrid w:val="0"/>
          <w:sz w:val="16"/>
          <w:szCs w:val="16"/>
        </w:rPr>
        <w:t xml:space="preserve">Obligatori si la licitadora </w:t>
      </w:r>
      <w:r w:rsidRPr="00797478">
        <w:rPr>
          <w:rFonts w:ascii="Source Sans Pro" w:hAnsi="Source Sans Pro" w:cs="Arial"/>
          <w:b/>
          <w:i/>
          <w:snapToGrid w:val="0"/>
          <w:sz w:val="16"/>
          <w:szCs w:val="16"/>
        </w:rPr>
        <w:t>és empresa/entitat estrangera i el contracte s'executa en territori espanyol</w:t>
      </w:r>
      <w:r w:rsidRPr="00797478">
        <w:rPr>
          <w:rFonts w:ascii="Source Sans Pro" w:hAnsi="Source Sans Pro" w:cs="Arial"/>
          <w:i/>
          <w:snapToGrid w:val="0"/>
          <w:sz w:val="16"/>
          <w:szCs w:val="16"/>
        </w:rPr>
        <w:t>.</w:t>
      </w:r>
    </w:p>
    <w:p w14:paraId="0EB042DA" w14:textId="77777777" w:rsidR="00D52ED4" w:rsidRPr="00EA17F8" w:rsidRDefault="00F95A37"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B014EDC"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1C3B011A" w14:textId="77777777" w:rsidR="00CD2873" w:rsidRPr="00EA17F8" w:rsidRDefault="00F95A3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EA5F83F" w14:textId="77777777" w:rsidR="00CD2873" w:rsidRPr="00EA17F8" w:rsidRDefault="00F95A37"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60314C65"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E4CB1C8"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3F4D1F7F" w14:textId="77777777" w:rsidR="00CD2873" w:rsidRPr="00797478" w:rsidRDefault="00CD2873" w:rsidP="000449B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0CBE1CD0" w14:textId="77777777" w:rsidR="00CD2873" w:rsidRPr="00EA17F8"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w:t>
      </w:r>
      <w:r w:rsidR="00CD2873" w:rsidRPr="00EA17F8">
        <w:rPr>
          <w:rFonts w:ascii="Source Sans Pro" w:hAnsi="Source Sans Pro" w:cs="Arial"/>
          <w:b/>
          <w:sz w:val="20"/>
          <w:szCs w:val="20"/>
        </w:rPr>
        <w:t>’OBLIG</w:t>
      </w:r>
      <w:r w:rsidRPr="00EA17F8">
        <w:rPr>
          <w:rFonts w:ascii="Source Sans Pro" w:hAnsi="Source Sans Pro" w:cs="Arial"/>
          <w:b/>
          <w:sz w:val="20"/>
          <w:szCs w:val="20"/>
        </w:rPr>
        <w:t>A</w:t>
      </w:r>
      <w:r w:rsidR="00CD2873" w:rsidRPr="00EA17F8">
        <w:rPr>
          <w:rFonts w:ascii="Source Sans Pro" w:hAnsi="Source Sans Pro" w:cs="Arial"/>
          <w:b/>
          <w:sz w:val="20"/>
          <w:szCs w:val="20"/>
        </w:rPr>
        <w:t xml:space="preserve"> I COMPROMET</w:t>
      </w:r>
      <w:r w:rsidR="00CD2873" w:rsidRPr="00EA17F8">
        <w:rPr>
          <w:rFonts w:ascii="Source Sans Pro" w:hAnsi="Source Sans Pro" w:cs="Arial"/>
          <w:sz w:val="20"/>
          <w:szCs w:val="20"/>
        </w:rPr>
        <w:t xml:space="preserve"> en cas de resultar adjudicatari/ària del contracte a:</w:t>
      </w:r>
    </w:p>
    <w:p w14:paraId="74640A96"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CF71115" w14:textId="77777777" w:rsidR="00CD2873" w:rsidRPr="00EA17F8"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EA17F8">
        <w:rPr>
          <w:rFonts w:ascii="Source Sans Pro" w:hAnsi="Source Sans Pro" w:cs="Arial"/>
          <w:bCs/>
          <w:iCs/>
          <w:sz w:val="20"/>
          <w:szCs w:val="20"/>
        </w:rPr>
        <w:t>en</w:t>
      </w:r>
      <w:r w:rsidR="00CF57F2" w:rsidRPr="00EA17F8">
        <w:rPr>
          <w:rFonts w:ascii="Source Sans Pro" w:hAnsi="Source Sans Pro" w:cs="Arial"/>
          <w:bCs/>
          <w:iCs/>
          <w:sz w:val="20"/>
          <w:szCs w:val="20"/>
        </w:rPr>
        <w:t xml:space="preserve"> aquest document</w:t>
      </w:r>
      <w:r w:rsidRPr="00EA17F8">
        <w:rPr>
          <w:rFonts w:ascii="Source Sans Pro" w:hAnsi="Source Sans Pro" w:cs="Arial"/>
          <w:bCs/>
          <w:iCs/>
          <w:sz w:val="20"/>
          <w:szCs w:val="20"/>
        </w:rPr>
        <w:t>, i amb la consideració d’encarregat del tractament.</w:t>
      </w:r>
    </w:p>
    <w:p w14:paraId="6D571E61"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42356194" w14:textId="77777777" w:rsidR="00CD2873" w:rsidRPr="00EA17F8"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EA17F8">
        <w:rPr>
          <w:rFonts w:ascii="Source Sans Pro" w:hAnsi="Source Sans Pro" w:cs="Arial"/>
          <w:bCs/>
          <w:iCs/>
          <w:sz w:val="20"/>
          <w:szCs w:val="20"/>
        </w:rPr>
        <w:t>o autoritzat, tenint en compte l</w:t>
      </w:r>
      <w:r w:rsidRPr="00EA17F8">
        <w:rPr>
          <w:rFonts w:ascii="Source Sans Pro" w:hAnsi="Source Sans Pro" w:cs="Arial"/>
          <w:bCs/>
          <w:iCs/>
          <w:sz w:val="20"/>
          <w:szCs w:val="20"/>
        </w:rPr>
        <w:t xml:space="preserve">'estat de la tecnologia, la naturalesa de les dades emmagatzemades i els riscos a que estan exposades. </w:t>
      </w:r>
    </w:p>
    <w:p w14:paraId="14ED4BCD"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E81B390"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00D28F15"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28C7BE2B"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11D7518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C5FD8EA"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EA17F8">
        <w:rPr>
          <w:rFonts w:ascii="Source Sans Pro" w:hAnsi="Source Sans Pro" w:cs="Arial"/>
          <w:bCs/>
          <w:iCs/>
          <w:sz w:val="20"/>
          <w:szCs w:val="20"/>
        </w:rPr>
        <w:t>rcelona tingui per convenient.</w:t>
      </w:r>
    </w:p>
    <w:p w14:paraId="5411468F"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w:t>
      </w:r>
      <w:r w:rsidRPr="00EA17F8">
        <w:rPr>
          <w:rFonts w:ascii="Source Sans Pro" w:hAnsi="Source Sans Pro" w:cs="Arial"/>
          <w:bCs/>
          <w:iCs/>
          <w:sz w:val="20"/>
          <w:szCs w:val="20"/>
        </w:rPr>
        <w:lastRenderedPageBreak/>
        <w:t>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35CCD153"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D873891"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1791DD3B"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1E0F002"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no tenen per objecte els estudis i informes que s’han d’ imputar als codis econòmics 227.06/227.07 del grup municipal i 623.22/623.23 de les EPEs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Creative Commons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3D6452D2"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Autoritza expressament a què la publicació de l’Obra en el repositori institucional de l’Ajuntament de Barcelona ho serà sota la llicència d’ús en la modalitat de “</w:t>
      </w:r>
      <w:sdt>
        <w:sdtPr>
          <w:rPr>
            <w:rFonts w:ascii="Source Sans Pro" w:hAnsi="Source Sans Pro" w:cs="Arial"/>
            <w:bCs/>
            <w:iCs/>
            <w:sz w:val="20"/>
            <w:szCs w:val="20"/>
          </w:rPr>
          <w:id w:val="283786909"/>
          <w:placeholder>
            <w:docPart w:val="0D0BC89E24FE4605AAF76D1E0104D519"/>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4CCA10D0"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F3E32F" w14:textId="77777777" w:rsidR="00512D39" w:rsidRPr="00EA17F8"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0D0BC89E24FE4605AAF76D1E0104D519"/>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6D5F8A4B"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054941C8"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666D43BC"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8CC7857"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Tractar les dades personals seguint únicament les instruccions documentades del responsable.</w:t>
      </w:r>
    </w:p>
    <w:p w14:paraId="27314A71"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2901AAAB"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El nom i les dades de contacte de l’encarregat o encarregats i de cada responsable per compte del qual actuï l’encarregat. </w:t>
      </w:r>
    </w:p>
    <w:p w14:paraId="3FFD1EE3"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6C96D037"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70BEC17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611008C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3F2EB14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D5501CE"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Mantenir a disposició del responsable la documentació acreditativa del compliment de la obligació e</w:t>
      </w:r>
      <w:r w:rsidR="009120C8" w:rsidRPr="00EA17F8">
        <w:rPr>
          <w:rFonts w:ascii="Source Sans Pro" w:hAnsi="Source Sans Pro" w:cs="Arial"/>
          <w:color w:val="auto"/>
          <w:sz w:val="20"/>
          <w:szCs w:val="20"/>
        </w:rPr>
        <w:t>stablerta a l’apartat anterior.</w:t>
      </w:r>
    </w:p>
    <w:p w14:paraId="4133416F"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Garantir la formació necessària en matèria de protecció de dades personals de les persones autoritzades per a tractar dades de caràcter personal.</w:t>
      </w:r>
    </w:p>
    <w:p w14:paraId="66621411"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BA8BAB9"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3103048" w14:textId="77777777" w:rsidR="00AD3A59" w:rsidRPr="00EA17F8" w:rsidRDefault="00AD3A59" w:rsidP="002534A4">
      <w:pPr>
        <w:numPr>
          <w:ilvl w:val="0"/>
          <w:numId w:val="4"/>
        </w:numPr>
        <w:ind w:left="714" w:hanging="35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En allò referent a les notificacions de violacions de la seguretat de les dades: </w:t>
      </w:r>
    </w:p>
    <w:p w14:paraId="4F193BA2" w14:textId="77777777" w:rsidR="00AD3A59" w:rsidRPr="00EA17F8" w:rsidRDefault="00AD3A59" w:rsidP="002534A4">
      <w:pPr>
        <w:pStyle w:val="Pargrafdellista"/>
        <w:numPr>
          <w:ilvl w:val="0"/>
          <w:numId w:val="8"/>
        </w:numPr>
        <w:spacing w:after="20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6118AE6" w14:textId="77777777" w:rsidR="00AD3A59" w:rsidRPr="00EA17F8" w:rsidRDefault="00AD3A59" w:rsidP="002534A4">
      <w:pPr>
        <w:spacing w:after="80"/>
        <w:ind w:left="720"/>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3A0A5340"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392892D8" w14:textId="77777777" w:rsidR="00AD3A59" w:rsidRPr="00EA17F8" w:rsidRDefault="00AD3A59" w:rsidP="002534A4">
      <w:pPr>
        <w:numPr>
          <w:ilvl w:val="0"/>
          <w:numId w:val="6"/>
        </w:numPr>
        <w:spacing w:after="4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64964514" w14:textId="77777777" w:rsidR="00AD3A59" w:rsidRPr="00EA17F8" w:rsidRDefault="00AD3A59" w:rsidP="002534A4">
      <w:pPr>
        <w:numPr>
          <w:ilvl w:val="0"/>
          <w:numId w:val="6"/>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3E4FD95" w14:textId="77777777" w:rsidR="00AD3A59" w:rsidRPr="00EA17F8" w:rsidRDefault="00AD3A59" w:rsidP="002534A4">
      <w:pPr>
        <w:spacing w:after="120"/>
        <w:ind w:left="107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32E13DDB"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060ED6CD"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02531A98"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492FDB76"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4C031815"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w:t>
      </w:r>
    </w:p>
    <w:p w14:paraId="2DBFC2C9"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0A054BD"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11DFA79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Permetre i contribuir a la realització d’auditories, incloses inspeccions, per part del responsable o auditor autoritzat per aquest.</w:t>
      </w:r>
    </w:p>
    <w:p w14:paraId="4C2CDF90" w14:textId="77777777" w:rsidR="00AD3A59" w:rsidRPr="00EA17F8" w:rsidRDefault="00AD3A59" w:rsidP="002534A4">
      <w:pPr>
        <w:numPr>
          <w:ilvl w:val="0"/>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70896862"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pseudoanonimització i el xifrat de dades personals.</w:t>
      </w:r>
    </w:p>
    <w:p w14:paraId="627665F8"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7332CA5C" w14:textId="77777777" w:rsidR="00AD3A59" w:rsidRPr="00EA17F8" w:rsidRDefault="00AD3A59" w:rsidP="002534A4">
      <w:pPr>
        <w:numPr>
          <w:ilvl w:val="1"/>
          <w:numId w:val="4"/>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7E8A2181" w14:textId="77777777" w:rsidR="00AD3A59" w:rsidRPr="00EA17F8" w:rsidRDefault="00AD3A59" w:rsidP="002534A4">
      <w:pPr>
        <w:numPr>
          <w:ilvl w:val="1"/>
          <w:numId w:val="4"/>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14345C42"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7C4165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899AA38"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3A242366" w14:textId="77777777" w:rsidR="00AD3A59" w:rsidRPr="00EA17F8" w:rsidRDefault="00AD3A59" w:rsidP="002534A4">
      <w:pPr>
        <w:numPr>
          <w:ilvl w:val="0"/>
          <w:numId w:val="4"/>
        </w:numPr>
        <w:spacing w:after="40"/>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l’encarregat infringeix la normativa de protecció de dades vigent (RGPD, LOPDGDD...) serà considerat responsable del tractament.</w:t>
      </w:r>
    </w:p>
    <w:p w14:paraId="176EE00A" w14:textId="77777777" w:rsidR="00AD3A59" w:rsidRPr="00EA17F8" w:rsidRDefault="00AD3A59" w:rsidP="002534A4">
      <w:pPr>
        <w:numPr>
          <w:ilvl w:val="0"/>
          <w:numId w:val="4"/>
        </w:numPr>
        <w:spacing w:after="240"/>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Respecte les mesures de seguretat, haurà de complir aquelles establertes a l’annex corresponent. </w:t>
      </w:r>
    </w:p>
    <w:p w14:paraId="1395AD43"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70249DB5" w14:textId="77777777" w:rsidR="00AD3A59" w:rsidRPr="00EA17F8" w:rsidRDefault="00AD3A59" w:rsidP="00526DE3">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47C315B3"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22245211"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66D0813" w14:textId="77777777" w:rsidR="00AD3A59" w:rsidRPr="00EA17F8" w:rsidRDefault="00AD3A59" w:rsidP="006E022A">
      <w:pPr>
        <w:numPr>
          <w:ilvl w:val="0"/>
          <w:numId w:val="4"/>
        </w:numPr>
        <w:spacing w:after="4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7FDBC00D" w14:textId="77777777" w:rsidR="00AD3A59" w:rsidRPr="00EA17F8" w:rsidRDefault="00AD3A59" w:rsidP="006E022A">
      <w:pPr>
        <w:numPr>
          <w:ilvl w:val="0"/>
          <w:numId w:val="4"/>
        </w:numPr>
        <w:spacing w:after="200" w:line="276" w:lineRule="auto"/>
        <w:ind w:left="714" w:hanging="357"/>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C63BC4B" w14:textId="77777777" w:rsidR="00AD3A59" w:rsidRPr="00EA17F8" w:rsidRDefault="00AD3A59" w:rsidP="006E022A">
      <w:pPr>
        <w:numPr>
          <w:ilvl w:val="0"/>
          <w:numId w:val="2"/>
        </w:numPr>
        <w:tabs>
          <w:tab w:val="left" w:pos="1134"/>
          <w:tab w:val="left" w:pos="1702"/>
          <w:tab w:val="left" w:pos="4892"/>
          <w:tab w:val="left" w:pos="5245"/>
        </w:tabs>
        <w:spacing w:after="80"/>
        <w:ind w:left="357"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093B4F9C"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La finalitat per la qual es cediran les dades esmentades.</w:t>
      </w:r>
    </w:p>
    <w:p w14:paraId="4369B64A"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49830B93"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35FE650"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511351B8"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6D32E4B2"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47C6D3C" w14:textId="77777777" w:rsidR="00434661" w:rsidRDefault="00434661" w:rsidP="0051785F">
      <w:pPr>
        <w:spacing w:after="48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44777847"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364E21B2"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6E6F84B3" w14:textId="77777777" w:rsidR="00797478" w:rsidRPr="00797478" w:rsidRDefault="00F95A3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4742BB77" w14:textId="77777777" w:rsidR="00797478" w:rsidRPr="00797478" w:rsidRDefault="00F95A3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661EA88F" w14:textId="77777777" w:rsidR="00797478" w:rsidRPr="00797478" w:rsidRDefault="00F95A3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4135581B" w14:textId="77777777" w:rsidR="00797478" w:rsidRPr="00797478" w:rsidRDefault="00F95A3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Es compromet a estendre les obligacions de seguretat als seus subcontractistes i a la cadena de subministrament, en la mesura necessària.</w:t>
      </w:r>
    </w:p>
    <w:p w14:paraId="3681DBB3" w14:textId="77777777" w:rsidR="00797478" w:rsidRPr="00797478" w:rsidRDefault="00797478" w:rsidP="007974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p>
    <w:p w14:paraId="2ED63E57" w14:textId="77777777" w:rsidR="00797478" w:rsidRPr="00797478" w:rsidRDefault="00F95A37"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6C22610D"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7DF21A91"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EB78E" w14:textId="77777777" w:rsidR="00051578" w:rsidRDefault="00051578" w:rsidP="00CD2873">
      <w:r>
        <w:separator/>
      </w:r>
    </w:p>
  </w:endnote>
  <w:endnote w:type="continuationSeparator" w:id="0">
    <w:p w14:paraId="49F82618" w14:textId="77777777" w:rsidR="00051578" w:rsidRDefault="0005157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2C0A1BAF"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1AD4E231"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303EF" w14:textId="77777777" w:rsidR="00051578" w:rsidRDefault="00051578" w:rsidP="00CD2873">
      <w:r>
        <w:separator/>
      </w:r>
    </w:p>
  </w:footnote>
  <w:footnote w:type="continuationSeparator" w:id="0">
    <w:p w14:paraId="24451052" w14:textId="77777777" w:rsidR="00051578" w:rsidRDefault="00051578" w:rsidP="00CD2873">
      <w:r>
        <w:continuationSeparator/>
      </w:r>
    </w:p>
  </w:footnote>
  <w:footnote w:id="1">
    <w:p w14:paraId="5C1D7433"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0FFA489"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A581E13"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1866D95"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D26CD2F"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349A7F08"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9520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8B18736" wp14:editId="0D9D06E0">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2386DF4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B18736"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2386DF4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78"/>
    <w:rsid w:val="000158B9"/>
    <w:rsid w:val="00022E1D"/>
    <w:rsid w:val="000449B7"/>
    <w:rsid w:val="00051578"/>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E5AB9"/>
    <w:rsid w:val="003F6547"/>
    <w:rsid w:val="00412CEF"/>
    <w:rsid w:val="004204EB"/>
    <w:rsid w:val="004223B2"/>
    <w:rsid w:val="004302DA"/>
    <w:rsid w:val="004313E6"/>
    <w:rsid w:val="00434661"/>
    <w:rsid w:val="00454C80"/>
    <w:rsid w:val="0045654C"/>
    <w:rsid w:val="00457AC0"/>
    <w:rsid w:val="0048162C"/>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70876"/>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A17F8"/>
    <w:rsid w:val="00EB43E5"/>
    <w:rsid w:val="00EC4A10"/>
    <w:rsid w:val="00ED2057"/>
    <w:rsid w:val="00F13D72"/>
    <w:rsid w:val="00F13E7F"/>
    <w:rsid w:val="00F307AB"/>
    <w:rsid w:val="00F372CA"/>
    <w:rsid w:val="00F431E0"/>
    <w:rsid w:val="00F60D27"/>
    <w:rsid w:val="00F659D0"/>
    <w:rsid w:val="00F72D3A"/>
    <w:rsid w:val="00F7464F"/>
    <w:rsid w:val="00F83B4E"/>
    <w:rsid w:val="00F851B2"/>
    <w:rsid w:val="00F95A37"/>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A185D"/>
  <w15:docId w15:val="{325BC083-0F09-4BCD-9CDD-E1C28E28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0BC89E24FE4605AAF76D1E0104D519"/>
        <w:category>
          <w:name w:val="General"/>
          <w:gallery w:val="placeholder"/>
        </w:category>
        <w:types>
          <w:type w:val="bbPlcHdr"/>
        </w:types>
        <w:behaviors>
          <w:behavior w:val="content"/>
        </w:behaviors>
        <w:guid w:val="{8E05CE8E-4838-4B13-82E4-EC07614C3AED}"/>
      </w:docPartPr>
      <w:docPartBody>
        <w:p w:rsidR="00265352" w:rsidRDefault="00265352">
          <w:pPr>
            <w:pStyle w:val="0D0BC89E24FE4605AAF76D1E0104D519"/>
          </w:pPr>
          <w:r w:rsidRPr="00387BC0">
            <w:rPr>
              <w:rStyle w:val="mfasiintens"/>
              <w:rFonts w:ascii="Source Sans Pro" w:hAnsi="Source Sans Pro"/>
              <w:i w:val="0"/>
              <w:iCs w:val="0"/>
              <w:color w:val="auto"/>
              <w:szCs w:val="20"/>
            </w:rPr>
            <w:t>Feu clic aquí per escriure text.</w:t>
          </w:r>
        </w:p>
      </w:docPartBody>
    </w:docPart>
    <w:docPart>
      <w:docPartPr>
        <w:name w:val="2154DC22B8724AD886BB9AE309D8C06F"/>
        <w:category>
          <w:name w:val="General"/>
          <w:gallery w:val="placeholder"/>
        </w:category>
        <w:types>
          <w:type w:val="bbPlcHdr"/>
        </w:types>
        <w:behaviors>
          <w:behavior w:val="content"/>
        </w:behaviors>
        <w:guid w:val="{C9BCA118-1ED3-4F2B-877A-81878D20220D}"/>
      </w:docPartPr>
      <w:docPartBody>
        <w:p w:rsidR="00265352" w:rsidRDefault="00265352">
          <w:pPr>
            <w:pStyle w:val="2154DC22B8724AD886BB9AE309D8C06F"/>
          </w:pPr>
          <w:r w:rsidRPr="00122E79">
            <w:rPr>
              <w:rStyle w:val="mfasiintens"/>
            </w:rPr>
            <w:t>Feu clic aquí per escriure text.</w:t>
          </w:r>
        </w:p>
      </w:docPartBody>
    </w:docPart>
    <w:docPart>
      <w:docPartPr>
        <w:name w:val="86B1656B078A4CD48EA0F113FA1328AB"/>
        <w:category>
          <w:name w:val="General"/>
          <w:gallery w:val="placeholder"/>
        </w:category>
        <w:types>
          <w:type w:val="bbPlcHdr"/>
        </w:types>
        <w:behaviors>
          <w:behavior w:val="content"/>
        </w:behaviors>
        <w:guid w:val="{6B82513A-F230-47D5-B771-F5772B845961}"/>
      </w:docPartPr>
      <w:docPartBody>
        <w:p w:rsidR="00265352" w:rsidRDefault="00265352">
          <w:pPr>
            <w:pStyle w:val="86B1656B078A4CD48EA0F113FA1328AB"/>
          </w:pPr>
          <w:r w:rsidRPr="00122E79">
            <w:rPr>
              <w:rStyle w:val="mfasiintens"/>
            </w:rPr>
            <w:t>Feu clic aquí per escriure text.</w:t>
          </w:r>
        </w:p>
      </w:docPartBody>
    </w:docPart>
    <w:docPart>
      <w:docPartPr>
        <w:name w:val="34BB78856086435E8CB1A46DF9CCA44B"/>
        <w:category>
          <w:name w:val="General"/>
          <w:gallery w:val="placeholder"/>
        </w:category>
        <w:types>
          <w:type w:val="bbPlcHdr"/>
        </w:types>
        <w:behaviors>
          <w:behavior w:val="content"/>
        </w:behaviors>
        <w:guid w:val="{3C30BD9B-D278-4157-9226-D2972B58042D}"/>
      </w:docPartPr>
      <w:docPartBody>
        <w:p w:rsidR="00265352" w:rsidRDefault="00265352">
          <w:pPr>
            <w:pStyle w:val="34BB78856086435E8CB1A46DF9CCA44B"/>
          </w:pPr>
          <w:r w:rsidRPr="00122E79">
            <w:rPr>
              <w:rStyle w:val="mfasiintens"/>
            </w:rPr>
            <w:t>Feu clic aquí per escriure text.</w:t>
          </w:r>
        </w:p>
      </w:docPartBody>
    </w:docPart>
    <w:docPart>
      <w:docPartPr>
        <w:name w:val="7E6DDD9843F24DBC93A116E0A3EBF47C"/>
        <w:category>
          <w:name w:val="General"/>
          <w:gallery w:val="placeholder"/>
        </w:category>
        <w:types>
          <w:type w:val="bbPlcHdr"/>
        </w:types>
        <w:behaviors>
          <w:behavior w:val="content"/>
        </w:behaviors>
        <w:guid w:val="{A1F9F326-01BD-448D-B1DD-219E87338F86}"/>
      </w:docPartPr>
      <w:docPartBody>
        <w:p w:rsidR="00265352" w:rsidRDefault="00265352">
          <w:pPr>
            <w:pStyle w:val="7E6DDD9843F24DBC93A116E0A3EBF47C"/>
          </w:pPr>
          <w:r w:rsidRPr="00743793">
            <w:rPr>
              <w:rStyle w:val="mfasiintens"/>
              <w:rFonts w:ascii="Source Sans Pro" w:hAnsi="Source Sans Pro"/>
              <w:b w:val="0"/>
              <w:bCs w:val="0"/>
              <w:i w:val="0"/>
              <w:iCs w:val="0"/>
              <w:color w:val="auto"/>
              <w:szCs w:val="20"/>
            </w:rPr>
            <w:t>Feu clic aquí per escriure text.</w:t>
          </w:r>
        </w:p>
      </w:docPartBody>
    </w:docPart>
    <w:docPart>
      <w:docPartPr>
        <w:name w:val="C0CB6897EA8A4B19ABD131F902730CCF"/>
        <w:category>
          <w:name w:val="General"/>
          <w:gallery w:val="placeholder"/>
        </w:category>
        <w:types>
          <w:type w:val="bbPlcHdr"/>
        </w:types>
        <w:behaviors>
          <w:behavior w:val="content"/>
        </w:behaviors>
        <w:guid w:val="{F07A67C7-DC3F-41DE-9F28-9C1ECAC6398B}"/>
      </w:docPartPr>
      <w:docPartBody>
        <w:p w:rsidR="00265352" w:rsidRDefault="00265352">
          <w:pPr>
            <w:pStyle w:val="C0CB6897EA8A4B19ABD131F902730CCF"/>
          </w:pPr>
          <w:r w:rsidRPr="00387BC0">
            <w:rPr>
              <w:rFonts w:ascii="Source Sans Pro" w:hAnsi="Source Sans Pro"/>
              <w:sz w:val="16"/>
              <w:szCs w:val="16"/>
            </w:rPr>
            <w:t>- - -</w:t>
          </w:r>
        </w:p>
      </w:docPartBody>
    </w:docPart>
    <w:docPart>
      <w:docPartPr>
        <w:name w:val="E2EE6E14DFDF4A0DBC6D7AF49646FD33"/>
        <w:category>
          <w:name w:val="General"/>
          <w:gallery w:val="placeholder"/>
        </w:category>
        <w:types>
          <w:type w:val="bbPlcHdr"/>
        </w:types>
        <w:behaviors>
          <w:behavior w:val="content"/>
        </w:behaviors>
        <w:guid w:val="{E9BB0121-243B-49A8-9A07-9DCDA69ED519}"/>
      </w:docPartPr>
      <w:docPartBody>
        <w:p w:rsidR="00265352" w:rsidRDefault="00265352">
          <w:pPr>
            <w:pStyle w:val="E2EE6E14DFDF4A0DBC6D7AF49646FD33"/>
          </w:pPr>
          <w:r w:rsidRPr="00122E79">
            <w:rPr>
              <w:rStyle w:val="mfasiintens"/>
            </w:rPr>
            <w:t>Feu clic aquí per escriure text.</w:t>
          </w:r>
        </w:p>
      </w:docPartBody>
    </w:docPart>
    <w:docPart>
      <w:docPartPr>
        <w:name w:val="BE072B8E581A45B496DB3E2212463976"/>
        <w:category>
          <w:name w:val="General"/>
          <w:gallery w:val="placeholder"/>
        </w:category>
        <w:types>
          <w:type w:val="bbPlcHdr"/>
        </w:types>
        <w:behaviors>
          <w:behavior w:val="content"/>
        </w:behaviors>
        <w:guid w:val="{AA018C87-B3B6-4696-B3E3-7E17E6E9E3D7}"/>
      </w:docPartPr>
      <w:docPartBody>
        <w:p w:rsidR="00265352" w:rsidRDefault="00265352">
          <w:pPr>
            <w:pStyle w:val="BE072B8E581A45B496DB3E2212463976"/>
          </w:pPr>
          <w:r w:rsidRPr="00122E79">
            <w:rPr>
              <w:rStyle w:val="mfasiintens"/>
            </w:rPr>
            <w:t>Feu clic aquí per escriure text.</w:t>
          </w:r>
        </w:p>
      </w:docPartBody>
    </w:docPart>
    <w:docPart>
      <w:docPartPr>
        <w:name w:val="831CAC9B9FB74502AC89C8C52E91A668"/>
        <w:category>
          <w:name w:val="General"/>
          <w:gallery w:val="placeholder"/>
        </w:category>
        <w:types>
          <w:type w:val="bbPlcHdr"/>
        </w:types>
        <w:behaviors>
          <w:behavior w:val="content"/>
        </w:behaviors>
        <w:guid w:val="{F05492E1-02BE-469C-81CD-F1E2B53021C0}"/>
      </w:docPartPr>
      <w:docPartBody>
        <w:p w:rsidR="00265352" w:rsidRDefault="00265352">
          <w:pPr>
            <w:pStyle w:val="831CAC9B9FB74502AC89C8C52E91A668"/>
          </w:pPr>
          <w:r w:rsidRPr="00387BC0">
            <w:rPr>
              <w:rFonts w:ascii="Source Sans Pro" w:hAnsi="Source Sans Pro"/>
              <w:i/>
              <w:iCs/>
              <w:sz w:val="16"/>
              <w:szCs w:val="16"/>
            </w:rPr>
            <w:t>- - -</w:t>
          </w:r>
        </w:p>
      </w:docPartBody>
    </w:docPart>
    <w:docPart>
      <w:docPartPr>
        <w:name w:val="F22E714A18BC4AE19B1F2014A25A6911"/>
        <w:category>
          <w:name w:val="General"/>
          <w:gallery w:val="placeholder"/>
        </w:category>
        <w:types>
          <w:type w:val="bbPlcHdr"/>
        </w:types>
        <w:behaviors>
          <w:behavior w:val="content"/>
        </w:behaviors>
        <w:guid w:val="{6608A165-A072-4D88-94FC-DCAF740EE111}"/>
      </w:docPartPr>
      <w:docPartBody>
        <w:p w:rsidR="00265352" w:rsidRDefault="00265352">
          <w:pPr>
            <w:pStyle w:val="F22E714A18BC4AE19B1F2014A25A6911"/>
          </w:pPr>
          <w:r w:rsidRPr="00122E79">
            <w:rPr>
              <w:rStyle w:val="mfasiintens"/>
            </w:rPr>
            <w:t>Feu clic aquí per escriure text.</w:t>
          </w:r>
        </w:p>
      </w:docPartBody>
    </w:docPart>
    <w:docPart>
      <w:docPartPr>
        <w:name w:val="3AB6E2D4EC424914886D9A7BEE426A82"/>
        <w:category>
          <w:name w:val="General"/>
          <w:gallery w:val="placeholder"/>
        </w:category>
        <w:types>
          <w:type w:val="bbPlcHdr"/>
        </w:types>
        <w:behaviors>
          <w:behavior w:val="content"/>
        </w:behaviors>
        <w:guid w:val="{08EFAB33-7FAA-435A-8ED5-33D73B4D7C67}"/>
      </w:docPartPr>
      <w:docPartBody>
        <w:p w:rsidR="00265352" w:rsidRDefault="00265352">
          <w:pPr>
            <w:pStyle w:val="3AB6E2D4EC424914886D9A7BEE426A82"/>
          </w:pPr>
          <w:r w:rsidRPr="00122E79">
            <w:rPr>
              <w:rStyle w:val="mfasiintens"/>
            </w:rPr>
            <w:t>Feu clic aquí per escriure text.</w:t>
          </w:r>
        </w:p>
      </w:docPartBody>
    </w:docPart>
    <w:docPart>
      <w:docPartPr>
        <w:name w:val="EF1B3177753E4E379E97CB1B4946CDBA"/>
        <w:category>
          <w:name w:val="General"/>
          <w:gallery w:val="placeholder"/>
        </w:category>
        <w:types>
          <w:type w:val="bbPlcHdr"/>
        </w:types>
        <w:behaviors>
          <w:behavior w:val="content"/>
        </w:behaviors>
        <w:guid w:val="{7C00D563-DC3F-4CAA-9368-0927323F50BB}"/>
      </w:docPartPr>
      <w:docPartBody>
        <w:p w:rsidR="00265352" w:rsidRDefault="00265352">
          <w:pPr>
            <w:pStyle w:val="EF1B3177753E4E379E97CB1B4946CDBA"/>
          </w:pPr>
          <w:r w:rsidRPr="00122E79">
            <w:rPr>
              <w:rStyle w:val="mfasiintens"/>
            </w:rPr>
            <w:t>Feu clic aquí per escriure text.</w:t>
          </w:r>
        </w:p>
      </w:docPartBody>
    </w:docPart>
    <w:docPart>
      <w:docPartPr>
        <w:name w:val="A44477D646D24D048BCD394BBFDB61A3"/>
        <w:category>
          <w:name w:val="General"/>
          <w:gallery w:val="placeholder"/>
        </w:category>
        <w:types>
          <w:type w:val="bbPlcHdr"/>
        </w:types>
        <w:behaviors>
          <w:behavior w:val="content"/>
        </w:behaviors>
        <w:guid w:val="{7C70246B-0327-40A4-B3E3-68A9608A7057}"/>
      </w:docPartPr>
      <w:docPartBody>
        <w:p w:rsidR="00265352" w:rsidRDefault="00265352">
          <w:pPr>
            <w:pStyle w:val="A44477D646D24D048BCD394BBFDB61A3"/>
          </w:pPr>
          <w:r w:rsidRPr="00122E79">
            <w:rPr>
              <w:rStyle w:val="mfasiintens"/>
            </w:rPr>
            <w:t>Feu clic aquí per escriure text.</w:t>
          </w:r>
        </w:p>
      </w:docPartBody>
    </w:docPart>
    <w:docPart>
      <w:docPartPr>
        <w:name w:val="0108D984EB8A4A0B8875C03EBB64EADE"/>
        <w:category>
          <w:name w:val="General"/>
          <w:gallery w:val="placeholder"/>
        </w:category>
        <w:types>
          <w:type w:val="bbPlcHdr"/>
        </w:types>
        <w:behaviors>
          <w:behavior w:val="content"/>
        </w:behaviors>
        <w:guid w:val="{3BE3D9E0-E4B5-43FF-97AA-442BA0EBF7ED}"/>
      </w:docPartPr>
      <w:docPartBody>
        <w:p w:rsidR="00265352" w:rsidRDefault="00265352">
          <w:pPr>
            <w:pStyle w:val="0108D984EB8A4A0B8875C03EBB64EADE"/>
          </w:pPr>
          <w:r w:rsidRPr="00122E79">
            <w:rPr>
              <w:rStyle w:val="mfasiintens"/>
            </w:rPr>
            <w:t>Feu clic aquí per escriure text.</w:t>
          </w:r>
        </w:p>
      </w:docPartBody>
    </w:docPart>
    <w:docPart>
      <w:docPartPr>
        <w:name w:val="1DEFA332794142C9ADF0CCEFD9994356"/>
        <w:category>
          <w:name w:val="General"/>
          <w:gallery w:val="placeholder"/>
        </w:category>
        <w:types>
          <w:type w:val="bbPlcHdr"/>
        </w:types>
        <w:behaviors>
          <w:behavior w:val="content"/>
        </w:behaviors>
        <w:guid w:val="{A8C520DB-25F3-47A2-81E1-1BEB7FB6BD6F}"/>
      </w:docPartPr>
      <w:docPartBody>
        <w:p w:rsidR="00265352" w:rsidRDefault="00265352">
          <w:pPr>
            <w:pStyle w:val="1DEFA332794142C9ADF0CCEFD9994356"/>
          </w:pPr>
          <w:r w:rsidRPr="00122E79">
            <w:rPr>
              <w:rStyle w:val="mfasiintens"/>
            </w:rPr>
            <w:t>Feu clic aquí per escriure text.</w:t>
          </w:r>
        </w:p>
      </w:docPartBody>
    </w:docPart>
    <w:docPart>
      <w:docPartPr>
        <w:name w:val="B0F833B78DC34094B468746CC165FDCD"/>
        <w:category>
          <w:name w:val="General"/>
          <w:gallery w:val="placeholder"/>
        </w:category>
        <w:types>
          <w:type w:val="bbPlcHdr"/>
        </w:types>
        <w:behaviors>
          <w:behavior w:val="content"/>
        </w:behaviors>
        <w:guid w:val="{F5339AEE-E4EC-4731-A08C-95BAF349A28A}"/>
      </w:docPartPr>
      <w:docPartBody>
        <w:p w:rsidR="00265352" w:rsidRDefault="00265352">
          <w:pPr>
            <w:pStyle w:val="B0F833B78DC34094B468746CC165FDCD"/>
          </w:pPr>
          <w:r w:rsidRPr="00122E79">
            <w:rPr>
              <w:rStyle w:val="mfasiintens"/>
            </w:rPr>
            <w:t>Feu clic aquí per escriure text.</w:t>
          </w:r>
        </w:p>
      </w:docPartBody>
    </w:docPart>
    <w:docPart>
      <w:docPartPr>
        <w:name w:val="9627328B7A044D33B6AA2FE8AD2EC277"/>
        <w:category>
          <w:name w:val="General"/>
          <w:gallery w:val="placeholder"/>
        </w:category>
        <w:types>
          <w:type w:val="bbPlcHdr"/>
        </w:types>
        <w:behaviors>
          <w:behavior w:val="content"/>
        </w:behaviors>
        <w:guid w:val="{292B0400-75D5-4A50-8707-026A0854B6C7}"/>
      </w:docPartPr>
      <w:docPartBody>
        <w:p w:rsidR="00265352" w:rsidRDefault="00265352">
          <w:pPr>
            <w:pStyle w:val="9627328B7A044D33B6AA2FE8AD2EC277"/>
          </w:pPr>
          <w:r w:rsidRPr="00122E79">
            <w:rPr>
              <w:rStyle w:val="mfasiintens"/>
            </w:rPr>
            <w:t>Feu clic aquí per escriure text.</w:t>
          </w:r>
        </w:p>
      </w:docPartBody>
    </w:docPart>
    <w:docPart>
      <w:docPartPr>
        <w:name w:val="1A871819CF9141D0B1E3EE3E8F1D662D"/>
        <w:category>
          <w:name w:val="General"/>
          <w:gallery w:val="placeholder"/>
        </w:category>
        <w:types>
          <w:type w:val="bbPlcHdr"/>
        </w:types>
        <w:behaviors>
          <w:behavior w:val="content"/>
        </w:behaviors>
        <w:guid w:val="{E87ED14F-643F-4726-8E25-D1C050665A95}"/>
      </w:docPartPr>
      <w:docPartBody>
        <w:p w:rsidR="00265352" w:rsidRDefault="00265352">
          <w:pPr>
            <w:pStyle w:val="1A871819CF9141D0B1E3EE3E8F1D662D"/>
          </w:pPr>
          <w:r w:rsidRPr="00122E79">
            <w:rPr>
              <w:rStyle w:val="mfasiintens"/>
            </w:rPr>
            <w:t>Feu clic aquí per escriure text.</w:t>
          </w:r>
        </w:p>
      </w:docPartBody>
    </w:docPart>
    <w:docPart>
      <w:docPartPr>
        <w:name w:val="70907D9063214A2A82E9210D0DE9A0C8"/>
        <w:category>
          <w:name w:val="General"/>
          <w:gallery w:val="placeholder"/>
        </w:category>
        <w:types>
          <w:type w:val="bbPlcHdr"/>
        </w:types>
        <w:behaviors>
          <w:behavior w:val="content"/>
        </w:behaviors>
        <w:guid w:val="{A5AA18BF-B295-4EA8-8244-B409747A963F}"/>
      </w:docPartPr>
      <w:docPartBody>
        <w:p w:rsidR="00265352" w:rsidRDefault="00265352">
          <w:pPr>
            <w:pStyle w:val="70907D9063214A2A82E9210D0DE9A0C8"/>
          </w:pPr>
          <w:r w:rsidRPr="00122E79">
            <w:rPr>
              <w:rStyle w:val="mfasiintens"/>
            </w:rPr>
            <w:t>Feu clic aquí per escriure text.</w:t>
          </w:r>
        </w:p>
      </w:docPartBody>
    </w:docPart>
    <w:docPart>
      <w:docPartPr>
        <w:name w:val="29E5502439EC42809753F324DD4ACAA3"/>
        <w:category>
          <w:name w:val="General"/>
          <w:gallery w:val="placeholder"/>
        </w:category>
        <w:types>
          <w:type w:val="bbPlcHdr"/>
        </w:types>
        <w:behaviors>
          <w:behavior w:val="content"/>
        </w:behaviors>
        <w:guid w:val="{7241FE90-5162-44CA-B8EC-2A02B12FC220}"/>
      </w:docPartPr>
      <w:docPartBody>
        <w:p w:rsidR="00265352" w:rsidRDefault="00265352">
          <w:pPr>
            <w:pStyle w:val="29E5502439EC42809753F324DD4ACAA3"/>
          </w:pPr>
          <w:r w:rsidRPr="00122E79">
            <w:rPr>
              <w:rStyle w:val="mfasiintens"/>
            </w:rPr>
            <w:t>Feu clic aquí per escriure text.</w:t>
          </w:r>
        </w:p>
      </w:docPartBody>
    </w:docPart>
    <w:docPart>
      <w:docPartPr>
        <w:name w:val="AF22775992704C839CEEDDAA3371C9FF"/>
        <w:category>
          <w:name w:val="General"/>
          <w:gallery w:val="placeholder"/>
        </w:category>
        <w:types>
          <w:type w:val="bbPlcHdr"/>
        </w:types>
        <w:behaviors>
          <w:behavior w:val="content"/>
        </w:behaviors>
        <w:guid w:val="{A3DC460D-7E1E-4F46-ACB5-18AEEFB97B38}"/>
      </w:docPartPr>
      <w:docPartBody>
        <w:p w:rsidR="00265352" w:rsidRDefault="00265352">
          <w:pPr>
            <w:pStyle w:val="AF22775992704C839CEEDDAA3371C9FF"/>
          </w:pPr>
          <w:r w:rsidRPr="00122E79">
            <w:rPr>
              <w:rStyle w:val="mfasiintens"/>
            </w:rPr>
            <w:t>Feu clic aquí per escriure text.</w:t>
          </w:r>
        </w:p>
      </w:docPartBody>
    </w:docPart>
    <w:docPart>
      <w:docPartPr>
        <w:name w:val="B87DF8051AAE40329363573E85C42DD3"/>
        <w:category>
          <w:name w:val="General"/>
          <w:gallery w:val="placeholder"/>
        </w:category>
        <w:types>
          <w:type w:val="bbPlcHdr"/>
        </w:types>
        <w:behaviors>
          <w:behavior w:val="content"/>
        </w:behaviors>
        <w:guid w:val="{1EBE1DC9-D97C-4945-BCC7-34B0D0F54A62}"/>
      </w:docPartPr>
      <w:docPartBody>
        <w:p w:rsidR="00265352" w:rsidRDefault="00265352">
          <w:pPr>
            <w:pStyle w:val="B87DF8051AAE40329363573E85C42DD3"/>
          </w:pPr>
          <w:r w:rsidRPr="00122E79">
            <w:rPr>
              <w:rStyle w:val="mfasiintens"/>
            </w:rPr>
            <w:t>Feu clic aquí per escriure text.</w:t>
          </w:r>
        </w:p>
      </w:docPartBody>
    </w:docPart>
    <w:docPart>
      <w:docPartPr>
        <w:name w:val="5A3D3A3C97DD42128D74E6F827A131D5"/>
        <w:category>
          <w:name w:val="General"/>
          <w:gallery w:val="placeholder"/>
        </w:category>
        <w:types>
          <w:type w:val="bbPlcHdr"/>
        </w:types>
        <w:behaviors>
          <w:behavior w:val="content"/>
        </w:behaviors>
        <w:guid w:val="{4F27F0AA-B318-44C9-AAEE-9B666A844E95}"/>
      </w:docPartPr>
      <w:docPartBody>
        <w:p w:rsidR="00265352" w:rsidRDefault="00265352">
          <w:pPr>
            <w:pStyle w:val="5A3D3A3C97DD42128D74E6F827A131D5"/>
          </w:pPr>
          <w:r w:rsidRPr="00122E79">
            <w:rPr>
              <w:rStyle w:val="mfasiintens"/>
            </w:rPr>
            <w:t>Feu clic aquí per escriure text.</w:t>
          </w:r>
        </w:p>
      </w:docPartBody>
    </w:docPart>
    <w:docPart>
      <w:docPartPr>
        <w:name w:val="B7C591314FD141B396285146B5F306EC"/>
        <w:category>
          <w:name w:val="General"/>
          <w:gallery w:val="placeholder"/>
        </w:category>
        <w:types>
          <w:type w:val="bbPlcHdr"/>
        </w:types>
        <w:behaviors>
          <w:behavior w:val="content"/>
        </w:behaviors>
        <w:guid w:val="{D13DA049-BED9-4652-B809-88B1DABFA4B0}"/>
      </w:docPartPr>
      <w:docPartBody>
        <w:p w:rsidR="00265352" w:rsidRDefault="00265352">
          <w:pPr>
            <w:pStyle w:val="B7C591314FD141B396285146B5F306EC"/>
          </w:pPr>
          <w:r w:rsidRPr="00122E79">
            <w:rPr>
              <w:rStyle w:val="mfasiintens"/>
            </w:rPr>
            <w:t>Feu clic aquí per escriure text.</w:t>
          </w:r>
        </w:p>
      </w:docPartBody>
    </w:docPart>
    <w:docPart>
      <w:docPartPr>
        <w:name w:val="B1B8914400AA4B3FB502000CA92675B3"/>
        <w:category>
          <w:name w:val="General"/>
          <w:gallery w:val="placeholder"/>
        </w:category>
        <w:types>
          <w:type w:val="bbPlcHdr"/>
        </w:types>
        <w:behaviors>
          <w:behavior w:val="content"/>
        </w:behaviors>
        <w:guid w:val="{9BC81B25-1B63-441E-A759-0ED889AC57BC}"/>
      </w:docPartPr>
      <w:docPartBody>
        <w:p w:rsidR="00265352" w:rsidRDefault="00265352">
          <w:pPr>
            <w:pStyle w:val="B1B8914400AA4B3FB502000CA92675B3"/>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352"/>
    <w:rsid w:val="00265352"/>
    <w:rsid w:val="0048162C"/>
    <w:rsid w:val="00F7464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0D0BC89E24FE4605AAF76D1E0104D519">
    <w:name w:val="0D0BC89E24FE4605AAF76D1E0104D519"/>
  </w:style>
  <w:style w:type="paragraph" w:customStyle="1" w:styleId="2154DC22B8724AD886BB9AE309D8C06F">
    <w:name w:val="2154DC22B8724AD886BB9AE309D8C06F"/>
  </w:style>
  <w:style w:type="paragraph" w:customStyle="1" w:styleId="86B1656B078A4CD48EA0F113FA1328AB">
    <w:name w:val="86B1656B078A4CD48EA0F113FA1328AB"/>
  </w:style>
  <w:style w:type="paragraph" w:customStyle="1" w:styleId="34BB78856086435E8CB1A46DF9CCA44B">
    <w:name w:val="34BB78856086435E8CB1A46DF9CCA44B"/>
  </w:style>
  <w:style w:type="paragraph" w:customStyle="1" w:styleId="7E6DDD9843F24DBC93A116E0A3EBF47C">
    <w:name w:val="7E6DDD9843F24DBC93A116E0A3EBF47C"/>
  </w:style>
  <w:style w:type="paragraph" w:customStyle="1" w:styleId="C0CB6897EA8A4B19ABD131F902730CCF">
    <w:name w:val="C0CB6897EA8A4B19ABD131F902730CCF"/>
  </w:style>
  <w:style w:type="paragraph" w:customStyle="1" w:styleId="E2EE6E14DFDF4A0DBC6D7AF49646FD33">
    <w:name w:val="E2EE6E14DFDF4A0DBC6D7AF49646FD33"/>
  </w:style>
  <w:style w:type="paragraph" w:customStyle="1" w:styleId="BE072B8E581A45B496DB3E2212463976">
    <w:name w:val="BE072B8E581A45B496DB3E2212463976"/>
  </w:style>
  <w:style w:type="paragraph" w:customStyle="1" w:styleId="831CAC9B9FB74502AC89C8C52E91A668">
    <w:name w:val="831CAC9B9FB74502AC89C8C52E91A668"/>
  </w:style>
  <w:style w:type="paragraph" w:customStyle="1" w:styleId="F22E714A18BC4AE19B1F2014A25A6911">
    <w:name w:val="F22E714A18BC4AE19B1F2014A25A6911"/>
  </w:style>
  <w:style w:type="paragraph" w:customStyle="1" w:styleId="3AB6E2D4EC424914886D9A7BEE426A82">
    <w:name w:val="3AB6E2D4EC424914886D9A7BEE426A82"/>
  </w:style>
  <w:style w:type="paragraph" w:customStyle="1" w:styleId="EF1B3177753E4E379E97CB1B4946CDBA">
    <w:name w:val="EF1B3177753E4E379E97CB1B4946CDBA"/>
  </w:style>
  <w:style w:type="paragraph" w:customStyle="1" w:styleId="A44477D646D24D048BCD394BBFDB61A3">
    <w:name w:val="A44477D646D24D048BCD394BBFDB61A3"/>
  </w:style>
  <w:style w:type="paragraph" w:customStyle="1" w:styleId="0108D984EB8A4A0B8875C03EBB64EADE">
    <w:name w:val="0108D984EB8A4A0B8875C03EBB64EADE"/>
  </w:style>
  <w:style w:type="paragraph" w:customStyle="1" w:styleId="1DEFA332794142C9ADF0CCEFD9994356">
    <w:name w:val="1DEFA332794142C9ADF0CCEFD9994356"/>
  </w:style>
  <w:style w:type="paragraph" w:customStyle="1" w:styleId="B0F833B78DC34094B468746CC165FDCD">
    <w:name w:val="B0F833B78DC34094B468746CC165FDCD"/>
  </w:style>
  <w:style w:type="paragraph" w:customStyle="1" w:styleId="9627328B7A044D33B6AA2FE8AD2EC277">
    <w:name w:val="9627328B7A044D33B6AA2FE8AD2EC277"/>
  </w:style>
  <w:style w:type="paragraph" w:customStyle="1" w:styleId="1A871819CF9141D0B1E3EE3E8F1D662D">
    <w:name w:val="1A871819CF9141D0B1E3EE3E8F1D662D"/>
  </w:style>
  <w:style w:type="paragraph" w:customStyle="1" w:styleId="70907D9063214A2A82E9210D0DE9A0C8">
    <w:name w:val="70907D9063214A2A82E9210D0DE9A0C8"/>
  </w:style>
  <w:style w:type="paragraph" w:customStyle="1" w:styleId="29E5502439EC42809753F324DD4ACAA3">
    <w:name w:val="29E5502439EC42809753F324DD4ACAA3"/>
  </w:style>
  <w:style w:type="paragraph" w:customStyle="1" w:styleId="AF22775992704C839CEEDDAA3371C9FF">
    <w:name w:val="AF22775992704C839CEEDDAA3371C9FF"/>
  </w:style>
  <w:style w:type="paragraph" w:customStyle="1" w:styleId="B87DF8051AAE40329363573E85C42DD3">
    <w:name w:val="B87DF8051AAE40329363573E85C42DD3"/>
  </w:style>
  <w:style w:type="paragraph" w:customStyle="1" w:styleId="5A3D3A3C97DD42128D74E6F827A131D5">
    <w:name w:val="5A3D3A3C97DD42128D74E6F827A131D5"/>
  </w:style>
  <w:style w:type="paragraph" w:customStyle="1" w:styleId="B7C591314FD141B396285146B5F306EC">
    <w:name w:val="B7C591314FD141B396285146B5F306EC"/>
  </w:style>
  <w:style w:type="paragraph" w:customStyle="1" w:styleId="B1B8914400AA4B3FB502000CA92675B3">
    <w:name w:val="B1B8914400AA4B3FB502000CA92675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2</TotalTime>
  <Pages>8</Pages>
  <Words>4397</Words>
  <Characters>25065</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de presentació d'oferta i declaració responsable</vt:lpstr>
    </vt:vector>
  </TitlesOfParts>
  <Company>IMI</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2</cp:revision>
  <cp:lastPrinted>2023-11-07T12:28:00Z</cp:lastPrinted>
  <dcterms:created xsi:type="dcterms:W3CDTF">2026-05-15T11:26:00Z</dcterms:created>
  <dcterms:modified xsi:type="dcterms:W3CDTF">2026-07-15T10:36:00Z</dcterms:modified>
</cp:coreProperties>
</file>