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77506"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40F10D2B"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0D0BC89E24FE4605AAF76D1E0104D51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0D0BC89E24FE4605AAF76D1E0104D51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5A60E75" w14:textId="77777777" w:rsidTr="00387BC0">
        <w:trPr>
          <w:trHeight w:val="340"/>
        </w:trPr>
        <w:tc>
          <w:tcPr>
            <w:tcW w:w="8386" w:type="dxa"/>
            <w:vAlign w:val="center"/>
          </w:tcPr>
          <w:p w14:paraId="7A9307FA" w14:textId="0D2EB56D"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0D0BC89E24FE4605AAF76D1E0104D519"/>
                </w:placeholder>
              </w:sdtPr>
              <w:sdtEndPr>
                <w:rPr>
                  <w:rStyle w:val="mfasiintens"/>
                </w:rPr>
              </w:sdtEndPr>
              <w:sdtContent>
                <w:r w:rsidR="00101FA0" w:rsidRPr="00101FA0">
                  <w:rPr>
                    <w:rStyle w:val="mfasiintens"/>
                    <w:rFonts w:ascii="Source Sans Pro" w:hAnsi="Source Sans Pro"/>
                    <w:i w:val="0"/>
                    <w:iCs w:val="0"/>
                    <w:color w:val="auto"/>
                    <w:szCs w:val="20"/>
                  </w:rPr>
                  <w:t>001_P2601623</w:t>
                </w:r>
              </w:sdtContent>
            </w:sdt>
          </w:p>
        </w:tc>
      </w:tr>
      <w:tr w:rsidR="00CD2873" w:rsidRPr="00EA17F8" w14:paraId="66D01B61" w14:textId="77777777" w:rsidTr="00387BC0">
        <w:trPr>
          <w:trHeight w:val="547"/>
        </w:trPr>
        <w:tc>
          <w:tcPr>
            <w:tcW w:w="8386" w:type="dxa"/>
          </w:tcPr>
          <w:p w14:paraId="7E859C74" w14:textId="65AA08BC"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0D0BC89E24FE4605AAF76D1E0104D519"/>
                </w:placeholder>
              </w:sdtPr>
              <w:sdtEndPr>
                <w:rPr>
                  <w:rStyle w:val="mfasiintens"/>
                </w:rPr>
              </w:sdtEndPr>
              <w:sdtContent>
                <w:r w:rsidR="00101FA0" w:rsidRPr="00101FA0">
                  <w:rPr>
                    <w:rStyle w:val="mfasiintens"/>
                    <w:rFonts w:ascii="Source Sans Pro" w:hAnsi="Source Sans Pro"/>
                    <w:szCs w:val="20"/>
                  </w:rPr>
                  <w:t>AT barreres de seguretat viària mixtes Collserola 2026</w:t>
                </w:r>
              </w:sdtContent>
            </w:sdt>
          </w:p>
        </w:tc>
      </w:tr>
      <w:tr w:rsidR="00A13471" w:rsidRPr="00EA17F8" w14:paraId="094DA0D1" w14:textId="77777777" w:rsidTr="00387BC0">
        <w:trPr>
          <w:trHeight w:val="397"/>
        </w:trPr>
        <w:tc>
          <w:tcPr>
            <w:tcW w:w="8386" w:type="dxa"/>
            <w:vAlign w:val="center"/>
          </w:tcPr>
          <w:p w14:paraId="58B74136" w14:textId="294545CB"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101FA0">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021F307F"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1941EF4"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A742D91"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0D0BC89E24FE4605AAF76D1E0104D51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604E39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0D0BC89E24FE4605AAF76D1E0104D51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49D0A30"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0D0BC89E24FE4605AAF76D1E0104D519"/>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579CB73E"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0D0BC89E24FE4605AAF76D1E0104D519"/>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22E9D44"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2154DC22B8724AD886BB9AE309D8C06F"/>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1540814"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86B1656B078A4CD48EA0F113FA1328AB"/>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FC6C0F4"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34BB78856086435E8CB1A46DF9CCA44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6E53ABE"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730B464A"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7E6DDD9843F24DBC93A116E0A3EBF47C"/>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129478BA"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5B3FEE3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4E8242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8BFC8E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308C275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0BCEA02F"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0E3E18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15093B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447B6A4" w14:textId="77777777" w:rsidTr="00743793">
        <w:sdt>
          <w:sdtPr>
            <w:rPr>
              <w:rFonts w:ascii="Source Sans Pro" w:hAnsi="Source Sans Pro"/>
              <w:color w:val="auto"/>
              <w:sz w:val="16"/>
              <w:szCs w:val="16"/>
            </w:rPr>
            <w:id w:val="669141610"/>
            <w:placeholder>
              <w:docPart w:val="C0CB6897EA8A4B19ABD131F902730CCF"/>
            </w:placeholder>
            <w:showingPlcHdr/>
          </w:sdtPr>
          <w:sdtEndPr/>
          <w:sdtContent>
            <w:tc>
              <w:tcPr>
                <w:tcW w:w="4989" w:type="dxa"/>
                <w:tcBorders>
                  <w:top w:val="single" w:sz="12" w:space="0" w:color="auto"/>
                </w:tcBorders>
                <w:vAlign w:val="center"/>
              </w:tcPr>
              <w:p w14:paraId="3EA24477"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C0CB6897EA8A4B19ABD131F902730CCF"/>
              </w:placeholder>
            </w:sdtPr>
            <w:sdtEndPr/>
            <w:sdtContent>
              <w:p w14:paraId="72296191"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C0CB6897EA8A4B19ABD131F902730CCF"/>
            </w:placeholder>
          </w:sdtPr>
          <w:sdtEndPr/>
          <w:sdtContent>
            <w:tc>
              <w:tcPr>
                <w:tcW w:w="964" w:type="dxa"/>
                <w:tcBorders>
                  <w:top w:val="single" w:sz="12" w:space="0" w:color="auto"/>
                </w:tcBorders>
                <w:vAlign w:val="center"/>
              </w:tcPr>
              <w:p w14:paraId="3890FDCC"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C0CB6897EA8A4B19ABD131F902730CCF"/>
              </w:placeholder>
            </w:sdtPr>
            <w:sdtEndPr/>
            <w:sdtContent>
              <w:p w14:paraId="2D655A5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3D2CF19" w14:textId="77777777" w:rsidTr="00743793">
        <w:sdt>
          <w:sdtPr>
            <w:rPr>
              <w:rFonts w:ascii="Source Sans Pro" w:hAnsi="Source Sans Pro"/>
              <w:color w:val="auto"/>
              <w:sz w:val="16"/>
              <w:szCs w:val="16"/>
            </w:rPr>
            <w:id w:val="240296076"/>
            <w:placeholder>
              <w:docPart w:val="E2EE6E14DFDF4A0DBC6D7AF49646FD33"/>
            </w:placeholder>
          </w:sdtPr>
          <w:sdtEndPr/>
          <w:sdtContent>
            <w:tc>
              <w:tcPr>
                <w:tcW w:w="4989" w:type="dxa"/>
                <w:vAlign w:val="center"/>
              </w:tcPr>
              <w:p w14:paraId="6E366EC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BE072B8E581A45B496DB3E2212463976"/>
              </w:placeholder>
            </w:sdtPr>
            <w:sdtEndPr/>
            <w:sdtContent>
              <w:p w14:paraId="39454A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831CAC9B9FB74502AC89C8C52E91A668"/>
            </w:placeholder>
          </w:sdtPr>
          <w:sdtEndPr/>
          <w:sdtContent>
            <w:tc>
              <w:tcPr>
                <w:tcW w:w="964" w:type="dxa"/>
                <w:vAlign w:val="center"/>
              </w:tcPr>
              <w:p w14:paraId="325900A7"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F22E714A18BC4AE19B1F2014A25A6911"/>
              </w:placeholder>
            </w:sdtPr>
            <w:sdtEndPr/>
            <w:sdtContent>
              <w:p w14:paraId="1B7ADF3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65D251" w14:textId="77777777" w:rsidTr="00743793">
        <w:sdt>
          <w:sdtPr>
            <w:rPr>
              <w:rFonts w:ascii="Source Sans Pro" w:hAnsi="Source Sans Pro"/>
              <w:color w:val="auto"/>
              <w:sz w:val="16"/>
              <w:szCs w:val="16"/>
            </w:rPr>
            <w:id w:val="1006645454"/>
            <w:placeholder>
              <w:docPart w:val="3AB6E2D4EC424914886D9A7BEE426A82"/>
            </w:placeholder>
          </w:sdtPr>
          <w:sdtEndPr/>
          <w:sdtContent>
            <w:tc>
              <w:tcPr>
                <w:tcW w:w="4989" w:type="dxa"/>
                <w:vAlign w:val="center"/>
              </w:tcPr>
              <w:p w14:paraId="595FC4C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EF1B3177753E4E379E97CB1B4946CDBA"/>
              </w:placeholder>
            </w:sdtPr>
            <w:sdtEndPr/>
            <w:sdtContent>
              <w:p w14:paraId="4A0DDAB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A44477D646D24D048BCD394BBFDB61A3"/>
            </w:placeholder>
          </w:sdtPr>
          <w:sdtEndPr/>
          <w:sdtContent>
            <w:tc>
              <w:tcPr>
                <w:tcW w:w="964" w:type="dxa"/>
                <w:vAlign w:val="center"/>
              </w:tcPr>
              <w:p w14:paraId="108B999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0108D984EB8A4A0B8875C03EBB64EADE"/>
              </w:placeholder>
            </w:sdtPr>
            <w:sdtEndPr/>
            <w:sdtContent>
              <w:p w14:paraId="568ED3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48C25C0" w14:textId="77777777" w:rsidTr="00743793">
        <w:sdt>
          <w:sdtPr>
            <w:rPr>
              <w:rFonts w:ascii="Source Sans Pro" w:hAnsi="Source Sans Pro"/>
              <w:color w:val="auto"/>
              <w:sz w:val="16"/>
              <w:szCs w:val="16"/>
            </w:rPr>
            <w:id w:val="833654896"/>
            <w:placeholder>
              <w:docPart w:val="1DEFA332794142C9ADF0CCEFD9994356"/>
            </w:placeholder>
          </w:sdtPr>
          <w:sdtEndPr/>
          <w:sdtContent>
            <w:tc>
              <w:tcPr>
                <w:tcW w:w="4989" w:type="dxa"/>
                <w:vAlign w:val="center"/>
              </w:tcPr>
              <w:p w14:paraId="1D423A6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B0F833B78DC34094B468746CC165FDCD"/>
              </w:placeholder>
            </w:sdtPr>
            <w:sdtEndPr/>
            <w:sdtContent>
              <w:p w14:paraId="10C6639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627328B7A044D33B6AA2FE8AD2EC277"/>
            </w:placeholder>
          </w:sdtPr>
          <w:sdtEndPr/>
          <w:sdtContent>
            <w:tc>
              <w:tcPr>
                <w:tcW w:w="964" w:type="dxa"/>
                <w:vAlign w:val="center"/>
              </w:tcPr>
              <w:p w14:paraId="25E8901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1A871819CF9141D0B1E3EE3E8F1D662D"/>
              </w:placeholder>
            </w:sdtPr>
            <w:sdtEndPr/>
            <w:sdtContent>
              <w:p w14:paraId="65EBDD0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10A1F1B" w14:textId="77777777" w:rsidTr="00743793">
        <w:sdt>
          <w:sdtPr>
            <w:rPr>
              <w:rFonts w:ascii="Source Sans Pro" w:hAnsi="Source Sans Pro"/>
              <w:color w:val="auto"/>
              <w:sz w:val="16"/>
              <w:szCs w:val="16"/>
            </w:rPr>
            <w:id w:val="1297329695"/>
            <w:placeholder>
              <w:docPart w:val="70907D9063214A2A82E9210D0DE9A0C8"/>
            </w:placeholder>
          </w:sdtPr>
          <w:sdtEndPr/>
          <w:sdtContent>
            <w:tc>
              <w:tcPr>
                <w:tcW w:w="4989" w:type="dxa"/>
                <w:vAlign w:val="center"/>
              </w:tcPr>
              <w:p w14:paraId="2F90EB0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29E5502439EC42809753F324DD4ACAA3"/>
              </w:placeholder>
            </w:sdtPr>
            <w:sdtEndPr/>
            <w:sdtContent>
              <w:p w14:paraId="6596235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AF22775992704C839CEEDDAA3371C9FF"/>
            </w:placeholder>
          </w:sdtPr>
          <w:sdtEndPr/>
          <w:sdtContent>
            <w:tc>
              <w:tcPr>
                <w:tcW w:w="964" w:type="dxa"/>
                <w:vAlign w:val="center"/>
              </w:tcPr>
              <w:p w14:paraId="4BD5D336"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B87DF8051AAE40329363573E85C42DD3"/>
              </w:placeholder>
            </w:sdtPr>
            <w:sdtEndPr/>
            <w:sdtContent>
              <w:p w14:paraId="651490F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362EC3A" w14:textId="77777777" w:rsidTr="004302DA">
        <w:sdt>
          <w:sdtPr>
            <w:rPr>
              <w:rFonts w:ascii="Source Sans Pro" w:hAnsi="Source Sans Pro"/>
              <w:color w:val="auto"/>
              <w:sz w:val="16"/>
              <w:szCs w:val="16"/>
            </w:rPr>
            <w:id w:val="245698801"/>
            <w:placeholder>
              <w:docPart w:val="5A3D3A3C97DD42128D74E6F827A131D5"/>
            </w:placeholder>
          </w:sdtPr>
          <w:sdtEndPr/>
          <w:sdtContent>
            <w:tc>
              <w:tcPr>
                <w:tcW w:w="4989" w:type="dxa"/>
                <w:tcBorders>
                  <w:bottom w:val="single" w:sz="12" w:space="0" w:color="auto"/>
                </w:tcBorders>
                <w:vAlign w:val="center"/>
              </w:tcPr>
              <w:p w14:paraId="5C5844A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B7C591314FD141B396285146B5F306EC"/>
              </w:placeholder>
            </w:sdtPr>
            <w:sdtEndPr/>
            <w:sdtContent>
              <w:p w14:paraId="414F499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B1B8914400AA4B3FB502000CA92675B3"/>
            </w:placeholder>
          </w:sdtPr>
          <w:sdtEndPr/>
          <w:sdtContent>
            <w:tc>
              <w:tcPr>
                <w:tcW w:w="964" w:type="dxa"/>
                <w:tcBorders>
                  <w:bottom w:val="single" w:sz="12" w:space="0" w:color="auto"/>
                </w:tcBorders>
                <w:vAlign w:val="center"/>
              </w:tcPr>
              <w:p w14:paraId="19C7B852"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1DF6E2A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20B7789" w14:textId="77777777" w:rsidTr="00BC328D">
        <w:tc>
          <w:tcPr>
            <w:tcW w:w="4989" w:type="dxa"/>
            <w:tcBorders>
              <w:top w:val="single" w:sz="12" w:space="0" w:color="auto"/>
              <w:bottom w:val="single" w:sz="12" w:space="0" w:color="auto"/>
            </w:tcBorders>
            <w:shd w:val="clear" w:color="auto" w:fill="EEECE1" w:themeFill="background2"/>
          </w:tcPr>
          <w:p w14:paraId="250D3DB2"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8049A3A"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39D5E4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7361D3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7CF59137"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3D0F200"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31E0D021"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189D4BA5"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56BC19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71EFD1F1" w14:textId="77777777" w:rsidR="00CD2873" w:rsidRPr="00EA17F8" w:rsidRDefault="00101FA0"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1855FAF2" w14:textId="77777777" w:rsidR="00CD2873" w:rsidRPr="00EA17F8" w:rsidRDefault="00101FA0"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588DB13"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5E49347A" w14:textId="77777777" w:rsidR="00D52ED4" w:rsidRPr="00EA17F8" w:rsidRDefault="00101FA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96F1E96" w14:textId="77777777" w:rsidR="00D52ED4" w:rsidRPr="00EA17F8" w:rsidRDefault="00101FA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6F53A67" w14:textId="77777777" w:rsidR="00D52ED4" w:rsidRPr="00EA17F8" w:rsidRDefault="00101FA0"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0D0BC89E24FE4605AAF76D1E0104D51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8CE806C" w14:textId="77777777" w:rsidR="00D52ED4" w:rsidRPr="00EA17F8" w:rsidRDefault="00101FA0"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5218493" w14:textId="77777777" w:rsidR="00CD2873" w:rsidRPr="00EA17F8" w:rsidRDefault="00101FA0"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1E7F755" w14:textId="77777777" w:rsidR="00D52ED4" w:rsidRPr="00EA17F8" w:rsidRDefault="00101FA0"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B08625A" w14:textId="77777777" w:rsidR="0028182A" w:rsidRPr="00EA17F8" w:rsidRDefault="00101FA0"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1BB1F4CF" w14:textId="4F23248D" w:rsidR="00EB43E5" w:rsidRPr="00EA17F8" w:rsidRDefault="00101FA0"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0D0BC89E24FE4605AAF76D1E0104D519"/>
          </w:placeholder>
        </w:sdtPr>
        <w:sdtEndPr/>
        <w:sdtContent>
          <w:r w:rsidRPr="00101FA0">
            <w:rPr>
              <w:rStyle w:val="mfasiintens"/>
              <w:rFonts w:ascii="Source Sans Pro" w:hAnsi="Source Sans Pro"/>
              <w:i w:val="0"/>
              <w:iCs w:val="0"/>
              <w:color w:val="auto"/>
              <w:szCs w:val="20"/>
            </w:rPr>
            <w:t>150.000,00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5096213"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24042136" w14:textId="77777777" w:rsidR="00D52ED4" w:rsidRPr="00EA17F8" w:rsidRDefault="00101FA0"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4D7AD1D5" w14:textId="77777777" w:rsidR="00D52ED4" w:rsidRPr="00EA17F8" w:rsidRDefault="00101FA0"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0D0BC89E24FE4605AAF76D1E0104D519"/>
          </w:placeholder>
        </w:sdtPr>
        <w:sdtEndPr/>
        <w:sdtContent>
          <w:r w:rsidR="00D52ED4" w:rsidRPr="00EA17F8">
            <w:rPr>
              <w:rStyle w:val="CitaCar"/>
              <w:rFonts w:ascii="Source Sans Pro" w:hAnsi="Source Sans Pro"/>
              <w:sz w:val="20"/>
              <w:szCs w:val="20"/>
            </w:rPr>
            <w:t>.....................................................</w:t>
          </w:r>
        </w:sdtContent>
      </w:sdt>
    </w:p>
    <w:p w14:paraId="7BD0C193" w14:textId="77777777" w:rsidR="00D52ED4" w:rsidRPr="00EA17F8" w:rsidRDefault="00101FA0"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29F2582" w14:textId="77777777" w:rsidR="00D52ED4" w:rsidRPr="00EA17F8" w:rsidRDefault="00101FA0"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7E6E9E80"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74C39021" w14:textId="77777777" w:rsidR="00D52ED4" w:rsidRPr="00EA17F8" w:rsidRDefault="00101FA0"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0D7D371B"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7B7B6B1"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DE85A65" w14:textId="77777777" w:rsidR="00CD2873" w:rsidRPr="00EA17F8" w:rsidRDefault="00101FA0"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5E0DA70" w14:textId="77777777" w:rsidR="003D15A7" w:rsidRPr="00EA17F8" w:rsidRDefault="00101FA0"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E28DD5F"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70C14174"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40F8E4F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2774D23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47B2475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1D671AD7"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177D5BD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3F39D1C7"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28318461"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EB042DA" w14:textId="77777777" w:rsidR="00D52ED4" w:rsidRPr="00EA17F8" w:rsidRDefault="00101FA0"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B014EDC"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1C3B011A" w14:textId="77777777" w:rsidR="00CD2873" w:rsidRPr="00EA17F8" w:rsidRDefault="00101FA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EA5F83F" w14:textId="77777777" w:rsidR="00CD2873" w:rsidRPr="00EA17F8" w:rsidRDefault="00101FA0"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0314C65"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E4CB1C8"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F4D1F7F"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0CBE1CD0"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4640A9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CF71115"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6D571E61"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42356194"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4ED4BCD"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E81B390"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0D28F1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8C7BE2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11D7518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C5FD8E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5411468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5CCD15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D873891"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1791DD3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1E0F002"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3D6452D2"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0D0BC89E24FE4605AAF76D1E0104D519"/>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CCA10D0"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F3E32F"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0D0BC89E24FE4605AAF76D1E0104D519"/>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6D5F8A4B"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054941C8"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66D43B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8CC785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27314A71"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2901AAAB"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3FFD1EE3"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6C96D03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70BEC17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11008C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3F2EB14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D5501C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4133416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6662141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BA8BAB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3103048"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4F193BA2"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6118AE6"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A0A5340"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92892D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4964514"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3E4FD95"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32E13DDB"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60ED6CD"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2531A9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492FDB76"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C03181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2DBFC2C9"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A054B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1DFA79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4C2CDF9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70896862"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627665F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7332CA5C"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E8A2181"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4345C4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7C4165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899AA3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3A24236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176EE00A"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1395AD43"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0249DB5"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47C315B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2224521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66D081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FDBC00D"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C63BC4B"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093B4F9C"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4369B64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9830B9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35FE650"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511351B8"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6D32E4B2"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C6D3C"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44777847"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364E21B2"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6E6F84B3" w14:textId="77777777" w:rsidR="00797478" w:rsidRPr="00797478" w:rsidRDefault="00101FA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742BB77" w14:textId="77777777" w:rsidR="00797478" w:rsidRPr="00797478" w:rsidRDefault="00101FA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661EA88F" w14:textId="77777777" w:rsidR="00797478" w:rsidRPr="00797478" w:rsidRDefault="00101FA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4135581B" w14:textId="77777777" w:rsidR="00797478" w:rsidRPr="00797478" w:rsidRDefault="00101FA0"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3681DBB3"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2ED63E57" w14:textId="77777777" w:rsidR="00797478" w:rsidRPr="00797478" w:rsidRDefault="00101FA0"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C22610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7DF21A91"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EB78E" w14:textId="77777777" w:rsidR="00051578" w:rsidRDefault="00051578" w:rsidP="00CD2873">
      <w:r>
        <w:separator/>
      </w:r>
    </w:p>
  </w:endnote>
  <w:endnote w:type="continuationSeparator" w:id="0">
    <w:p w14:paraId="49F82618" w14:textId="77777777" w:rsidR="00051578" w:rsidRDefault="0005157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C0A1BA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AD4E23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303EF" w14:textId="77777777" w:rsidR="00051578" w:rsidRDefault="00051578" w:rsidP="00CD2873">
      <w:r>
        <w:separator/>
      </w:r>
    </w:p>
  </w:footnote>
  <w:footnote w:type="continuationSeparator" w:id="0">
    <w:p w14:paraId="24451052" w14:textId="77777777" w:rsidR="00051578" w:rsidRDefault="00051578" w:rsidP="00CD2873">
      <w:r>
        <w:continuationSeparator/>
      </w:r>
    </w:p>
  </w:footnote>
  <w:footnote w:id="1">
    <w:p w14:paraId="5C1D743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0FFA489"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A581E1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1866D9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D26CD2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49A7F08"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9520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8B18736" wp14:editId="0D9D06E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386DF4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B18736"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386DF4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78"/>
    <w:rsid w:val="000158B9"/>
    <w:rsid w:val="00022E1D"/>
    <w:rsid w:val="000449B7"/>
    <w:rsid w:val="00051578"/>
    <w:rsid w:val="00054978"/>
    <w:rsid w:val="00056751"/>
    <w:rsid w:val="000614EA"/>
    <w:rsid w:val="00066842"/>
    <w:rsid w:val="000772B3"/>
    <w:rsid w:val="00087A14"/>
    <w:rsid w:val="000B6709"/>
    <w:rsid w:val="000C51D7"/>
    <w:rsid w:val="000C5A34"/>
    <w:rsid w:val="000D614F"/>
    <w:rsid w:val="00101FA0"/>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373E0"/>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D500F"/>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7464F"/>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A185D"/>
  <w15:docId w15:val="{325BC083-0F09-4BCD-9CDD-E1C28E28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0BC89E24FE4605AAF76D1E0104D519"/>
        <w:category>
          <w:name w:val="General"/>
          <w:gallery w:val="placeholder"/>
        </w:category>
        <w:types>
          <w:type w:val="bbPlcHdr"/>
        </w:types>
        <w:behaviors>
          <w:behavior w:val="content"/>
        </w:behaviors>
        <w:guid w:val="{8E05CE8E-4838-4B13-82E4-EC07614C3AED}"/>
      </w:docPartPr>
      <w:docPartBody>
        <w:p w:rsidR="00265352" w:rsidRDefault="00265352">
          <w:pPr>
            <w:pStyle w:val="0D0BC89E24FE4605AAF76D1E0104D519"/>
          </w:pPr>
          <w:r w:rsidRPr="00387BC0">
            <w:rPr>
              <w:rStyle w:val="mfasiintens"/>
              <w:rFonts w:ascii="Source Sans Pro" w:hAnsi="Source Sans Pro"/>
              <w:i w:val="0"/>
              <w:iCs w:val="0"/>
              <w:color w:val="auto"/>
              <w:szCs w:val="20"/>
            </w:rPr>
            <w:t>Feu clic aquí per escriure text.</w:t>
          </w:r>
        </w:p>
      </w:docPartBody>
    </w:docPart>
    <w:docPart>
      <w:docPartPr>
        <w:name w:val="2154DC22B8724AD886BB9AE309D8C06F"/>
        <w:category>
          <w:name w:val="General"/>
          <w:gallery w:val="placeholder"/>
        </w:category>
        <w:types>
          <w:type w:val="bbPlcHdr"/>
        </w:types>
        <w:behaviors>
          <w:behavior w:val="content"/>
        </w:behaviors>
        <w:guid w:val="{C9BCA118-1ED3-4F2B-877A-81878D20220D}"/>
      </w:docPartPr>
      <w:docPartBody>
        <w:p w:rsidR="00265352" w:rsidRDefault="00265352">
          <w:pPr>
            <w:pStyle w:val="2154DC22B8724AD886BB9AE309D8C06F"/>
          </w:pPr>
          <w:r w:rsidRPr="00122E79">
            <w:rPr>
              <w:rStyle w:val="mfasiintens"/>
            </w:rPr>
            <w:t>Feu clic aquí per escriure text.</w:t>
          </w:r>
        </w:p>
      </w:docPartBody>
    </w:docPart>
    <w:docPart>
      <w:docPartPr>
        <w:name w:val="86B1656B078A4CD48EA0F113FA1328AB"/>
        <w:category>
          <w:name w:val="General"/>
          <w:gallery w:val="placeholder"/>
        </w:category>
        <w:types>
          <w:type w:val="bbPlcHdr"/>
        </w:types>
        <w:behaviors>
          <w:behavior w:val="content"/>
        </w:behaviors>
        <w:guid w:val="{6B82513A-F230-47D5-B771-F5772B845961}"/>
      </w:docPartPr>
      <w:docPartBody>
        <w:p w:rsidR="00265352" w:rsidRDefault="00265352">
          <w:pPr>
            <w:pStyle w:val="86B1656B078A4CD48EA0F113FA1328AB"/>
          </w:pPr>
          <w:r w:rsidRPr="00122E79">
            <w:rPr>
              <w:rStyle w:val="mfasiintens"/>
            </w:rPr>
            <w:t>Feu clic aquí per escriure text.</w:t>
          </w:r>
        </w:p>
      </w:docPartBody>
    </w:docPart>
    <w:docPart>
      <w:docPartPr>
        <w:name w:val="34BB78856086435E8CB1A46DF9CCA44B"/>
        <w:category>
          <w:name w:val="General"/>
          <w:gallery w:val="placeholder"/>
        </w:category>
        <w:types>
          <w:type w:val="bbPlcHdr"/>
        </w:types>
        <w:behaviors>
          <w:behavior w:val="content"/>
        </w:behaviors>
        <w:guid w:val="{3C30BD9B-D278-4157-9226-D2972B58042D}"/>
      </w:docPartPr>
      <w:docPartBody>
        <w:p w:rsidR="00265352" w:rsidRDefault="00265352">
          <w:pPr>
            <w:pStyle w:val="34BB78856086435E8CB1A46DF9CCA44B"/>
          </w:pPr>
          <w:r w:rsidRPr="00122E79">
            <w:rPr>
              <w:rStyle w:val="mfasiintens"/>
            </w:rPr>
            <w:t>Feu clic aquí per escriure text.</w:t>
          </w:r>
        </w:p>
      </w:docPartBody>
    </w:docPart>
    <w:docPart>
      <w:docPartPr>
        <w:name w:val="7E6DDD9843F24DBC93A116E0A3EBF47C"/>
        <w:category>
          <w:name w:val="General"/>
          <w:gallery w:val="placeholder"/>
        </w:category>
        <w:types>
          <w:type w:val="bbPlcHdr"/>
        </w:types>
        <w:behaviors>
          <w:behavior w:val="content"/>
        </w:behaviors>
        <w:guid w:val="{A1F9F326-01BD-448D-B1DD-219E87338F86}"/>
      </w:docPartPr>
      <w:docPartBody>
        <w:p w:rsidR="00265352" w:rsidRDefault="00265352">
          <w:pPr>
            <w:pStyle w:val="7E6DDD9843F24DBC93A116E0A3EBF47C"/>
          </w:pPr>
          <w:r w:rsidRPr="00743793">
            <w:rPr>
              <w:rStyle w:val="mfasiintens"/>
              <w:rFonts w:ascii="Source Sans Pro" w:hAnsi="Source Sans Pro"/>
              <w:b w:val="0"/>
              <w:bCs w:val="0"/>
              <w:i w:val="0"/>
              <w:iCs w:val="0"/>
              <w:color w:val="auto"/>
              <w:szCs w:val="20"/>
            </w:rPr>
            <w:t>Feu clic aquí per escriure text.</w:t>
          </w:r>
        </w:p>
      </w:docPartBody>
    </w:docPart>
    <w:docPart>
      <w:docPartPr>
        <w:name w:val="C0CB6897EA8A4B19ABD131F902730CCF"/>
        <w:category>
          <w:name w:val="General"/>
          <w:gallery w:val="placeholder"/>
        </w:category>
        <w:types>
          <w:type w:val="bbPlcHdr"/>
        </w:types>
        <w:behaviors>
          <w:behavior w:val="content"/>
        </w:behaviors>
        <w:guid w:val="{F07A67C7-DC3F-41DE-9F28-9C1ECAC6398B}"/>
      </w:docPartPr>
      <w:docPartBody>
        <w:p w:rsidR="00265352" w:rsidRDefault="00265352">
          <w:pPr>
            <w:pStyle w:val="C0CB6897EA8A4B19ABD131F902730CCF"/>
          </w:pPr>
          <w:r w:rsidRPr="00387BC0">
            <w:rPr>
              <w:rFonts w:ascii="Source Sans Pro" w:hAnsi="Source Sans Pro"/>
              <w:sz w:val="16"/>
              <w:szCs w:val="16"/>
            </w:rPr>
            <w:t>- - -</w:t>
          </w:r>
        </w:p>
      </w:docPartBody>
    </w:docPart>
    <w:docPart>
      <w:docPartPr>
        <w:name w:val="E2EE6E14DFDF4A0DBC6D7AF49646FD33"/>
        <w:category>
          <w:name w:val="General"/>
          <w:gallery w:val="placeholder"/>
        </w:category>
        <w:types>
          <w:type w:val="bbPlcHdr"/>
        </w:types>
        <w:behaviors>
          <w:behavior w:val="content"/>
        </w:behaviors>
        <w:guid w:val="{E9BB0121-243B-49A8-9A07-9DCDA69ED519}"/>
      </w:docPartPr>
      <w:docPartBody>
        <w:p w:rsidR="00265352" w:rsidRDefault="00265352">
          <w:pPr>
            <w:pStyle w:val="E2EE6E14DFDF4A0DBC6D7AF49646FD33"/>
          </w:pPr>
          <w:r w:rsidRPr="00122E79">
            <w:rPr>
              <w:rStyle w:val="mfasiintens"/>
            </w:rPr>
            <w:t>Feu clic aquí per escriure text.</w:t>
          </w:r>
        </w:p>
      </w:docPartBody>
    </w:docPart>
    <w:docPart>
      <w:docPartPr>
        <w:name w:val="BE072B8E581A45B496DB3E2212463976"/>
        <w:category>
          <w:name w:val="General"/>
          <w:gallery w:val="placeholder"/>
        </w:category>
        <w:types>
          <w:type w:val="bbPlcHdr"/>
        </w:types>
        <w:behaviors>
          <w:behavior w:val="content"/>
        </w:behaviors>
        <w:guid w:val="{AA018C87-B3B6-4696-B3E3-7E17E6E9E3D7}"/>
      </w:docPartPr>
      <w:docPartBody>
        <w:p w:rsidR="00265352" w:rsidRDefault="00265352">
          <w:pPr>
            <w:pStyle w:val="BE072B8E581A45B496DB3E2212463976"/>
          </w:pPr>
          <w:r w:rsidRPr="00122E79">
            <w:rPr>
              <w:rStyle w:val="mfasiintens"/>
            </w:rPr>
            <w:t>Feu clic aquí per escriure text.</w:t>
          </w:r>
        </w:p>
      </w:docPartBody>
    </w:docPart>
    <w:docPart>
      <w:docPartPr>
        <w:name w:val="831CAC9B9FB74502AC89C8C52E91A668"/>
        <w:category>
          <w:name w:val="General"/>
          <w:gallery w:val="placeholder"/>
        </w:category>
        <w:types>
          <w:type w:val="bbPlcHdr"/>
        </w:types>
        <w:behaviors>
          <w:behavior w:val="content"/>
        </w:behaviors>
        <w:guid w:val="{F05492E1-02BE-469C-81CD-F1E2B53021C0}"/>
      </w:docPartPr>
      <w:docPartBody>
        <w:p w:rsidR="00265352" w:rsidRDefault="00265352">
          <w:pPr>
            <w:pStyle w:val="831CAC9B9FB74502AC89C8C52E91A668"/>
          </w:pPr>
          <w:r w:rsidRPr="00387BC0">
            <w:rPr>
              <w:rFonts w:ascii="Source Sans Pro" w:hAnsi="Source Sans Pro"/>
              <w:i/>
              <w:iCs/>
              <w:sz w:val="16"/>
              <w:szCs w:val="16"/>
            </w:rPr>
            <w:t>- - -</w:t>
          </w:r>
        </w:p>
      </w:docPartBody>
    </w:docPart>
    <w:docPart>
      <w:docPartPr>
        <w:name w:val="F22E714A18BC4AE19B1F2014A25A6911"/>
        <w:category>
          <w:name w:val="General"/>
          <w:gallery w:val="placeholder"/>
        </w:category>
        <w:types>
          <w:type w:val="bbPlcHdr"/>
        </w:types>
        <w:behaviors>
          <w:behavior w:val="content"/>
        </w:behaviors>
        <w:guid w:val="{6608A165-A072-4D88-94FC-DCAF740EE111}"/>
      </w:docPartPr>
      <w:docPartBody>
        <w:p w:rsidR="00265352" w:rsidRDefault="00265352">
          <w:pPr>
            <w:pStyle w:val="F22E714A18BC4AE19B1F2014A25A6911"/>
          </w:pPr>
          <w:r w:rsidRPr="00122E79">
            <w:rPr>
              <w:rStyle w:val="mfasiintens"/>
            </w:rPr>
            <w:t>Feu clic aquí per escriure text.</w:t>
          </w:r>
        </w:p>
      </w:docPartBody>
    </w:docPart>
    <w:docPart>
      <w:docPartPr>
        <w:name w:val="3AB6E2D4EC424914886D9A7BEE426A82"/>
        <w:category>
          <w:name w:val="General"/>
          <w:gallery w:val="placeholder"/>
        </w:category>
        <w:types>
          <w:type w:val="bbPlcHdr"/>
        </w:types>
        <w:behaviors>
          <w:behavior w:val="content"/>
        </w:behaviors>
        <w:guid w:val="{08EFAB33-7FAA-435A-8ED5-33D73B4D7C67}"/>
      </w:docPartPr>
      <w:docPartBody>
        <w:p w:rsidR="00265352" w:rsidRDefault="00265352">
          <w:pPr>
            <w:pStyle w:val="3AB6E2D4EC424914886D9A7BEE426A82"/>
          </w:pPr>
          <w:r w:rsidRPr="00122E79">
            <w:rPr>
              <w:rStyle w:val="mfasiintens"/>
            </w:rPr>
            <w:t>Feu clic aquí per escriure text.</w:t>
          </w:r>
        </w:p>
      </w:docPartBody>
    </w:docPart>
    <w:docPart>
      <w:docPartPr>
        <w:name w:val="EF1B3177753E4E379E97CB1B4946CDBA"/>
        <w:category>
          <w:name w:val="General"/>
          <w:gallery w:val="placeholder"/>
        </w:category>
        <w:types>
          <w:type w:val="bbPlcHdr"/>
        </w:types>
        <w:behaviors>
          <w:behavior w:val="content"/>
        </w:behaviors>
        <w:guid w:val="{7C00D563-DC3F-4CAA-9368-0927323F50BB}"/>
      </w:docPartPr>
      <w:docPartBody>
        <w:p w:rsidR="00265352" w:rsidRDefault="00265352">
          <w:pPr>
            <w:pStyle w:val="EF1B3177753E4E379E97CB1B4946CDBA"/>
          </w:pPr>
          <w:r w:rsidRPr="00122E79">
            <w:rPr>
              <w:rStyle w:val="mfasiintens"/>
            </w:rPr>
            <w:t>Feu clic aquí per escriure text.</w:t>
          </w:r>
        </w:p>
      </w:docPartBody>
    </w:docPart>
    <w:docPart>
      <w:docPartPr>
        <w:name w:val="A44477D646D24D048BCD394BBFDB61A3"/>
        <w:category>
          <w:name w:val="General"/>
          <w:gallery w:val="placeholder"/>
        </w:category>
        <w:types>
          <w:type w:val="bbPlcHdr"/>
        </w:types>
        <w:behaviors>
          <w:behavior w:val="content"/>
        </w:behaviors>
        <w:guid w:val="{7C70246B-0327-40A4-B3E3-68A9608A7057}"/>
      </w:docPartPr>
      <w:docPartBody>
        <w:p w:rsidR="00265352" w:rsidRDefault="00265352">
          <w:pPr>
            <w:pStyle w:val="A44477D646D24D048BCD394BBFDB61A3"/>
          </w:pPr>
          <w:r w:rsidRPr="00122E79">
            <w:rPr>
              <w:rStyle w:val="mfasiintens"/>
            </w:rPr>
            <w:t>Feu clic aquí per escriure text.</w:t>
          </w:r>
        </w:p>
      </w:docPartBody>
    </w:docPart>
    <w:docPart>
      <w:docPartPr>
        <w:name w:val="0108D984EB8A4A0B8875C03EBB64EADE"/>
        <w:category>
          <w:name w:val="General"/>
          <w:gallery w:val="placeholder"/>
        </w:category>
        <w:types>
          <w:type w:val="bbPlcHdr"/>
        </w:types>
        <w:behaviors>
          <w:behavior w:val="content"/>
        </w:behaviors>
        <w:guid w:val="{3BE3D9E0-E4B5-43FF-97AA-442BA0EBF7ED}"/>
      </w:docPartPr>
      <w:docPartBody>
        <w:p w:rsidR="00265352" w:rsidRDefault="00265352">
          <w:pPr>
            <w:pStyle w:val="0108D984EB8A4A0B8875C03EBB64EADE"/>
          </w:pPr>
          <w:r w:rsidRPr="00122E79">
            <w:rPr>
              <w:rStyle w:val="mfasiintens"/>
            </w:rPr>
            <w:t>Feu clic aquí per escriure text.</w:t>
          </w:r>
        </w:p>
      </w:docPartBody>
    </w:docPart>
    <w:docPart>
      <w:docPartPr>
        <w:name w:val="1DEFA332794142C9ADF0CCEFD9994356"/>
        <w:category>
          <w:name w:val="General"/>
          <w:gallery w:val="placeholder"/>
        </w:category>
        <w:types>
          <w:type w:val="bbPlcHdr"/>
        </w:types>
        <w:behaviors>
          <w:behavior w:val="content"/>
        </w:behaviors>
        <w:guid w:val="{A8C520DB-25F3-47A2-81E1-1BEB7FB6BD6F}"/>
      </w:docPartPr>
      <w:docPartBody>
        <w:p w:rsidR="00265352" w:rsidRDefault="00265352">
          <w:pPr>
            <w:pStyle w:val="1DEFA332794142C9ADF0CCEFD9994356"/>
          </w:pPr>
          <w:r w:rsidRPr="00122E79">
            <w:rPr>
              <w:rStyle w:val="mfasiintens"/>
            </w:rPr>
            <w:t>Feu clic aquí per escriure text.</w:t>
          </w:r>
        </w:p>
      </w:docPartBody>
    </w:docPart>
    <w:docPart>
      <w:docPartPr>
        <w:name w:val="B0F833B78DC34094B468746CC165FDCD"/>
        <w:category>
          <w:name w:val="General"/>
          <w:gallery w:val="placeholder"/>
        </w:category>
        <w:types>
          <w:type w:val="bbPlcHdr"/>
        </w:types>
        <w:behaviors>
          <w:behavior w:val="content"/>
        </w:behaviors>
        <w:guid w:val="{F5339AEE-E4EC-4731-A08C-95BAF349A28A}"/>
      </w:docPartPr>
      <w:docPartBody>
        <w:p w:rsidR="00265352" w:rsidRDefault="00265352">
          <w:pPr>
            <w:pStyle w:val="B0F833B78DC34094B468746CC165FDCD"/>
          </w:pPr>
          <w:r w:rsidRPr="00122E79">
            <w:rPr>
              <w:rStyle w:val="mfasiintens"/>
            </w:rPr>
            <w:t>Feu clic aquí per escriure text.</w:t>
          </w:r>
        </w:p>
      </w:docPartBody>
    </w:docPart>
    <w:docPart>
      <w:docPartPr>
        <w:name w:val="9627328B7A044D33B6AA2FE8AD2EC277"/>
        <w:category>
          <w:name w:val="General"/>
          <w:gallery w:val="placeholder"/>
        </w:category>
        <w:types>
          <w:type w:val="bbPlcHdr"/>
        </w:types>
        <w:behaviors>
          <w:behavior w:val="content"/>
        </w:behaviors>
        <w:guid w:val="{292B0400-75D5-4A50-8707-026A0854B6C7}"/>
      </w:docPartPr>
      <w:docPartBody>
        <w:p w:rsidR="00265352" w:rsidRDefault="00265352">
          <w:pPr>
            <w:pStyle w:val="9627328B7A044D33B6AA2FE8AD2EC277"/>
          </w:pPr>
          <w:r w:rsidRPr="00122E79">
            <w:rPr>
              <w:rStyle w:val="mfasiintens"/>
            </w:rPr>
            <w:t>Feu clic aquí per escriure text.</w:t>
          </w:r>
        </w:p>
      </w:docPartBody>
    </w:docPart>
    <w:docPart>
      <w:docPartPr>
        <w:name w:val="1A871819CF9141D0B1E3EE3E8F1D662D"/>
        <w:category>
          <w:name w:val="General"/>
          <w:gallery w:val="placeholder"/>
        </w:category>
        <w:types>
          <w:type w:val="bbPlcHdr"/>
        </w:types>
        <w:behaviors>
          <w:behavior w:val="content"/>
        </w:behaviors>
        <w:guid w:val="{E87ED14F-643F-4726-8E25-D1C050665A95}"/>
      </w:docPartPr>
      <w:docPartBody>
        <w:p w:rsidR="00265352" w:rsidRDefault="00265352">
          <w:pPr>
            <w:pStyle w:val="1A871819CF9141D0B1E3EE3E8F1D662D"/>
          </w:pPr>
          <w:r w:rsidRPr="00122E79">
            <w:rPr>
              <w:rStyle w:val="mfasiintens"/>
            </w:rPr>
            <w:t>Feu clic aquí per escriure text.</w:t>
          </w:r>
        </w:p>
      </w:docPartBody>
    </w:docPart>
    <w:docPart>
      <w:docPartPr>
        <w:name w:val="70907D9063214A2A82E9210D0DE9A0C8"/>
        <w:category>
          <w:name w:val="General"/>
          <w:gallery w:val="placeholder"/>
        </w:category>
        <w:types>
          <w:type w:val="bbPlcHdr"/>
        </w:types>
        <w:behaviors>
          <w:behavior w:val="content"/>
        </w:behaviors>
        <w:guid w:val="{A5AA18BF-B295-4EA8-8244-B409747A963F}"/>
      </w:docPartPr>
      <w:docPartBody>
        <w:p w:rsidR="00265352" w:rsidRDefault="00265352">
          <w:pPr>
            <w:pStyle w:val="70907D9063214A2A82E9210D0DE9A0C8"/>
          </w:pPr>
          <w:r w:rsidRPr="00122E79">
            <w:rPr>
              <w:rStyle w:val="mfasiintens"/>
            </w:rPr>
            <w:t>Feu clic aquí per escriure text.</w:t>
          </w:r>
        </w:p>
      </w:docPartBody>
    </w:docPart>
    <w:docPart>
      <w:docPartPr>
        <w:name w:val="29E5502439EC42809753F324DD4ACAA3"/>
        <w:category>
          <w:name w:val="General"/>
          <w:gallery w:val="placeholder"/>
        </w:category>
        <w:types>
          <w:type w:val="bbPlcHdr"/>
        </w:types>
        <w:behaviors>
          <w:behavior w:val="content"/>
        </w:behaviors>
        <w:guid w:val="{7241FE90-5162-44CA-B8EC-2A02B12FC220}"/>
      </w:docPartPr>
      <w:docPartBody>
        <w:p w:rsidR="00265352" w:rsidRDefault="00265352">
          <w:pPr>
            <w:pStyle w:val="29E5502439EC42809753F324DD4ACAA3"/>
          </w:pPr>
          <w:r w:rsidRPr="00122E79">
            <w:rPr>
              <w:rStyle w:val="mfasiintens"/>
            </w:rPr>
            <w:t>Feu clic aquí per escriure text.</w:t>
          </w:r>
        </w:p>
      </w:docPartBody>
    </w:docPart>
    <w:docPart>
      <w:docPartPr>
        <w:name w:val="AF22775992704C839CEEDDAA3371C9FF"/>
        <w:category>
          <w:name w:val="General"/>
          <w:gallery w:val="placeholder"/>
        </w:category>
        <w:types>
          <w:type w:val="bbPlcHdr"/>
        </w:types>
        <w:behaviors>
          <w:behavior w:val="content"/>
        </w:behaviors>
        <w:guid w:val="{A3DC460D-7E1E-4F46-ACB5-18AEEFB97B38}"/>
      </w:docPartPr>
      <w:docPartBody>
        <w:p w:rsidR="00265352" w:rsidRDefault="00265352">
          <w:pPr>
            <w:pStyle w:val="AF22775992704C839CEEDDAA3371C9FF"/>
          </w:pPr>
          <w:r w:rsidRPr="00122E79">
            <w:rPr>
              <w:rStyle w:val="mfasiintens"/>
            </w:rPr>
            <w:t>Feu clic aquí per escriure text.</w:t>
          </w:r>
        </w:p>
      </w:docPartBody>
    </w:docPart>
    <w:docPart>
      <w:docPartPr>
        <w:name w:val="B87DF8051AAE40329363573E85C42DD3"/>
        <w:category>
          <w:name w:val="General"/>
          <w:gallery w:val="placeholder"/>
        </w:category>
        <w:types>
          <w:type w:val="bbPlcHdr"/>
        </w:types>
        <w:behaviors>
          <w:behavior w:val="content"/>
        </w:behaviors>
        <w:guid w:val="{1EBE1DC9-D97C-4945-BCC7-34B0D0F54A62}"/>
      </w:docPartPr>
      <w:docPartBody>
        <w:p w:rsidR="00265352" w:rsidRDefault="00265352">
          <w:pPr>
            <w:pStyle w:val="B87DF8051AAE40329363573E85C42DD3"/>
          </w:pPr>
          <w:r w:rsidRPr="00122E79">
            <w:rPr>
              <w:rStyle w:val="mfasiintens"/>
            </w:rPr>
            <w:t>Feu clic aquí per escriure text.</w:t>
          </w:r>
        </w:p>
      </w:docPartBody>
    </w:docPart>
    <w:docPart>
      <w:docPartPr>
        <w:name w:val="5A3D3A3C97DD42128D74E6F827A131D5"/>
        <w:category>
          <w:name w:val="General"/>
          <w:gallery w:val="placeholder"/>
        </w:category>
        <w:types>
          <w:type w:val="bbPlcHdr"/>
        </w:types>
        <w:behaviors>
          <w:behavior w:val="content"/>
        </w:behaviors>
        <w:guid w:val="{4F27F0AA-B318-44C9-AAEE-9B666A844E95}"/>
      </w:docPartPr>
      <w:docPartBody>
        <w:p w:rsidR="00265352" w:rsidRDefault="00265352">
          <w:pPr>
            <w:pStyle w:val="5A3D3A3C97DD42128D74E6F827A131D5"/>
          </w:pPr>
          <w:r w:rsidRPr="00122E79">
            <w:rPr>
              <w:rStyle w:val="mfasiintens"/>
            </w:rPr>
            <w:t>Feu clic aquí per escriure text.</w:t>
          </w:r>
        </w:p>
      </w:docPartBody>
    </w:docPart>
    <w:docPart>
      <w:docPartPr>
        <w:name w:val="B7C591314FD141B396285146B5F306EC"/>
        <w:category>
          <w:name w:val="General"/>
          <w:gallery w:val="placeholder"/>
        </w:category>
        <w:types>
          <w:type w:val="bbPlcHdr"/>
        </w:types>
        <w:behaviors>
          <w:behavior w:val="content"/>
        </w:behaviors>
        <w:guid w:val="{D13DA049-BED9-4652-B809-88B1DABFA4B0}"/>
      </w:docPartPr>
      <w:docPartBody>
        <w:p w:rsidR="00265352" w:rsidRDefault="00265352">
          <w:pPr>
            <w:pStyle w:val="B7C591314FD141B396285146B5F306EC"/>
          </w:pPr>
          <w:r w:rsidRPr="00122E79">
            <w:rPr>
              <w:rStyle w:val="mfasiintens"/>
            </w:rPr>
            <w:t>Feu clic aquí per escriure text.</w:t>
          </w:r>
        </w:p>
      </w:docPartBody>
    </w:docPart>
    <w:docPart>
      <w:docPartPr>
        <w:name w:val="B1B8914400AA4B3FB502000CA92675B3"/>
        <w:category>
          <w:name w:val="General"/>
          <w:gallery w:val="placeholder"/>
        </w:category>
        <w:types>
          <w:type w:val="bbPlcHdr"/>
        </w:types>
        <w:behaviors>
          <w:behavior w:val="content"/>
        </w:behaviors>
        <w:guid w:val="{9BC81B25-1B63-441E-A759-0ED889AC57BC}"/>
      </w:docPartPr>
      <w:docPartBody>
        <w:p w:rsidR="00265352" w:rsidRDefault="00265352">
          <w:pPr>
            <w:pStyle w:val="B1B8914400AA4B3FB502000CA92675B3"/>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52"/>
    <w:rsid w:val="00265352"/>
    <w:rsid w:val="007373E0"/>
    <w:rsid w:val="00F7464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0D0BC89E24FE4605AAF76D1E0104D519">
    <w:name w:val="0D0BC89E24FE4605AAF76D1E0104D519"/>
  </w:style>
  <w:style w:type="paragraph" w:customStyle="1" w:styleId="2154DC22B8724AD886BB9AE309D8C06F">
    <w:name w:val="2154DC22B8724AD886BB9AE309D8C06F"/>
  </w:style>
  <w:style w:type="paragraph" w:customStyle="1" w:styleId="86B1656B078A4CD48EA0F113FA1328AB">
    <w:name w:val="86B1656B078A4CD48EA0F113FA1328AB"/>
  </w:style>
  <w:style w:type="paragraph" w:customStyle="1" w:styleId="34BB78856086435E8CB1A46DF9CCA44B">
    <w:name w:val="34BB78856086435E8CB1A46DF9CCA44B"/>
  </w:style>
  <w:style w:type="paragraph" w:customStyle="1" w:styleId="7E6DDD9843F24DBC93A116E0A3EBF47C">
    <w:name w:val="7E6DDD9843F24DBC93A116E0A3EBF47C"/>
  </w:style>
  <w:style w:type="paragraph" w:customStyle="1" w:styleId="C0CB6897EA8A4B19ABD131F902730CCF">
    <w:name w:val="C0CB6897EA8A4B19ABD131F902730CCF"/>
  </w:style>
  <w:style w:type="paragraph" w:customStyle="1" w:styleId="E2EE6E14DFDF4A0DBC6D7AF49646FD33">
    <w:name w:val="E2EE6E14DFDF4A0DBC6D7AF49646FD33"/>
  </w:style>
  <w:style w:type="paragraph" w:customStyle="1" w:styleId="BE072B8E581A45B496DB3E2212463976">
    <w:name w:val="BE072B8E581A45B496DB3E2212463976"/>
  </w:style>
  <w:style w:type="paragraph" w:customStyle="1" w:styleId="831CAC9B9FB74502AC89C8C52E91A668">
    <w:name w:val="831CAC9B9FB74502AC89C8C52E91A668"/>
  </w:style>
  <w:style w:type="paragraph" w:customStyle="1" w:styleId="F22E714A18BC4AE19B1F2014A25A6911">
    <w:name w:val="F22E714A18BC4AE19B1F2014A25A6911"/>
  </w:style>
  <w:style w:type="paragraph" w:customStyle="1" w:styleId="3AB6E2D4EC424914886D9A7BEE426A82">
    <w:name w:val="3AB6E2D4EC424914886D9A7BEE426A82"/>
  </w:style>
  <w:style w:type="paragraph" w:customStyle="1" w:styleId="EF1B3177753E4E379E97CB1B4946CDBA">
    <w:name w:val="EF1B3177753E4E379E97CB1B4946CDBA"/>
  </w:style>
  <w:style w:type="paragraph" w:customStyle="1" w:styleId="A44477D646D24D048BCD394BBFDB61A3">
    <w:name w:val="A44477D646D24D048BCD394BBFDB61A3"/>
  </w:style>
  <w:style w:type="paragraph" w:customStyle="1" w:styleId="0108D984EB8A4A0B8875C03EBB64EADE">
    <w:name w:val="0108D984EB8A4A0B8875C03EBB64EADE"/>
  </w:style>
  <w:style w:type="paragraph" w:customStyle="1" w:styleId="1DEFA332794142C9ADF0CCEFD9994356">
    <w:name w:val="1DEFA332794142C9ADF0CCEFD9994356"/>
  </w:style>
  <w:style w:type="paragraph" w:customStyle="1" w:styleId="B0F833B78DC34094B468746CC165FDCD">
    <w:name w:val="B0F833B78DC34094B468746CC165FDCD"/>
  </w:style>
  <w:style w:type="paragraph" w:customStyle="1" w:styleId="9627328B7A044D33B6AA2FE8AD2EC277">
    <w:name w:val="9627328B7A044D33B6AA2FE8AD2EC277"/>
  </w:style>
  <w:style w:type="paragraph" w:customStyle="1" w:styleId="1A871819CF9141D0B1E3EE3E8F1D662D">
    <w:name w:val="1A871819CF9141D0B1E3EE3E8F1D662D"/>
  </w:style>
  <w:style w:type="paragraph" w:customStyle="1" w:styleId="70907D9063214A2A82E9210D0DE9A0C8">
    <w:name w:val="70907D9063214A2A82E9210D0DE9A0C8"/>
  </w:style>
  <w:style w:type="paragraph" w:customStyle="1" w:styleId="29E5502439EC42809753F324DD4ACAA3">
    <w:name w:val="29E5502439EC42809753F324DD4ACAA3"/>
  </w:style>
  <w:style w:type="paragraph" w:customStyle="1" w:styleId="AF22775992704C839CEEDDAA3371C9FF">
    <w:name w:val="AF22775992704C839CEEDDAA3371C9FF"/>
  </w:style>
  <w:style w:type="paragraph" w:customStyle="1" w:styleId="B87DF8051AAE40329363573E85C42DD3">
    <w:name w:val="B87DF8051AAE40329363573E85C42DD3"/>
  </w:style>
  <w:style w:type="paragraph" w:customStyle="1" w:styleId="5A3D3A3C97DD42128D74E6F827A131D5">
    <w:name w:val="5A3D3A3C97DD42128D74E6F827A131D5"/>
  </w:style>
  <w:style w:type="paragraph" w:customStyle="1" w:styleId="B7C591314FD141B396285146B5F306EC">
    <w:name w:val="B7C591314FD141B396285146B5F306EC"/>
  </w:style>
  <w:style w:type="paragraph" w:customStyle="1" w:styleId="B1B8914400AA4B3FB502000CA92675B3">
    <w:name w:val="B1B8914400AA4B3FB502000CA9267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8</Pages>
  <Words>4397</Words>
  <Characters>25066</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3</cp:revision>
  <cp:lastPrinted>2023-11-07T12:28:00Z</cp:lastPrinted>
  <dcterms:created xsi:type="dcterms:W3CDTF">2026-05-15T11:29:00Z</dcterms:created>
  <dcterms:modified xsi:type="dcterms:W3CDTF">2026-07-15T11:29:00Z</dcterms:modified>
</cp:coreProperties>
</file>