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98536" w14:textId="3907596A" w:rsidR="002E1007" w:rsidRPr="00E352B2" w:rsidRDefault="00607A87" w:rsidP="00E352B2">
      <w:pPr>
        <w:pStyle w:val="Subtitol"/>
        <w:spacing w:after="240"/>
        <w:rPr>
          <w:sz w:val="28"/>
          <w:szCs w:val="28"/>
        </w:rPr>
      </w:pPr>
      <w:r w:rsidRPr="00E352B2">
        <w:rPr>
          <w:sz w:val="28"/>
          <w:szCs w:val="28"/>
        </w:rPr>
        <w:t xml:space="preserve">ANNEX </w:t>
      </w:r>
      <w:r w:rsidR="00721A60" w:rsidRPr="00E352B2">
        <w:rPr>
          <w:sz w:val="28"/>
          <w:szCs w:val="28"/>
        </w:rPr>
        <w:t>1</w:t>
      </w:r>
      <w:r w:rsidR="002E1007" w:rsidRPr="00E352B2">
        <w:rPr>
          <w:sz w:val="28"/>
          <w:szCs w:val="28"/>
        </w:rPr>
        <w:t>: INDICADORS DE QUALITAT</w:t>
      </w:r>
    </w:p>
    <w:p w14:paraId="5BCF04FC" w14:textId="77777777" w:rsidR="002E1007" w:rsidRPr="00E352B2" w:rsidRDefault="002E1007" w:rsidP="00E352B2">
      <w:pPr>
        <w:pStyle w:val="Estil2"/>
      </w:pPr>
      <w:r w:rsidRPr="00E352B2">
        <w:t>Servei de Referents Territorials</w:t>
      </w:r>
    </w:p>
    <w:p w14:paraId="2FFF2970" w14:textId="77777777" w:rsidR="002E1007" w:rsidRPr="002E1007" w:rsidRDefault="002E1007" w:rsidP="002E1007">
      <w:pPr>
        <w:pStyle w:val="Estil5"/>
        <w:ind w:left="720" w:hanging="360"/>
      </w:pPr>
      <w:r w:rsidRPr="002E1007">
        <w:t>Nous expedients: Famílies que entren per primera vegada al programa</w:t>
      </w:r>
    </w:p>
    <w:p w14:paraId="6AE58B1F" w14:textId="77777777" w:rsidR="002E1007" w:rsidRPr="002E1007" w:rsidRDefault="002E1007" w:rsidP="002E1007">
      <w:pPr>
        <w:pStyle w:val="Estil20"/>
        <w:numPr>
          <w:ilvl w:val="1"/>
          <w:numId w:val="3"/>
        </w:numPr>
      </w:pPr>
      <w:r w:rsidRPr="002E1007">
        <w:t>Expedients nous contactats objecte del programa</w:t>
      </w:r>
    </w:p>
    <w:p w14:paraId="03171183" w14:textId="77777777" w:rsidR="002E1007" w:rsidRPr="002E1007" w:rsidRDefault="002E1007" w:rsidP="002E1007">
      <w:pPr>
        <w:pStyle w:val="Estil20"/>
        <w:numPr>
          <w:ilvl w:val="1"/>
          <w:numId w:val="3"/>
        </w:numPr>
      </w:pPr>
      <w:r w:rsidRPr="002E1007">
        <w:t>Nous expedients amb contacte i que compleixen criteris d'objecte del programa.</w:t>
      </w:r>
    </w:p>
    <w:p w14:paraId="27077BC6" w14:textId="77777777" w:rsidR="002E1007" w:rsidRPr="002E1007" w:rsidRDefault="002E1007" w:rsidP="002E1007">
      <w:pPr>
        <w:pStyle w:val="Estil20"/>
        <w:numPr>
          <w:ilvl w:val="1"/>
          <w:numId w:val="3"/>
        </w:numPr>
      </w:pPr>
      <w:r w:rsidRPr="002E1007">
        <w:t>Expedients nous contactats no objecte del programa</w:t>
      </w:r>
    </w:p>
    <w:p w14:paraId="652422B6" w14:textId="77777777" w:rsidR="002E1007" w:rsidRPr="002E1007" w:rsidRDefault="002E1007" w:rsidP="002E1007">
      <w:pPr>
        <w:pStyle w:val="Estil20"/>
        <w:numPr>
          <w:ilvl w:val="1"/>
          <w:numId w:val="3"/>
        </w:numPr>
      </w:pPr>
      <w:r w:rsidRPr="002E1007">
        <w:t>No contactats</w:t>
      </w:r>
    </w:p>
    <w:p w14:paraId="36549169" w14:textId="77777777" w:rsidR="002E1007" w:rsidRPr="002E1007" w:rsidRDefault="002E1007" w:rsidP="002E1007">
      <w:pPr>
        <w:pStyle w:val="Estil5"/>
        <w:ind w:left="720" w:hanging="360"/>
      </w:pPr>
      <w:r w:rsidRPr="002E1007">
        <w:t>Nuclis atesos (actius): Famílies en seguiment o intervenció</w:t>
      </w:r>
    </w:p>
    <w:p w14:paraId="655B3532" w14:textId="77777777" w:rsidR="002E1007" w:rsidRPr="002E1007" w:rsidRDefault="002E1007" w:rsidP="002E1007">
      <w:pPr>
        <w:pStyle w:val="Estil5"/>
        <w:ind w:left="720" w:hanging="360"/>
      </w:pPr>
      <w:r w:rsidRPr="002E1007">
        <w:t>Persones noves: Persones que entren per primera vegada</w:t>
      </w:r>
    </w:p>
    <w:p w14:paraId="7714A703" w14:textId="77777777" w:rsidR="002E1007" w:rsidRPr="002E1007" w:rsidRDefault="002E1007" w:rsidP="002E1007">
      <w:pPr>
        <w:pStyle w:val="Estil20"/>
        <w:numPr>
          <w:ilvl w:val="1"/>
          <w:numId w:val="3"/>
        </w:numPr>
      </w:pPr>
      <w:r w:rsidRPr="002E1007">
        <w:t>Persones ateses (total): Total persones vinculades</w:t>
      </w:r>
    </w:p>
    <w:p w14:paraId="6E5814D9" w14:textId="77777777" w:rsidR="002E1007" w:rsidRPr="002E1007" w:rsidRDefault="002E1007" w:rsidP="002E1007">
      <w:pPr>
        <w:pStyle w:val="Estil5"/>
        <w:ind w:left="720" w:hanging="360"/>
      </w:pPr>
      <w:r w:rsidRPr="002E1007">
        <w:t>Via d’accés al servei: Iniciativa pròpia/Informe d’habitatge/Derivació</w:t>
      </w:r>
    </w:p>
    <w:p w14:paraId="4424C54A" w14:textId="77777777" w:rsidR="002E1007" w:rsidRPr="002E1007" w:rsidRDefault="002E1007" w:rsidP="002E1007">
      <w:pPr>
        <w:pStyle w:val="Estil5"/>
        <w:ind w:left="720" w:hanging="360"/>
      </w:pPr>
      <w:r w:rsidRPr="002E1007">
        <w:t>Espais inicials programats / realitzats: Sessions grupals informatives inicials</w:t>
      </w:r>
    </w:p>
    <w:p w14:paraId="51B1767B" w14:textId="77777777" w:rsidR="002E1007" w:rsidRPr="002E1007" w:rsidRDefault="002E1007" w:rsidP="002E1007">
      <w:pPr>
        <w:pStyle w:val="Estil5"/>
        <w:ind w:left="720" w:hanging="360"/>
      </w:pPr>
      <w:r w:rsidRPr="002E1007">
        <w:t>Convocats / Participants espais inicials: Nombre de persones úniques que assisteixen als espais inicials.</w:t>
      </w:r>
    </w:p>
    <w:p w14:paraId="201B3B48" w14:textId="77777777" w:rsidR="002E1007" w:rsidRPr="002E1007" w:rsidRDefault="002E1007" w:rsidP="002E1007">
      <w:pPr>
        <w:pStyle w:val="Estil5"/>
        <w:ind w:left="720" w:hanging="360"/>
      </w:pPr>
      <w:r w:rsidRPr="002E1007">
        <w:t>Entrevistes inicials: Primeres entrevistes amb referent territorial</w:t>
      </w:r>
    </w:p>
    <w:p w14:paraId="4FBDF087" w14:textId="77777777" w:rsidR="002E1007" w:rsidRPr="002E1007" w:rsidRDefault="002E1007" w:rsidP="002E1007">
      <w:pPr>
        <w:pStyle w:val="Estil5"/>
        <w:ind w:left="720" w:hanging="360"/>
      </w:pPr>
      <w:r w:rsidRPr="002E1007">
        <w:t>Entrevistes de seguiment: amb referent territorial.</w:t>
      </w:r>
    </w:p>
    <w:p w14:paraId="44C14DCC" w14:textId="77777777" w:rsidR="002E1007" w:rsidRPr="002E1007" w:rsidRDefault="002E1007" w:rsidP="00E352B2">
      <w:pPr>
        <w:pStyle w:val="Estil2"/>
      </w:pPr>
      <w:r w:rsidRPr="002E1007">
        <w:t>Servei d’Acompanyament psicopedagògic individual/familiar per a la inserció al sistema educatiu/formatiu català</w:t>
      </w:r>
    </w:p>
    <w:p w14:paraId="46D27462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individualment noves</w:t>
      </w:r>
    </w:p>
    <w:p w14:paraId="12C7B550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individualment (total)</w:t>
      </w:r>
    </w:p>
    <w:p w14:paraId="12836C26" w14:textId="77777777" w:rsidR="002E1007" w:rsidRPr="002E1007" w:rsidRDefault="002E1007" w:rsidP="002E1007">
      <w:pPr>
        <w:pStyle w:val="Estil5"/>
        <w:ind w:left="720" w:hanging="360"/>
      </w:pPr>
      <w:r w:rsidRPr="002E1007">
        <w:t>Participants tallers joves i formació</w:t>
      </w:r>
    </w:p>
    <w:p w14:paraId="56D8961D" w14:textId="77777777" w:rsidR="002E1007" w:rsidRPr="002E1007" w:rsidRDefault="002E1007" w:rsidP="002E1007">
      <w:pPr>
        <w:pStyle w:val="Estil5"/>
        <w:ind w:left="720" w:hanging="360"/>
      </w:pPr>
      <w:r w:rsidRPr="002E1007">
        <w:t>Nombre de participants únics als tallers de joves i formació.</w:t>
      </w:r>
    </w:p>
    <w:p w14:paraId="4E03CC19" w14:textId="77777777" w:rsidR="002E1007" w:rsidRPr="002E1007" w:rsidRDefault="002E1007" w:rsidP="00E352B2">
      <w:pPr>
        <w:pStyle w:val="Estil2"/>
      </w:pPr>
      <w:r w:rsidRPr="002E1007">
        <w:t>Servei d’Acompanyament psicopedagògic per a la inserció social i al sistema de lleure català</w:t>
      </w:r>
    </w:p>
    <w:p w14:paraId="02B9B4B3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individualment noves (joves lleure): Nombre de joves amb primera atenció individual dins del servei.</w:t>
      </w:r>
    </w:p>
    <w:p w14:paraId="2955F3CC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individualment (joves lleure): Nombre de joves úniques amb atencions individuals dins del servei.</w:t>
      </w:r>
    </w:p>
    <w:p w14:paraId="61769880" w14:textId="77777777" w:rsidR="002E1007" w:rsidRPr="002E1007" w:rsidRDefault="002E1007" w:rsidP="002E1007">
      <w:pPr>
        <w:pStyle w:val="Estil5"/>
        <w:ind w:left="720" w:hanging="360"/>
      </w:pPr>
      <w:r w:rsidRPr="002E1007">
        <w:t>Participants tallers joves i lleure: Nombre de participants únics als tallers de joves i lleure.</w:t>
      </w:r>
    </w:p>
    <w:p w14:paraId="1DC54A9B" w14:textId="77777777" w:rsidR="002E1007" w:rsidRPr="002E1007" w:rsidRDefault="002E1007" w:rsidP="002E1007">
      <w:pPr>
        <w:pStyle w:val="Estil5"/>
        <w:ind w:left="720" w:hanging="360"/>
      </w:pPr>
      <w:r w:rsidRPr="002E1007">
        <w:t>Assistències tallers joves i lleure: Total d'assistències acumulades als tallers de joves i lleure.</w:t>
      </w:r>
    </w:p>
    <w:p w14:paraId="34CBE990" w14:textId="77777777" w:rsidR="002E1007" w:rsidRPr="002E1007" w:rsidRDefault="002E1007" w:rsidP="002E1007">
      <w:pPr>
        <w:pStyle w:val="Estil5"/>
        <w:ind w:left="720" w:hanging="360"/>
      </w:pPr>
      <w:r w:rsidRPr="002E1007">
        <w:t>Transició a recursos del territori: joves que continuen en espais joves, clubs o altres recursos del territori.</w:t>
      </w:r>
    </w:p>
    <w:p w14:paraId="0DCBF735" w14:textId="77777777" w:rsidR="002E1007" w:rsidRPr="002E1007" w:rsidRDefault="002E1007" w:rsidP="00E352B2">
      <w:pPr>
        <w:pStyle w:val="Estil2"/>
      </w:pPr>
      <w:r w:rsidRPr="002E1007">
        <w:t>Servei de Suport en la Reunificació Familiar</w:t>
      </w:r>
    </w:p>
    <w:p w14:paraId="64D76114" w14:textId="77777777" w:rsidR="002E1007" w:rsidRPr="002E1007" w:rsidRDefault="002E1007" w:rsidP="002E1007">
      <w:pPr>
        <w:pStyle w:val="Estil5"/>
        <w:ind w:left="720" w:hanging="360"/>
      </w:pPr>
      <w:r w:rsidRPr="002E1007">
        <w:t>Famílies ateses: Nuclis familiars amb pla de treball de reunificació actiu.</w:t>
      </w:r>
    </w:p>
    <w:p w14:paraId="35B41847" w14:textId="77777777" w:rsidR="002E1007" w:rsidRPr="002E1007" w:rsidRDefault="002E1007" w:rsidP="002E1007">
      <w:pPr>
        <w:pStyle w:val="Estil5"/>
        <w:ind w:left="720" w:hanging="360"/>
      </w:pPr>
      <w:r w:rsidRPr="002E1007">
        <w:t>Sessions grupals/individuals de reunificació: Nombre total de sessions realitzades, desagregades per tipus (grupals i individuals).</w:t>
      </w:r>
    </w:p>
    <w:p w14:paraId="591437BB" w14:textId="77777777" w:rsidR="002E1007" w:rsidRPr="002E1007" w:rsidRDefault="002E1007" w:rsidP="002E1007">
      <w:pPr>
        <w:pStyle w:val="Estil5"/>
        <w:ind w:left="720" w:hanging="360"/>
      </w:pPr>
      <w:r w:rsidRPr="002E1007">
        <w:lastRenderedPageBreak/>
        <w:t>Temps fins primera sessió: Dies entre la derivació i la primera sessió de reunificació.</w:t>
      </w:r>
    </w:p>
    <w:p w14:paraId="77AAD5E6" w14:textId="77777777" w:rsidR="002E1007" w:rsidRPr="002E1007" w:rsidRDefault="002E1007" w:rsidP="002E1007">
      <w:pPr>
        <w:pStyle w:val="Estil5"/>
        <w:ind w:left="720" w:hanging="360"/>
      </w:pPr>
      <w:r w:rsidRPr="002E1007">
        <w:t>Compleció del pla de treball familiar: Percentatge de famílies que completen els objectius del pla de treball (si escau)</w:t>
      </w:r>
    </w:p>
    <w:p w14:paraId="6FDCD801" w14:textId="77777777" w:rsidR="002E1007" w:rsidRPr="002E1007" w:rsidRDefault="002E1007" w:rsidP="002E1007">
      <w:pPr>
        <w:pStyle w:val="Estil5"/>
        <w:ind w:left="720" w:hanging="360"/>
      </w:pPr>
      <w:r w:rsidRPr="002E1007">
        <w:t>Derivacions a recursos especialitzats: Percentatge de casos derivats a atenció psicològica/terapèutica o altres recursos especialitzats sobre els casos atesos.</w:t>
      </w:r>
    </w:p>
    <w:p w14:paraId="06579D85" w14:textId="77777777" w:rsidR="002E1007" w:rsidRPr="002E1007" w:rsidRDefault="002E1007" w:rsidP="00E352B2">
      <w:pPr>
        <w:pStyle w:val="Estil2"/>
      </w:pPr>
      <w:r w:rsidRPr="002E1007">
        <w:t>Servei d’Assessorament i Acompanyament a Dones Reagrupades</w:t>
      </w:r>
    </w:p>
    <w:p w14:paraId="6A42B43B" w14:textId="77777777" w:rsidR="002E1007" w:rsidRPr="002E1007" w:rsidRDefault="002E1007" w:rsidP="002E1007">
      <w:pPr>
        <w:pStyle w:val="Estil5"/>
        <w:ind w:left="720" w:hanging="360"/>
      </w:pPr>
      <w:r w:rsidRPr="002E1007">
        <w:t>Dones ateses: Nombre d'atencions individuals a dones reagrupades (persones úniques).</w:t>
      </w:r>
    </w:p>
    <w:p w14:paraId="1C092F20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individualment noves (dones): Nombre de dones amb primera atenció individual dins del servei.</w:t>
      </w:r>
    </w:p>
    <w:p w14:paraId="2761A37C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individualment (dones): Nombre de dones úniques amb atencions individuals dins del servei.</w:t>
      </w:r>
    </w:p>
    <w:p w14:paraId="67C9A31D" w14:textId="77777777" w:rsidR="002E1007" w:rsidRPr="002E1007" w:rsidRDefault="002E1007" w:rsidP="002E1007">
      <w:pPr>
        <w:pStyle w:val="Estil5"/>
        <w:ind w:left="720" w:hanging="360"/>
      </w:pPr>
      <w:r w:rsidRPr="002E1007">
        <w:t>Assistències grupal: Total d'assistències acumulades als tallers adreçats a dones.</w:t>
      </w:r>
    </w:p>
    <w:p w14:paraId="3D836BEC" w14:textId="77777777" w:rsidR="002E1007" w:rsidRPr="002E1007" w:rsidRDefault="002E1007" w:rsidP="002E1007">
      <w:pPr>
        <w:pStyle w:val="Estil5"/>
        <w:ind w:left="720" w:hanging="360"/>
      </w:pPr>
      <w:r w:rsidRPr="002E1007">
        <w:t>Participació grupal: Nombre de dones úniques que participen en activitats grupals sobre les dones ateses.</w:t>
      </w:r>
    </w:p>
    <w:p w14:paraId="4AC83988" w14:textId="77777777" w:rsidR="002E1007" w:rsidRPr="002E1007" w:rsidRDefault="002E1007" w:rsidP="00E352B2">
      <w:pPr>
        <w:pStyle w:val="Estil2"/>
      </w:pPr>
      <w:r w:rsidRPr="002E1007">
        <w:t>Servei d’Orientació i Assessorament Jurídic</w:t>
      </w:r>
    </w:p>
    <w:p w14:paraId="7E53F171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individualment noves (jurídic): Nombre de persones amb primera atenció individual dins del servei.</w:t>
      </w:r>
    </w:p>
    <w:p w14:paraId="7562707D" w14:textId="77777777" w:rsidR="002E1007" w:rsidRPr="002E1007" w:rsidRDefault="002E1007" w:rsidP="002E1007">
      <w:pPr>
        <w:pStyle w:val="Estil5"/>
        <w:ind w:left="720" w:hanging="360"/>
      </w:pPr>
      <w:r w:rsidRPr="002E1007">
        <w:t>Persones ateses jurídic: Nombre d'atencions individuals per tràmits d'estrangeria (persones úniques).</w:t>
      </w:r>
    </w:p>
    <w:p w14:paraId="5C824FBD" w14:textId="77777777" w:rsidR="002E1007" w:rsidRPr="002E1007" w:rsidRDefault="002E1007" w:rsidP="002E1007">
      <w:pPr>
        <w:pStyle w:val="Estil5"/>
        <w:ind w:left="720" w:hanging="360"/>
      </w:pPr>
      <w:r w:rsidRPr="002E1007">
        <w:t>Temps d'espera primera cita:  Dies des de la derivació fins a la primera atenció jurídica.</w:t>
      </w:r>
    </w:p>
    <w:p w14:paraId="0E39E7E5" w14:textId="77777777" w:rsidR="002E1007" w:rsidRPr="002E1007" w:rsidRDefault="002E1007" w:rsidP="00E352B2">
      <w:pPr>
        <w:pStyle w:val="Estil2"/>
      </w:pPr>
      <w:r w:rsidRPr="002E1007">
        <w:t>Treball en Xarxa</w:t>
      </w:r>
    </w:p>
    <w:p w14:paraId="5E81F4B0" w14:textId="77777777" w:rsidR="002E1007" w:rsidRPr="002E1007" w:rsidRDefault="002E1007" w:rsidP="002E1007">
      <w:pPr>
        <w:pStyle w:val="Estil5"/>
        <w:ind w:left="720" w:hanging="360"/>
      </w:pPr>
      <w:r w:rsidRPr="002E1007">
        <w:t>Sessions de coordinació: Nombre de reunions realitzades, per actor i total.</w:t>
      </w:r>
    </w:p>
    <w:p w14:paraId="3A94DC21" w14:textId="77777777" w:rsidR="002E1007" w:rsidRPr="002E1007" w:rsidRDefault="002E1007" w:rsidP="002E1007">
      <w:pPr>
        <w:pStyle w:val="Estil5"/>
        <w:ind w:left="720" w:hanging="360"/>
      </w:pPr>
      <w:r w:rsidRPr="002E1007">
        <w:t>Llistat d'entitats/serveis: Relació nominal d'entitats i serveis amb els quals es coordina el programa.</w:t>
      </w:r>
    </w:p>
    <w:p w14:paraId="7BCDAFCF" w14:textId="77777777" w:rsidR="002E1007" w:rsidRPr="002E1007" w:rsidRDefault="002E1007" w:rsidP="002E1007">
      <w:pPr>
        <w:pStyle w:val="Estil5"/>
        <w:ind w:left="720" w:hanging="360"/>
      </w:pPr>
      <w:r w:rsidRPr="002E1007">
        <w:t>Derivacions entrants: Nombre de derivacions rebudes des de serveis municipals o entitats del territori.</w:t>
      </w:r>
    </w:p>
    <w:p w14:paraId="1CDE7F87" w14:textId="77777777" w:rsidR="002E1007" w:rsidRPr="002E1007" w:rsidRDefault="002E1007" w:rsidP="002E1007">
      <w:pPr>
        <w:pStyle w:val="Estil5"/>
        <w:ind w:left="720" w:hanging="360"/>
      </w:pPr>
      <w:r w:rsidRPr="002E1007">
        <w:t>Derivacions sortints: Nombre de derivacions efectuades cap a serveis municipals o entitats del territori.</w:t>
      </w:r>
    </w:p>
    <w:p w14:paraId="20D936E8" w14:textId="477CF33D" w:rsidR="002E1007" w:rsidRPr="00E352B2" w:rsidRDefault="00396AC9" w:rsidP="00396AC9">
      <w:pPr>
        <w:pStyle w:val="Estil2"/>
      </w:pPr>
      <w:bookmarkStart w:id="0" w:name="_Toc224289997"/>
      <w:r w:rsidRPr="00E352B2">
        <w:t>Servei De Tramitació Pel Reagrupament Familiar</w:t>
      </w:r>
      <w:bookmarkEnd w:id="0"/>
    </w:p>
    <w:p w14:paraId="481C2E42" w14:textId="77777777" w:rsidR="002E1007" w:rsidRPr="001D7648" w:rsidRDefault="002E1007" w:rsidP="001D7648">
      <w:pPr>
        <w:pStyle w:val="Estil5"/>
      </w:pPr>
      <w:r w:rsidRPr="001D7648">
        <w:t>Nombre sol·licituds presentades.</w:t>
      </w:r>
    </w:p>
    <w:p w14:paraId="7C277ADB" w14:textId="77777777" w:rsidR="002E1007" w:rsidRPr="001D7648" w:rsidRDefault="002E1007" w:rsidP="001D7648">
      <w:pPr>
        <w:pStyle w:val="Estil5"/>
      </w:pPr>
      <w:r w:rsidRPr="001D7648">
        <w:t>Nombre de tancament i arxiu d’expedients no finalitzats.</w:t>
      </w:r>
    </w:p>
    <w:p w14:paraId="11A11E72" w14:textId="77777777" w:rsidR="002E1007" w:rsidRPr="001D7648" w:rsidRDefault="002E1007" w:rsidP="001D7648">
      <w:pPr>
        <w:pStyle w:val="Estil5"/>
      </w:pPr>
      <w:r w:rsidRPr="001D7648">
        <w:t>Nombre de tramitacions d’expedients no finalitzats.</w:t>
      </w:r>
    </w:p>
    <w:p w14:paraId="6D19AAB1" w14:textId="77777777" w:rsidR="002E1007" w:rsidRPr="001D7648" w:rsidRDefault="002E1007" w:rsidP="001D7648">
      <w:pPr>
        <w:pStyle w:val="Estil5"/>
      </w:pPr>
      <w:r w:rsidRPr="001D7648">
        <w:t>Nombre de tramitacions d’expedients finalitzats</w:t>
      </w:r>
    </w:p>
    <w:p w14:paraId="0CB639BF" w14:textId="77777777" w:rsidR="002E1007" w:rsidRPr="001D7648" w:rsidRDefault="002E1007" w:rsidP="001D7648">
      <w:pPr>
        <w:pStyle w:val="Estil5"/>
      </w:pPr>
      <w:r w:rsidRPr="001D7648">
        <w:t>Nombre de sol·licituds pendents d’elaboració de tramitació.</w:t>
      </w:r>
    </w:p>
    <w:p w14:paraId="45D2082A" w14:textId="77777777" w:rsidR="002E1007" w:rsidRPr="001D7648" w:rsidRDefault="002E1007" w:rsidP="001D7648">
      <w:pPr>
        <w:pStyle w:val="Estil5"/>
      </w:pPr>
      <w:r w:rsidRPr="001D7648">
        <w:t>Nombre de sol·licituds mensuals presentades per districte municipal.</w:t>
      </w:r>
    </w:p>
    <w:p w14:paraId="258FFA71" w14:textId="77777777" w:rsidR="002E1007" w:rsidRPr="001D7648" w:rsidRDefault="002E1007" w:rsidP="001D7648">
      <w:pPr>
        <w:pStyle w:val="Estil5"/>
      </w:pPr>
      <w:r w:rsidRPr="001D7648">
        <w:t>Temps mig de resolució, de cadascuna de les tipologies (tancament i arxiu de l’expedient no finalitzat, tramitació d’expedient no finalitzat, tramitació d’expedient finalitzat)</w:t>
      </w:r>
    </w:p>
    <w:p w14:paraId="1F8789F5" w14:textId="77777777" w:rsidR="002E1007" w:rsidRPr="001D7648" w:rsidRDefault="002E1007" w:rsidP="001D7648">
      <w:pPr>
        <w:pStyle w:val="Estil5"/>
      </w:pPr>
      <w:r w:rsidRPr="001D7648">
        <w:t>Nombre sol·licituds urgents.</w:t>
      </w:r>
    </w:p>
    <w:p w14:paraId="2DC44BBB" w14:textId="77777777" w:rsidR="002E1007" w:rsidRPr="001D7648" w:rsidRDefault="002E1007" w:rsidP="001D7648">
      <w:pPr>
        <w:pStyle w:val="Estil5"/>
      </w:pPr>
      <w:r w:rsidRPr="001D7648">
        <w:t>Temps mig resolució urgents.</w:t>
      </w:r>
    </w:p>
    <w:p w14:paraId="53289B6B" w14:textId="77777777" w:rsidR="00396AC9" w:rsidRPr="00985E66" w:rsidRDefault="00396AC9" w:rsidP="00396AC9">
      <w:pPr>
        <w:pStyle w:val="Estil2"/>
      </w:pPr>
      <w:r w:rsidRPr="00985E66">
        <w:lastRenderedPageBreak/>
        <w:t xml:space="preserve">Capacitat Operativa </w:t>
      </w:r>
    </w:p>
    <w:p w14:paraId="57DF3ED2" w14:textId="77777777" w:rsidR="00396AC9" w:rsidRPr="002E1007" w:rsidRDefault="00396AC9" w:rsidP="00396AC9">
      <w:pPr>
        <w:pStyle w:val="Estil3"/>
      </w:pPr>
      <w:r w:rsidRPr="002E1007">
        <w:t>Per tal de mesurar la disponibilitat i l’activitat del personal que presta el servei:</w:t>
      </w:r>
    </w:p>
    <w:p w14:paraId="2A79EE29" w14:textId="77777777" w:rsidR="00396AC9" w:rsidRPr="002E1007" w:rsidRDefault="00396AC9" w:rsidP="00396AC9">
      <w:pPr>
        <w:pStyle w:val="Estil5"/>
        <w:ind w:left="720" w:hanging="360"/>
      </w:pPr>
      <w:r w:rsidRPr="002E1007">
        <w:t>Personal Actiu (segons perfil professional)</w:t>
      </w:r>
      <w:r w:rsidRPr="002E1007">
        <w:rPr>
          <w:b/>
        </w:rPr>
        <w:t xml:space="preserve">: </w:t>
      </w:r>
      <w:r w:rsidRPr="002E1007">
        <w:t>nombre de persones</w:t>
      </w:r>
      <w:r w:rsidRPr="002E1007">
        <w:rPr>
          <w:b/>
        </w:rPr>
        <w:t>.</w:t>
      </w:r>
      <w:r w:rsidRPr="002E1007">
        <w:t xml:space="preserve"> Personal amb contracte vigent i assignació activa al servei.</w:t>
      </w:r>
    </w:p>
    <w:p w14:paraId="22B255A4" w14:textId="77777777" w:rsidR="00396AC9" w:rsidRPr="002E1007" w:rsidRDefault="00396AC9" w:rsidP="00396AC9">
      <w:pPr>
        <w:pStyle w:val="Estil5"/>
        <w:ind w:left="720" w:hanging="360"/>
      </w:pPr>
      <w:r w:rsidRPr="002E1007">
        <w:t>Hores Executades: Total d’hores efectivament treballades pel personal actiu en el període.</w:t>
      </w:r>
    </w:p>
    <w:p w14:paraId="2E8C37A4" w14:textId="77777777" w:rsidR="00396AC9" w:rsidRPr="002E1007" w:rsidRDefault="00396AC9" w:rsidP="00396AC9">
      <w:pPr>
        <w:pStyle w:val="Estil5"/>
        <w:ind w:left="720" w:hanging="360"/>
      </w:pPr>
      <w:r w:rsidRPr="002E1007">
        <w:t>Personal de Baixa</w:t>
      </w:r>
      <w:r w:rsidRPr="002E1007">
        <w:rPr>
          <w:b/>
        </w:rPr>
        <w:t>:</w:t>
      </w:r>
      <w:r w:rsidRPr="002E1007">
        <w:t xml:space="preserve"> Personal amb baixa mèdica o absència prolongada (&gt; X dies).</w:t>
      </w:r>
    </w:p>
    <w:p w14:paraId="543F57DB" w14:textId="77777777" w:rsidR="00396AC9" w:rsidRPr="002E1007" w:rsidRDefault="00396AC9" w:rsidP="00396AC9">
      <w:pPr>
        <w:pStyle w:val="Estil5"/>
        <w:ind w:left="720" w:hanging="360"/>
        <w:rPr>
          <w:b/>
        </w:rPr>
      </w:pPr>
      <w:r w:rsidRPr="002E1007">
        <w:t>Previsió d’Alta: Incorporacions confirmades amb data prevista dins del període següent.</w:t>
      </w:r>
    </w:p>
    <w:p w14:paraId="1D1A5F20" w14:textId="77777777" w:rsidR="00396AC9" w:rsidRPr="002E1007" w:rsidRDefault="00396AC9" w:rsidP="00396AC9">
      <w:pPr>
        <w:pStyle w:val="Estil5"/>
        <w:ind w:left="720" w:hanging="360"/>
      </w:pPr>
      <w:r w:rsidRPr="002E1007">
        <w:t>Cobertura de baixes: baixes amb substitució planificada o redistribució confirmada.</w:t>
      </w:r>
    </w:p>
    <w:p w14:paraId="356ADEE6" w14:textId="77777777" w:rsidR="002530FB" w:rsidRDefault="002530FB" w:rsidP="002530FB">
      <w:pPr>
        <w:pStyle w:val="Estil10"/>
        <w:numPr>
          <w:ilvl w:val="0"/>
          <w:numId w:val="0"/>
        </w:numPr>
        <w:ind w:left="1440"/>
      </w:pPr>
    </w:p>
    <w:sectPr w:rsidR="002530FB" w:rsidSect="00AF791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3" w:bottom="993" w:left="1106" w:header="46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1440E" w14:textId="77777777" w:rsidR="00DC5431" w:rsidRDefault="00DC5431" w:rsidP="00A244BE">
      <w:r>
        <w:separator/>
      </w:r>
    </w:p>
  </w:endnote>
  <w:endnote w:type="continuationSeparator" w:id="0">
    <w:p w14:paraId="14A4D5BC" w14:textId="77777777" w:rsidR="00DC5431" w:rsidRDefault="00DC5431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71BE" w14:textId="77777777" w:rsidR="00396AC9" w:rsidRDefault="00396AC9" w:rsidP="00B13E29">
    <w:pPr>
      <w:pStyle w:val="Peu"/>
      <w:jc w:val="right"/>
    </w:pPr>
  </w:p>
  <w:p w14:paraId="60575B0C" w14:textId="77777777" w:rsidR="00396AC9" w:rsidRDefault="00396AC9" w:rsidP="00B13E29">
    <w:pPr>
      <w:pStyle w:val="Peu"/>
      <w:jc w:val="right"/>
    </w:pPr>
  </w:p>
  <w:p w14:paraId="269C5684" w14:textId="77777777" w:rsidR="00DC5431" w:rsidRDefault="00DC5431" w:rsidP="00AF7914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59899F5C" wp14:editId="0FB369DC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2540" b="0"/>
              <wp:wrapNone/>
              <wp:docPr id="1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7B5149" id="Rectangle 12" o:spid="_x0000_s1026" style="position:absolute;margin-left:-56.05pt;margin-top:27.95pt;width:55.3pt;height:22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" filled="f" stroked="f"/>
          </w:pict>
        </mc:Fallback>
      </mc:AlternateContent>
    </w:r>
  </w:p>
  <w:p w14:paraId="56AFC438" w14:textId="77777777" w:rsidR="00DC5431" w:rsidRDefault="00DC5431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0F0E3CD" wp14:editId="6460293B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2540" b="0"/>
              <wp:wrapNone/>
              <wp:docPr id="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B6CC666" id="Rectangle 12" o:spid="_x0000_s1026" style="position:absolute;margin-left:-56.05pt;margin-top:27.95pt;width:55.3pt;height:22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" filled="f" stroked="f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87B3" w14:textId="77777777" w:rsidR="00DC5431" w:rsidRDefault="00DC5431" w:rsidP="007148D7">
    <w:pPr>
      <w:pStyle w:val="Peu"/>
      <w:rPr>
        <w:szCs w:val="24"/>
      </w:rPr>
    </w:pPr>
  </w:p>
  <w:p w14:paraId="7B4ACA4C" w14:textId="77777777" w:rsidR="00DC5431" w:rsidRPr="0026445E" w:rsidRDefault="00DC5431" w:rsidP="007148D7">
    <w:pPr>
      <w:pStyle w:val="Peu"/>
      <w:rPr>
        <w:szCs w:val="24"/>
      </w:rPr>
    </w:pPr>
  </w:p>
  <w:p w14:paraId="7F3FB194" w14:textId="77777777" w:rsidR="00DC5431" w:rsidRPr="007148D7" w:rsidRDefault="00DC5431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BEE87" w14:textId="77777777" w:rsidR="00DC5431" w:rsidRDefault="00DC5431" w:rsidP="00A244BE">
      <w:r>
        <w:separator/>
      </w:r>
    </w:p>
  </w:footnote>
  <w:footnote w:type="continuationSeparator" w:id="0">
    <w:p w14:paraId="68A977B4" w14:textId="77777777" w:rsidR="00DC5431" w:rsidRDefault="00DC5431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04A97" w14:textId="77777777" w:rsidR="00DC5431" w:rsidRDefault="00DC5431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 wp14:anchorId="63334BAD" wp14:editId="41EB11FA">
          <wp:simplePos x="0" y="0"/>
          <wp:positionH relativeFrom="page">
            <wp:posOffset>266700</wp:posOffset>
          </wp:positionH>
          <wp:positionV relativeFrom="page">
            <wp:posOffset>276225</wp:posOffset>
          </wp:positionV>
          <wp:extent cx="1266825" cy="352425"/>
          <wp:effectExtent l="19050" t="0" r="9525" b="0"/>
          <wp:wrapTight wrapText="bothSides">
            <wp:wrapPolygon edited="0">
              <wp:start x="-325" y="0"/>
              <wp:lineTo x="-325" y="21016"/>
              <wp:lineTo x="21762" y="21016"/>
              <wp:lineTo x="21762" y="0"/>
              <wp:lineTo x="-325" y="0"/>
            </wp:wrapPolygon>
          </wp:wrapTight>
          <wp:docPr id="16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721D6D66" wp14:editId="6DFACA21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381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065DA4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37EA6443" w14:textId="77777777" w:rsidR="00DC5431" w:rsidRPr="00D80446" w:rsidRDefault="00DC5431">
    <w:pPr>
      <w:pStyle w:val="Capalera"/>
      <w:rPr>
        <w:sz w:val="28"/>
      </w:rPr>
    </w:pPr>
  </w:p>
  <w:p w14:paraId="36153D46" w14:textId="77777777" w:rsidR="00DC5431" w:rsidRPr="00D80446" w:rsidRDefault="00DC5431">
    <w:pPr>
      <w:pStyle w:val="Capalera"/>
      <w:rPr>
        <w:sz w:val="16"/>
      </w:rPr>
    </w:pPr>
  </w:p>
  <w:p w14:paraId="67DC8596" w14:textId="77777777" w:rsidR="00DC5431" w:rsidRDefault="00DC5431">
    <w:pPr>
      <w:pStyle w:val="Capalera"/>
      <w:rPr>
        <w:sz w:val="16"/>
      </w:rPr>
    </w:pPr>
  </w:p>
  <w:p w14:paraId="11FDBF8F" w14:textId="77777777" w:rsidR="00DC5431" w:rsidRDefault="00DC5431">
    <w:pPr>
      <w:pStyle w:val="Capalera"/>
      <w:rPr>
        <w:sz w:val="16"/>
      </w:rPr>
    </w:pPr>
  </w:p>
  <w:p w14:paraId="4EAA9249" w14:textId="77777777" w:rsidR="00DC5431" w:rsidRDefault="00DC5431">
    <w:pPr>
      <w:pStyle w:val="Capalera"/>
      <w:rPr>
        <w:sz w:val="16"/>
      </w:rPr>
    </w:pPr>
  </w:p>
  <w:p w14:paraId="00BAE359" w14:textId="77777777" w:rsidR="00DC5431" w:rsidRDefault="00DC5431">
    <w:pPr>
      <w:pStyle w:val="Capalera"/>
      <w:rPr>
        <w:sz w:val="16"/>
      </w:rPr>
    </w:pPr>
  </w:p>
  <w:p w14:paraId="1CB0853B" w14:textId="77777777" w:rsidR="00DC5431" w:rsidRPr="00D80446" w:rsidRDefault="00DC5431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3B31D" w14:textId="77777777" w:rsidR="00AA4F0F" w:rsidRDefault="00AA4F0F" w:rsidP="00AA4F0F">
    <w:pPr>
      <w:jc w:val="right"/>
      <w:rPr>
        <w:rFonts w:ascii="Arial" w:hAnsi="Arial" w:cs="Arial"/>
        <w:b/>
        <w:bCs/>
        <w:sz w:val="14"/>
        <w:szCs w:val="14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244BE09D" wp14:editId="0DF4BA49">
          <wp:simplePos x="0" y="0"/>
          <wp:positionH relativeFrom="page">
            <wp:posOffset>702310</wp:posOffset>
          </wp:positionH>
          <wp:positionV relativeFrom="page">
            <wp:posOffset>364684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7B3867" w14:textId="77777777" w:rsidR="00AA4F0F" w:rsidRPr="00B43823" w:rsidRDefault="00AA4F0F" w:rsidP="00AA4F0F">
    <w:pPr>
      <w:jc w:val="right"/>
      <w:rPr>
        <w:rFonts w:ascii="Arial" w:hAnsi="Arial" w:cs="Arial"/>
        <w:b/>
        <w:bCs/>
        <w:sz w:val="14"/>
        <w:szCs w:val="14"/>
      </w:rPr>
    </w:pPr>
    <w:r w:rsidRPr="00B43823">
      <w:rPr>
        <w:rFonts w:ascii="Arial" w:hAnsi="Arial" w:cs="Arial"/>
        <w:b/>
        <w:bCs/>
        <w:sz w:val="14"/>
        <w:szCs w:val="14"/>
      </w:rPr>
      <w:t xml:space="preserve">Direcció de Serveis d’Immigració i Refugi </w:t>
    </w:r>
  </w:p>
  <w:p w14:paraId="6D2F8B3A" w14:textId="77777777" w:rsidR="00AA4F0F" w:rsidRPr="00B43823" w:rsidRDefault="00AA4F0F" w:rsidP="00AA4F0F">
    <w:pPr>
      <w:pStyle w:val="Capalera"/>
      <w:ind w:left="284"/>
      <w:jc w:val="right"/>
      <w:rPr>
        <w:rFonts w:ascii="Arial" w:hAnsi="Arial" w:cs="Arial"/>
        <w:sz w:val="14"/>
        <w:szCs w:val="14"/>
      </w:rPr>
    </w:pPr>
    <w:r w:rsidRPr="00B43823">
      <w:rPr>
        <w:rFonts w:ascii="Arial" w:hAnsi="Arial" w:cs="Arial"/>
        <w:sz w:val="14"/>
        <w:szCs w:val="14"/>
      </w:rPr>
      <w:t xml:space="preserve">  Àrea de Drets Socials, Salut, Cooperació i Comunitat</w:t>
    </w:r>
  </w:p>
  <w:p w14:paraId="53FD18AB" w14:textId="77777777" w:rsidR="00AA4F0F" w:rsidRPr="00E610DD" w:rsidRDefault="00AA4F0F" w:rsidP="00AA4F0F">
    <w:pPr>
      <w:pStyle w:val="Capalera"/>
      <w:ind w:left="284"/>
      <w:jc w:val="right"/>
      <w:rPr>
        <w:rFonts w:ascii="Arial" w:hAnsi="Arial" w:cs="Arial"/>
        <w:b/>
        <w:bCs/>
        <w:sz w:val="14"/>
        <w:szCs w:val="14"/>
      </w:rPr>
    </w:pPr>
  </w:p>
  <w:p w14:paraId="2FA847D7" w14:textId="77777777" w:rsidR="00AA4F0F" w:rsidRDefault="00AA4F0F" w:rsidP="00AA4F0F">
    <w:pPr>
      <w:jc w:val="left"/>
      <w:rPr>
        <w:rFonts w:ascii="Arial" w:hAnsi="Arial" w:cs="Arial"/>
        <w:sz w:val="14"/>
        <w:szCs w:val="16"/>
      </w:rPr>
    </w:pPr>
  </w:p>
  <w:p w14:paraId="4463FB9B" w14:textId="77777777" w:rsidR="00396AC9" w:rsidRPr="00E610DD" w:rsidRDefault="00396AC9" w:rsidP="00AA4F0F">
    <w:pPr>
      <w:jc w:val="left"/>
      <w:rPr>
        <w:rFonts w:ascii="Arial" w:hAnsi="Arial" w:cs="Arial"/>
        <w:sz w:val="14"/>
        <w:szCs w:val="16"/>
      </w:rPr>
    </w:pPr>
  </w:p>
  <w:p w14:paraId="5B8E9631" w14:textId="77777777" w:rsidR="00DC5431" w:rsidRPr="00AA4F0F" w:rsidRDefault="00DC5431" w:rsidP="00AA4F0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0EA80" w14:textId="77777777" w:rsidR="00DC5431" w:rsidRDefault="00DC5431" w:rsidP="007148D7">
    <w:pPr>
      <w:pStyle w:val="Capalera"/>
    </w:pPr>
  </w:p>
  <w:p w14:paraId="2910E7F3" w14:textId="77777777" w:rsidR="00DC5431" w:rsidRDefault="00DC5431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81A9CB7" wp14:editId="0FFB01FC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78194" w14:textId="77777777" w:rsidR="00DC5431" w:rsidRPr="0077194C" w:rsidRDefault="00DC543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3042F5C4" w14:textId="77777777" w:rsidR="00DC5431" w:rsidRPr="00163749" w:rsidRDefault="00DC543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13DB225E" w14:textId="77777777" w:rsidR="00DC5431" w:rsidRDefault="00DC5431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1A9CB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" stroked="f">
              <v:textbox>
                <w:txbxContent>
                  <w:p w14:paraId="76478194" w14:textId="77777777" w:rsidR="00DC5431" w:rsidRPr="0077194C" w:rsidRDefault="00DC543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3042F5C4" w14:textId="77777777" w:rsidR="00DC5431" w:rsidRPr="00163749" w:rsidRDefault="00DC543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13DB225E" w14:textId="77777777" w:rsidR="00DC5431" w:rsidRDefault="00DC5431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2B87CA6F" wp14:editId="136DCC69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89F18A4" w14:textId="77777777" w:rsidR="00DC5431" w:rsidRDefault="00DC5431" w:rsidP="007148D7">
    <w:pPr>
      <w:pStyle w:val="Capalera"/>
    </w:pPr>
  </w:p>
  <w:p w14:paraId="5A810A5E" w14:textId="77777777" w:rsidR="00DC5431" w:rsidRDefault="00DC5431" w:rsidP="007148D7">
    <w:pPr>
      <w:pStyle w:val="Capalera"/>
    </w:pPr>
  </w:p>
  <w:p w14:paraId="23779A3B" w14:textId="77777777" w:rsidR="00DC5431" w:rsidRDefault="00DC5431" w:rsidP="007148D7">
    <w:pPr>
      <w:pStyle w:val="Capalera"/>
    </w:pPr>
  </w:p>
  <w:p w14:paraId="3E649A5B" w14:textId="77777777" w:rsidR="00DC5431" w:rsidRDefault="00DC5431" w:rsidP="007148D7">
    <w:pPr>
      <w:pStyle w:val="Capalera"/>
    </w:pPr>
  </w:p>
  <w:p w14:paraId="3482757E" w14:textId="77777777" w:rsidR="00DC5431" w:rsidRDefault="00DC5431" w:rsidP="007148D7">
    <w:pPr>
      <w:pStyle w:val="Capalera"/>
    </w:pPr>
  </w:p>
  <w:p w14:paraId="0BE233D9" w14:textId="77777777" w:rsidR="00DC5431" w:rsidRDefault="00DC5431" w:rsidP="007148D7">
    <w:pPr>
      <w:pStyle w:val="Capalera"/>
    </w:pPr>
  </w:p>
  <w:p w14:paraId="7FEBD3D6" w14:textId="77777777" w:rsidR="00DC5431" w:rsidRDefault="00DC5431" w:rsidP="007148D7">
    <w:pPr>
      <w:pStyle w:val="Capalera"/>
    </w:pPr>
  </w:p>
  <w:p w14:paraId="152AA7F0" w14:textId="77777777" w:rsidR="00DC5431" w:rsidRDefault="00DC5431" w:rsidP="007148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0A6367"/>
    <w:multiLevelType w:val="hybridMultilevel"/>
    <w:tmpl w:val="D63C3504"/>
    <w:lvl w:ilvl="0" w:tplc="5EEACAC0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A333E"/>
    <w:multiLevelType w:val="hybridMultilevel"/>
    <w:tmpl w:val="4B267DC8"/>
    <w:lvl w:ilvl="0" w:tplc="BE5A2A7A">
      <w:numFmt w:val="bullet"/>
      <w:pStyle w:val="Estil6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E9760CEA">
      <w:start w:val="1"/>
      <w:numFmt w:val="bullet"/>
      <w:pStyle w:val="Estil1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16CCC0">
      <w:start w:val="1"/>
      <w:numFmt w:val="bullet"/>
      <w:pStyle w:val="Estil9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8724E"/>
    <w:multiLevelType w:val="hybridMultilevel"/>
    <w:tmpl w:val="DA9E61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66951"/>
    <w:multiLevelType w:val="hybridMultilevel"/>
    <w:tmpl w:val="0EEA6924"/>
    <w:lvl w:ilvl="0" w:tplc="0403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A351BAE"/>
    <w:multiLevelType w:val="hybridMultilevel"/>
    <w:tmpl w:val="56080A8E"/>
    <w:lvl w:ilvl="0" w:tplc="3424BA46">
      <w:start w:val="1"/>
      <w:numFmt w:val="decimal"/>
      <w:pStyle w:val="Estil1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E4CA5"/>
    <w:multiLevelType w:val="hybridMultilevel"/>
    <w:tmpl w:val="1B5AD076"/>
    <w:lvl w:ilvl="0" w:tplc="9006DB16">
      <w:start w:val="9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4768D"/>
    <w:multiLevelType w:val="hybridMultilevel"/>
    <w:tmpl w:val="8DDCB8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1574E"/>
    <w:multiLevelType w:val="hybridMultilevel"/>
    <w:tmpl w:val="B56A4886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71C6F"/>
    <w:multiLevelType w:val="hybridMultilevel"/>
    <w:tmpl w:val="ADA2BA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57E28"/>
    <w:multiLevelType w:val="hybridMultilevel"/>
    <w:tmpl w:val="4B267DC8"/>
    <w:lvl w:ilvl="0" w:tplc="BE5A2A7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E9760C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16CC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970FA5"/>
    <w:multiLevelType w:val="hybridMultilevel"/>
    <w:tmpl w:val="DD56C5F2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4A80248"/>
    <w:multiLevelType w:val="hybridMultilevel"/>
    <w:tmpl w:val="49FA7FC2"/>
    <w:lvl w:ilvl="0" w:tplc="BC9AFB98">
      <w:start w:val="1"/>
      <w:numFmt w:val="upperLetter"/>
      <w:pStyle w:val="Estil7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F67EF0"/>
    <w:multiLevelType w:val="hybridMultilevel"/>
    <w:tmpl w:val="DBF0FE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B4B0E"/>
    <w:multiLevelType w:val="hybridMultilevel"/>
    <w:tmpl w:val="FC76BEBE"/>
    <w:lvl w:ilvl="0" w:tplc="2D8A6CDE">
      <w:start w:val="1"/>
      <w:numFmt w:val="bullet"/>
      <w:pStyle w:val="Estil5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C060C2"/>
    <w:multiLevelType w:val="hybridMultilevel"/>
    <w:tmpl w:val="A14ED0FA"/>
    <w:lvl w:ilvl="0" w:tplc="9006DB16">
      <w:start w:val="9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463304"/>
    <w:multiLevelType w:val="hybridMultilevel"/>
    <w:tmpl w:val="8F4E223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012314">
    <w:abstractNumId w:val="14"/>
  </w:num>
  <w:num w:numId="2" w16cid:durableId="886722849">
    <w:abstractNumId w:val="0"/>
  </w:num>
  <w:num w:numId="3" w16cid:durableId="950236622">
    <w:abstractNumId w:val="15"/>
  </w:num>
  <w:num w:numId="4" w16cid:durableId="353727223">
    <w:abstractNumId w:val="9"/>
  </w:num>
  <w:num w:numId="5" w16cid:durableId="932710566">
    <w:abstractNumId w:val="4"/>
  </w:num>
  <w:num w:numId="6" w16cid:durableId="388042420">
    <w:abstractNumId w:val="11"/>
  </w:num>
  <w:num w:numId="7" w16cid:durableId="571891213">
    <w:abstractNumId w:val="12"/>
  </w:num>
  <w:num w:numId="8" w16cid:durableId="1593707172">
    <w:abstractNumId w:val="2"/>
  </w:num>
  <w:num w:numId="9" w16cid:durableId="6908307">
    <w:abstractNumId w:val="3"/>
  </w:num>
  <w:num w:numId="10" w16cid:durableId="176042351">
    <w:abstractNumId w:val="16"/>
  </w:num>
  <w:num w:numId="11" w16cid:durableId="1337805105">
    <w:abstractNumId w:val="6"/>
  </w:num>
  <w:num w:numId="12" w16cid:durableId="1415204704">
    <w:abstractNumId w:val="8"/>
  </w:num>
  <w:num w:numId="13" w16cid:durableId="335891065">
    <w:abstractNumId w:val="10"/>
  </w:num>
  <w:num w:numId="14" w16cid:durableId="1926109048">
    <w:abstractNumId w:val="17"/>
  </w:num>
  <w:num w:numId="15" w16cid:durableId="355928787">
    <w:abstractNumId w:val="13"/>
  </w:num>
  <w:num w:numId="16" w16cid:durableId="1159465611">
    <w:abstractNumId w:val="7"/>
  </w:num>
  <w:num w:numId="17" w16cid:durableId="326443811">
    <w:abstractNumId w:val="1"/>
  </w:num>
  <w:num w:numId="18" w16cid:durableId="524638401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634D"/>
    <w:rsid w:val="00001F23"/>
    <w:rsid w:val="00006B7C"/>
    <w:rsid w:val="00011752"/>
    <w:rsid w:val="000178AA"/>
    <w:rsid w:val="000276E0"/>
    <w:rsid w:val="0003013D"/>
    <w:rsid w:val="00037AEB"/>
    <w:rsid w:val="000445BD"/>
    <w:rsid w:val="00052241"/>
    <w:rsid w:val="000552B5"/>
    <w:rsid w:val="000633F7"/>
    <w:rsid w:val="00064ABC"/>
    <w:rsid w:val="00070F63"/>
    <w:rsid w:val="0007185A"/>
    <w:rsid w:val="00075C81"/>
    <w:rsid w:val="00081213"/>
    <w:rsid w:val="00082AE1"/>
    <w:rsid w:val="000865EA"/>
    <w:rsid w:val="00091A10"/>
    <w:rsid w:val="000A0049"/>
    <w:rsid w:val="000A213D"/>
    <w:rsid w:val="000A7A7D"/>
    <w:rsid w:val="000B3C89"/>
    <w:rsid w:val="000C787E"/>
    <w:rsid w:val="000D36CC"/>
    <w:rsid w:val="000F23A2"/>
    <w:rsid w:val="000F52A9"/>
    <w:rsid w:val="000F6576"/>
    <w:rsid w:val="000F67B9"/>
    <w:rsid w:val="001035A0"/>
    <w:rsid w:val="00104F3C"/>
    <w:rsid w:val="00112F49"/>
    <w:rsid w:val="00116899"/>
    <w:rsid w:val="0012084A"/>
    <w:rsid w:val="00124F62"/>
    <w:rsid w:val="001315E0"/>
    <w:rsid w:val="001328D3"/>
    <w:rsid w:val="00134A48"/>
    <w:rsid w:val="00135A92"/>
    <w:rsid w:val="00136D72"/>
    <w:rsid w:val="00137A02"/>
    <w:rsid w:val="00147CE5"/>
    <w:rsid w:val="0015076D"/>
    <w:rsid w:val="00153A7F"/>
    <w:rsid w:val="001549E0"/>
    <w:rsid w:val="0016337D"/>
    <w:rsid w:val="001651AF"/>
    <w:rsid w:val="0017298E"/>
    <w:rsid w:val="00182F67"/>
    <w:rsid w:val="001A7139"/>
    <w:rsid w:val="001B1F93"/>
    <w:rsid w:val="001B6930"/>
    <w:rsid w:val="001B7F1D"/>
    <w:rsid w:val="001C1980"/>
    <w:rsid w:val="001C53B7"/>
    <w:rsid w:val="001D01AA"/>
    <w:rsid w:val="001D51B5"/>
    <w:rsid w:val="001D7648"/>
    <w:rsid w:val="001D7793"/>
    <w:rsid w:val="001F7860"/>
    <w:rsid w:val="00202E17"/>
    <w:rsid w:val="00205D0B"/>
    <w:rsid w:val="0021109D"/>
    <w:rsid w:val="002150E1"/>
    <w:rsid w:val="002200FD"/>
    <w:rsid w:val="00220B2D"/>
    <w:rsid w:val="0022405E"/>
    <w:rsid w:val="00233F74"/>
    <w:rsid w:val="0023585D"/>
    <w:rsid w:val="00237F80"/>
    <w:rsid w:val="00243FE0"/>
    <w:rsid w:val="002462AB"/>
    <w:rsid w:val="0024787D"/>
    <w:rsid w:val="002501B0"/>
    <w:rsid w:val="002530FB"/>
    <w:rsid w:val="00260C10"/>
    <w:rsid w:val="0026120F"/>
    <w:rsid w:val="0026445E"/>
    <w:rsid w:val="00275BED"/>
    <w:rsid w:val="002761FA"/>
    <w:rsid w:val="00280110"/>
    <w:rsid w:val="00286F90"/>
    <w:rsid w:val="002875FD"/>
    <w:rsid w:val="002910AB"/>
    <w:rsid w:val="00296CB4"/>
    <w:rsid w:val="002A07BD"/>
    <w:rsid w:val="002A3CD6"/>
    <w:rsid w:val="002A4CFE"/>
    <w:rsid w:val="002A634D"/>
    <w:rsid w:val="002C04E8"/>
    <w:rsid w:val="002C27F3"/>
    <w:rsid w:val="002C4EFF"/>
    <w:rsid w:val="002D066B"/>
    <w:rsid w:val="002D5CD4"/>
    <w:rsid w:val="002E1007"/>
    <w:rsid w:val="002E1DD5"/>
    <w:rsid w:val="002F1932"/>
    <w:rsid w:val="002F20EC"/>
    <w:rsid w:val="002F570D"/>
    <w:rsid w:val="002F7CF0"/>
    <w:rsid w:val="00303C03"/>
    <w:rsid w:val="0031243D"/>
    <w:rsid w:val="00315F74"/>
    <w:rsid w:val="00340578"/>
    <w:rsid w:val="00345804"/>
    <w:rsid w:val="0035405F"/>
    <w:rsid w:val="003609B4"/>
    <w:rsid w:val="0036214A"/>
    <w:rsid w:val="003729F3"/>
    <w:rsid w:val="003768B4"/>
    <w:rsid w:val="00381E79"/>
    <w:rsid w:val="00393A59"/>
    <w:rsid w:val="00396AC9"/>
    <w:rsid w:val="003A51B6"/>
    <w:rsid w:val="003B1008"/>
    <w:rsid w:val="003B2A5E"/>
    <w:rsid w:val="003C0420"/>
    <w:rsid w:val="003E1A37"/>
    <w:rsid w:val="0040099F"/>
    <w:rsid w:val="004011C8"/>
    <w:rsid w:val="00403949"/>
    <w:rsid w:val="00411B0A"/>
    <w:rsid w:val="00413907"/>
    <w:rsid w:val="00417136"/>
    <w:rsid w:val="004262D2"/>
    <w:rsid w:val="0043057C"/>
    <w:rsid w:val="0043358B"/>
    <w:rsid w:val="00435CE3"/>
    <w:rsid w:val="00450435"/>
    <w:rsid w:val="0045048A"/>
    <w:rsid w:val="004619C4"/>
    <w:rsid w:val="004627C2"/>
    <w:rsid w:val="00480708"/>
    <w:rsid w:val="00481194"/>
    <w:rsid w:val="00485639"/>
    <w:rsid w:val="0048664C"/>
    <w:rsid w:val="00486FB6"/>
    <w:rsid w:val="00496821"/>
    <w:rsid w:val="004A07C9"/>
    <w:rsid w:val="004A259F"/>
    <w:rsid w:val="004B1CC6"/>
    <w:rsid w:val="004B3198"/>
    <w:rsid w:val="004B3212"/>
    <w:rsid w:val="004C05EE"/>
    <w:rsid w:val="004D576B"/>
    <w:rsid w:val="004D62D3"/>
    <w:rsid w:val="004D6CD9"/>
    <w:rsid w:val="004E1C63"/>
    <w:rsid w:val="004E7210"/>
    <w:rsid w:val="004E7A30"/>
    <w:rsid w:val="004F2E18"/>
    <w:rsid w:val="004F55CC"/>
    <w:rsid w:val="004F6A3B"/>
    <w:rsid w:val="00521612"/>
    <w:rsid w:val="00524473"/>
    <w:rsid w:val="005308C8"/>
    <w:rsid w:val="0053544E"/>
    <w:rsid w:val="00535D82"/>
    <w:rsid w:val="00536615"/>
    <w:rsid w:val="00537978"/>
    <w:rsid w:val="005403B9"/>
    <w:rsid w:val="00544CCD"/>
    <w:rsid w:val="0054655A"/>
    <w:rsid w:val="005518E8"/>
    <w:rsid w:val="00552633"/>
    <w:rsid w:val="0057076F"/>
    <w:rsid w:val="00581D8D"/>
    <w:rsid w:val="005824EC"/>
    <w:rsid w:val="00585B13"/>
    <w:rsid w:val="00585EFA"/>
    <w:rsid w:val="0059028F"/>
    <w:rsid w:val="005A393F"/>
    <w:rsid w:val="005A3C9B"/>
    <w:rsid w:val="005B0051"/>
    <w:rsid w:val="005B0EA4"/>
    <w:rsid w:val="005C4940"/>
    <w:rsid w:val="005C4DE5"/>
    <w:rsid w:val="005D22B5"/>
    <w:rsid w:val="005E0CA7"/>
    <w:rsid w:val="005E2D29"/>
    <w:rsid w:val="005E73FF"/>
    <w:rsid w:val="005F14BE"/>
    <w:rsid w:val="005F5D82"/>
    <w:rsid w:val="00600424"/>
    <w:rsid w:val="006038BB"/>
    <w:rsid w:val="00606AC2"/>
    <w:rsid w:val="00607A87"/>
    <w:rsid w:val="00607D4A"/>
    <w:rsid w:val="0061179A"/>
    <w:rsid w:val="00611BE2"/>
    <w:rsid w:val="00630333"/>
    <w:rsid w:val="00630A72"/>
    <w:rsid w:val="006348FF"/>
    <w:rsid w:val="00636CCE"/>
    <w:rsid w:val="00652881"/>
    <w:rsid w:val="00661365"/>
    <w:rsid w:val="00664F59"/>
    <w:rsid w:val="0066613D"/>
    <w:rsid w:val="0066778E"/>
    <w:rsid w:val="00671A9C"/>
    <w:rsid w:val="006722B2"/>
    <w:rsid w:val="006733F3"/>
    <w:rsid w:val="00677F32"/>
    <w:rsid w:val="006862E5"/>
    <w:rsid w:val="006863D9"/>
    <w:rsid w:val="00687DC1"/>
    <w:rsid w:val="00690ED8"/>
    <w:rsid w:val="006946DB"/>
    <w:rsid w:val="00695EFC"/>
    <w:rsid w:val="00696F69"/>
    <w:rsid w:val="006A4E03"/>
    <w:rsid w:val="006C6CD3"/>
    <w:rsid w:val="006D2822"/>
    <w:rsid w:val="006D4040"/>
    <w:rsid w:val="006D4AA3"/>
    <w:rsid w:val="006D75D3"/>
    <w:rsid w:val="006D7EE8"/>
    <w:rsid w:val="006F1576"/>
    <w:rsid w:val="006F3F0D"/>
    <w:rsid w:val="007148D7"/>
    <w:rsid w:val="00720ED2"/>
    <w:rsid w:val="00721A60"/>
    <w:rsid w:val="00726454"/>
    <w:rsid w:val="00736A8A"/>
    <w:rsid w:val="00737806"/>
    <w:rsid w:val="00741507"/>
    <w:rsid w:val="00742246"/>
    <w:rsid w:val="0074416B"/>
    <w:rsid w:val="00747140"/>
    <w:rsid w:val="00760089"/>
    <w:rsid w:val="0076155C"/>
    <w:rsid w:val="00762C8B"/>
    <w:rsid w:val="0077194C"/>
    <w:rsid w:val="007753AC"/>
    <w:rsid w:val="00781760"/>
    <w:rsid w:val="00790208"/>
    <w:rsid w:val="00791E20"/>
    <w:rsid w:val="007A02E1"/>
    <w:rsid w:val="007A58C0"/>
    <w:rsid w:val="007A7F80"/>
    <w:rsid w:val="007B0BC3"/>
    <w:rsid w:val="007B56B1"/>
    <w:rsid w:val="007B6485"/>
    <w:rsid w:val="007C39C4"/>
    <w:rsid w:val="007C404E"/>
    <w:rsid w:val="007C612D"/>
    <w:rsid w:val="007C7B4F"/>
    <w:rsid w:val="007E136D"/>
    <w:rsid w:val="007E2A78"/>
    <w:rsid w:val="007F1403"/>
    <w:rsid w:val="007F539F"/>
    <w:rsid w:val="00801292"/>
    <w:rsid w:val="00803A9F"/>
    <w:rsid w:val="00804255"/>
    <w:rsid w:val="0080441D"/>
    <w:rsid w:val="00807D6F"/>
    <w:rsid w:val="00807FEA"/>
    <w:rsid w:val="008109C4"/>
    <w:rsid w:val="008141A1"/>
    <w:rsid w:val="00815515"/>
    <w:rsid w:val="00815ABA"/>
    <w:rsid w:val="00823FE8"/>
    <w:rsid w:val="00826725"/>
    <w:rsid w:val="0083009D"/>
    <w:rsid w:val="00843674"/>
    <w:rsid w:val="00854A6F"/>
    <w:rsid w:val="00864622"/>
    <w:rsid w:val="0086487C"/>
    <w:rsid w:val="00874B20"/>
    <w:rsid w:val="00875EF1"/>
    <w:rsid w:val="00887749"/>
    <w:rsid w:val="00891CD8"/>
    <w:rsid w:val="00894970"/>
    <w:rsid w:val="00895D42"/>
    <w:rsid w:val="008A4378"/>
    <w:rsid w:val="008A571A"/>
    <w:rsid w:val="008B0B7F"/>
    <w:rsid w:val="008B344C"/>
    <w:rsid w:val="008B4375"/>
    <w:rsid w:val="008B7705"/>
    <w:rsid w:val="008C0317"/>
    <w:rsid w:val="008C22C0"/>
    <w:rsid w:val="008C3775"/>
    <w:rsid w:val="008C49DA"/>
    <w:rsid w:val="008D3061"/>
    <w:rsid w:val="008E713C"/>
    <w:rsid w:val="008F0E79"/>
    <w:rsid w:val="00904133"/>
    <w:rsid w:val="009110F7"/>
    <w:rsid w:val="00912E25"/>
    <w:rsid w:val="009204EB"/>
    <w:rsid w:val="00926916"/>
    <w:rsid w:val="00934A83"/>
    <w:rsid w:val="009417E9"/>
    <w:rsid w:val="00942C9E"/>
    <w:rsid w:val="00945792"/>
    <w:rsid w:val="009465AB"/>
    <w:rsid w:val="00955354"/>
    <w:rsid w:val="009558D4"/>
    <w:rsid w:val="00974CAF"/>
    <w:rsid w:val="00976AE1"/>
    <w:rsid w:val="00991693"/>
    <w:rsid w:val="00991E25"/>
    <w:rsid w:val="00992A3F"/>
    <w:rsid w:val="0099668D"/>
    <w:rsid w:val="009A0618"/>
    <w:rsid w:val="009A5F42"/>
    <w:rsid w:val="009A6F4A"/>
    <w:rsid w:val="009C1605"/>
    <w:rsid w:val="009C2999"/>
    <w:rsid w:val="009C7634"/>
    <w:rsid w:val="009D442D"/>
    <w:rsid w:val="009E2EDF"/>
    <w:rsid w:val="009F1610"/>
    <w:rsid w:val="009F7F84"/>
    <w:rsid w:val="00A10D6E"/>
    <w:rsid w:val="00A20F2B"/>
    <w:rsid w:val="00A244BE"/>
    <w:rsid w:val="00A24567"/>
    <w:rsid w:val="00A276C6"/>
    <w:rsid w:val="00A30BFE"/>
    <w:rsid w:val="00A31FE7"/>
    <w:rsid w:val="00A32A60"/>
    <w:rsid w:val="00A436E3"/>
    <w:rsid w:val="00A52B64"/>
    <w:rsid w:val="00A5423A"/>
    <w:rsid w:val="00A54FAB"/>
    <w:rsid w:val="00A56C2B"/>
    <w:rsid w:val="00A628AB"/>
    <w:rsid w:val="00A65B23"/>
    <w:rsid w:val="00A674C4"/>
    <w:rsid w:val="00A67DAE"/>
    <w:rsid w:val="00A74E6C"/>
    <w:rsid w:val="00A773A0"/>
    <w:rsid w:val="00A77AF9"/>
    <w:rsid w:val="00A80542"/>
    <w:rsid w:val="00A87018"/>
    <w:rsid w:val="00A90A93"/>
    <w:rsid w:val="00AA4F0F"/>
    <w:rsid w:val="00AA7973"/>
    <w:rsid w:val="00AB32F2"/>
    <w:rsid w:val="00AC5D8E"/>
    <w:rsid w:val="00AC78C5"/>
    <w:rsid w:val="00AE3EAE"/>
    <w:rsid w:val="00AE70C0"/>
    <w:rsid w:val="00AF7247"/>
    <w:rsid w:val="00AF7914"/>
    <w:rsid w:val="00B0170D"/>
    <w:rsid w:val="00B03F29"/>
    <w:rsid w:val="00B107AD"/>
    <w:rsid w:val="00B13E29"/>
    <w:rsid w:val="00B1469D"/>
    <w:rsid w:val="00B2705C"/>
    <w:rsid w:val="00B47C90"/>
    <w:rsid w:val="00B620A3"/>
    <w:rsid w:val="00B62A68"/>
    <w:rsid w:val="00B8445D"/>
    <w:rsid w:val="00B8574E"/>
    <w:rsid w:val="00B8595F"/>
    <w:rsid w:val="00B907CC"/>
    <w:rsid w:val="00B95C4D"/>
    <w:rsid w:val="00B97E17"/>
    <w:rsid w:val="00BA5AE5"/>
    <w:rsid w:val="00BC43B5"/>
    <w:rsid w:val="00BC535E"/>
    <w:rsid w:val="00BC7E14"/>
    <w:rsid w:val="00BC7F57"/>
    <w:rsid w:val="00BD03AF"/>
    <w:rsid w:val="00BD12F6"/>
    <w:rsid w:val="00BD3945"/>
    <w:rsid w:val="00BD3EEF"/>
    <w:rsid w:val="00BE212A"/>
    <w:rsid w:val="00BE7FA8"/>
    <w:rsid w:val="00BF5A5B"/>
    <w:rsid w:val="00C00E12"/>
    <w:rsid w:val="00C04A0F"/>
    <w:rsid w:val="00C06D55"/>
    <w:rsid w:val="00C15C27"/>
    <w:rsid w:val="00C178A0"/>
    <w:rsid w:val="00C17E36"/>
    <w:rsid w:val="00C2459E"/>
    <w:rsid w:val="00C245B0"/>
    <w:rsid w:val="00C31F2E"/>
    <w:rsid w:val="00C33A7B"/>
    <w:rsid w:val="00C363B5"/>
    <w:rsid w:val="00C4107A"/>
    <w:rsid w:val="00C42AC8"/>
    <w:rsid w:val="00C4482B"/>
    <w:rsid w:val="00C63CE0"/>
    <w:rsid w:val="00C64A8E"/>
    <w:rsid w:val="00C65B25"/>
    <w:rsid w:val="00C67628"/>
    <w:rsid w:val="00C73B88"/>
    <w:rsid w:val="00C83968"/>
    <w:rsid w:val="00C85A5B"/>
    <w:rsid w:val="00C874CF"/>
    <w:rsid w:val="00C92A84"/>
    <w:rsid w:val="00C945AF"/>
    <w:rsid w:val="00CA0F4A"/>
    <w:rsid w:val="00CA7885"/>
    <w:rsid w:val="00CB2023"/>
    <w:rsid w:val="00CB2A2C"/>
    <w:rsid w:val="00CB7157"/>
    <w:rsid w:val="00CC062D"/>
    <w:rsid w:val="00CC17DD"/>
    <w:rsid w:val="00CC24E6"/>
    <w:rsid w:val="00CC4692"/>
    <w:rsid w:val="00CD13DF"/>
    <w:rsid w:val="00CE07DF"/>
    <w:rsid w:val="00CE16C0"/>
    <w:rsid w:val="00CE60AB"/>
    <w:rsid w:val="00CF26C4"/>
    <w:rsid w:val="00CF3D96"/>
    <w:rsid w:val="00D05A03"/>
    <w:rsid w:val="00D06082"/>
    <w:rsid w:val="00D06493"/>
    <w:rsid w:val="00D15BCD"/>
    <w:rsid w:val="00D17678"/>
    <w:rsid w:val="00D258A9"/>
    <w:rsid w:val="00D3302D"/>
    <w:rsid w:val="00D33F87"/>
    <w:rsid w:val="00D450D2"/>
    <w:rsid w:val="00D468D1"/>
    <w:rsid w:val="00D5573D"/>
    <w:rsid w:val="00D60222"/>
    <w:rsid w:val="00D61D6D"/>
    <w:rsid w:val="00D72086"/>
    <w:rsid w:val="00D80446"/>
    <w:rsid w:val="00D84F47"/>
    <w:rsid w:val="00D904DC"/>
    <w:rsid w:val="00D91ACC"/>
    <w:rsid w:val="00DA1E89"/>
    <w:rsid w:val="00DA5E5D"/>
    <w:rsid w:val="00DA66D6"/>
    <w:rsid w:val="00DA676A"/>
    <w:rsid w:val="00DB17FB"/>
    <w:rsid w:val="00DB2794"/>
    <w:rsid w:val="00DB6D69"/>
    <w:rsid w:val="00DC2378"/>
    <w:rsid w:val="00DC4D3D"/>
    <w:rsid w:val="00DC5431"/>
    <w:rsid w:val="00DD1942"/>
    <w:rsid w:val="00DE2A21"/>
    <w:rsid w:val="00DE3758"/>
    <w:rsid w:val="00DF42A5"/>
    <w:rsid w:val="00DF4689"/>
    <w:rsid w:val="00E02477"/>
    <w:rsid w:val="00E032C1"/>
    <w:rsid w:val="00E06290"/>
    <w:rsid w:val="00E10A47"/>
    <w:rsid w:val="00E15FF5"/>
    <w:rsid w:val="00E1682D"/>
    <w:rsid w:val="00E20C82"/>
    <w:rsid w:val="00E22C72"/>
    <w:rsid w:val="00E352B2"/>
    <w:rsid w:val="00E4028D"/>
    <w:rsid w:val="00E40713"/>
    <w:rsid w:val="00E40E35"/>
    <w:rsid w:val="00E41174"/>
    <w:rsid w:val="00E5368A"/>
    <w:rsid w:val="00E55A4E"/>
    <w:rsid w:val="00E60C03"/>
    <w:rsid w:val="00E610DD"/>
    <w:rsid w:val="00E6755D"/>
    <w:rsid w:val="00E711F8"/>
    <w:rsid w:val="00E73107"/>
    <w:rsid w:val="00E73791"/>
    <w:rsid w:val="00E774BD"/>
    <w:rsid w:val="00E80366"/>
    <w:rsid w:val="00E86052"/>
    <w:rsid w:val="00E90884"/>
    <w:rsid w:val="00E96BB1"/>
    <w:rsid w:val="00EA2991"/>
    <w:rsid w:val="00EA448B"/>
    <w:rsid w:val="00EA459D"/>
    <w:rsid w:val="00EA7DF5"/>
    <w:rsid w:val="00EB4EF3"/>
    <w:rsid w:val="00EB6638"/>
    <w:rsid w:val="00EC166B"/>
    <w:rsid w:val="00EC1B19"/>
    <w:rsid w:val="00EC3087"/>
    <w:rsid w:val="00EC3859"/>
    <w:rsid w:val="00EC7725"/>
    <w:rsid w:val="00ED0A87"/>
    <w:rsid w:val="00EE321A"/>
    <w:rsid w:val="00EE3630"/>
    <w:rsid w:val="00F019BD"/>
    <w:rsid w:val="00F10030"/>
    <w:rsid w:val="00F21916"/>
    <w:rsid w:val="00F22506"/>
    <w:rsid w:val="00F2791A"/>
    <w:rsid w:val="00F27CAE"/>
    <w:rsid w:val="00F311A2"/>
    <w:rsid w:val="00F33716"/>
    <w:rsid w:val="00F347F5"/>
    <w:rsid w:val="00F356FD"/>
    <w:rsid w:val="00F520B6"/>
    <w:rsid w:val="00F6344E"/>
    <w:rsid w:val="00F642CB"/>
    <w:rsid w:val="00F77242"/>
    <w:rsid w:val="00F77591"/>
    <w:rsid w:val="00F777B4"/>
    <w:rsid w:val="00F83C14"/>
    <w:rsid w:val="00F843A5"/>
    <w:rsid w:val="00F86FE7"/>
    <w:rsid w:val="00F9171A"/>
    <w:rsid w:val="00FA5DB8"/>
    <w:rsid w:val="00FA6EB0"/>
    <w:rsid w:val="00FB03D0"/>
    <w:rsid w:val="00FB119A"/>
    <w:rsid w:val="00FB38CB"/>
    <w:rsid w:val="00FC178E"/>
    <w:rsid w:val="00FC2BBC"/>
    <w:rsid w:val="00FC59FB"/>
    <w:rsid w:val="00FC7359"/>
    <w:rsid w:val="00FD181B"/>
    <w:rsid w:val="00FD7ADF"/>
    <w:rsid w:val="00FE2D75"/>
    <w:rsid w:val="00FE49A3"/>
    <w:rsid w:val="00FE6B80"/>
    <w:rsid w:val="00FF46AE"/>
    <w:rsid w:val="00FF5FC9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FF4614"/>
  <w15:docId w15:val="{3B42BAD7-94E2-43B5-9FC7-028F14EEC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rsid w:val="00C874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874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1C1980"/>
    <w:pPr>
      <w:spacing w:before="240" w:after="120"/>
    </w:pPr>
    <w:rPr>
      <w:rFonts w:ascii="Arial" w:hAnsi="Arial" w:cs="Arial"/>
      <w:b/>
      <w:color w:val="DC002E"/>
      <w:szCs w:val="24"/>
    </w:rPr>
  </w:style>
  <w:style w:type="character" w:customStyle="1" w:styleId="SubtitolCar">
    <w:name w:val="Subtitol Car"/>
    <w:basedOn w:val="Lletraperdefectedelpargraf"/>
    <w:link w:val="Subtitol"/>
    <w:rsid w:val="001C1980"/>
    <w:rPr>
      <w:rFonts w:ascii="Arial" w:hAnsi="Arial" w:cs="Arial"/>
      <w:b/>
      <w:color w:val="DC002E"/>
      <w:sz w:val="24"/>
      <w:szCs w:val="24"/>
    </w:rPr>
  </w:style>
  <w:style w:type="character" w:customStyle="1" w:styleId="Ttol1Car">
    <w:name w:val="Títol 1 Car"/>
    <w:basedOn w:val="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autoRedefine/>
    <w:qFormat/>
    <w:rsid w:val="00F843A5"/>
    <w:pPr>
      <w:pBdr>
        <w:bottom w:val="single" w:sz="4" w:space="1" w:color="auto"/>
      </w:pBdr>
      <w:spacing w:before="360" w:after="120"/>
    </w:pPr>
    <w:rPr>
      <w:rFonts w:ascii="Arial" w:eastAsia="Times" w:hAnsi="Arial" w:cs="Arial"/>
      <w:b/>
      <w:color w:val="DC002E"/>
      <w:sz w:val="28"/>
      <w:szCs w:val="28"/>
    </w:rPr>
  </w:style>
  <w:style w:type="character" w:customStyle="1" w:styleId="capitolCar">
    <w:name w:val="capitol Car"/>
    <w:basedOn w:val="Lletraperdefectedelpargraf"/>
    <w:link w:val="capitol"/>
    <w:rsid w:val="00F843A5"/>
    <w:rPr>
      <w:rFonts w:ascii="Arial" w:eastAsia="Times" w:hAnsi="Arial" w:cs="Arial"/>
      <w:b/>
      <w:color w:val="DC002E"/>
      <w:sz w:val="28"/>
      <w:szCs w:val="28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874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87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1">
    <w:name w:val="Estil1"/>
    <w:basedOn w:val="Normal"/>
    <w:link w:val="Estil1Car"/>
    <w:qFormat/>
    <w:rsid w:val="00E352B2"/>
    <w:pPr>
      <w:numPr>
        <w:numId w:val="18"/>
      </w:numPr>
      <w:spacing w:before="360" w:after="240"/>
      <w:ind w:left="284" w:hanging="284"/>
    </w:pPr>
    <w:rPr>
      <w:rFonts w:ascii="Arial" w:hAnsi="Arial" w:cs="Arial"/>
      <w:b/>
      <w:color w:val="DC002E"/>
      <w:sz w:val="22"/>
    </w:rPr>
  </w:style>
  <w:style w:type="character" w:customStyle="1" w:styleId="Estil1Car">
    <w:name w:val="Estil1 Car"/>
    <w:basedOn w:val="Lletraperdefectedelpargraf"/>
    <w:link w:val="Estil1"/>
    <w:rsid w:val="00E352B2"/>
    <w:rPr>
      <w:rFonts w:ascii="Arial" w:hAnsi="Arial" w:cs="Arial"/>
      <w:b/>
      <w:color w:val="DC002E"/>
    </w:rPr>
  </w:style>
  <w:style w:type="paragraph" w:customStyle="1" w:styleId="Estil3">
    <w:name w:val="Estil3"/>
    <w:basedOn w:val="Normal"/>
    <w:link w:val="Estil3Car"/>
    <w:qFormat/>
    <w:rsid w:val="00C00E12"/>
    <w:pPr>
      <w:spacing w:before="240" w:after="120"/>
    </w:pPr>
    <w:rPr>
      <w:rFonts w:ascii="Arial" w:hAnsi="Arial" w:cs="Arial"/>
      <w:color w:val="auto"/>
      <w:sz w:val="22"/>
      <w:u w:color="000000"/>
    </w:rPr>
  </w:style>
  <w:style w:type="paragraph" w:customStyle="1" w:styleId="Estil4">
    <w:name w:val="Estil4"/>
    <w:basedOn w:val="Estil3"/>
    <w:link w:val="Estil4Car"/>
    <w:rsid w:val="00C874CF"/>
    <w:pPr>
      <w:spacing w:after="180"/>
      <w:ind w:left="284"/>
    </w:pPr>
    <w:rPr>
      <w:u w:val="single"/>
    </w:rPr>
  </w:style>
  <w:style w:type="character" w:customStyle="1" w:styleId="Estil3Car">
    <w:name w:val="Estil3 Car"/>
    <w:basedOn w:val="Lletraperdefectedelpargraf"/>
    <w:link w:val="Estil3"/>
    <w:rsid w:val="00C00E12"/>
    <w:rPr>
      <w:rFonts w:ascii="Arial" w:hAnsi="Arial" w:cs="Arial"/>
      <w:u w:color="000000"/>
    </w:rPr>
  </w:style>
  <w:style w:type="paragraph" w:customStyle="1" w:styleId="Estil5">
    <w:name w:val="Estil5"/>
    <w:basedOn w:val="Estil3"/>
    <w:link w:val="Estil5Car"/>
    <w:qFormat/>
    <w:rsid w:val="00C00E12"/>
    <w:pPr>
      <w:numPr>
        <w:numId w:val="3"/>
      </w:numPr>
      <w:spacing w:before="120"/>
      <w:ind w:left="714" w:hanging="357"/>
    </w:pPr>
    <w:rPr>
      <w:snapToGrid w:val="0"/>
    </w:rPr>
  </w:style>
  <w:style w:type="character" w:customStyle="1" w:styleId="Estil4Car">
    <w:name w:val="Estil4 Car"/>
    <w:basedOn w:val="Estil3Car"/>
    <w:link w:val="Estil4"/>
    <w:rsid w:val="00C874CF"/>
    <w:rPr>
      <w:rFonts w:ascii="Arial" w:hAnsi="Arial" w:cs="Arial"/>
      <w:u w:val="single" w:color="000000"/>
    </w:rPr>
  </w:style>
  <w:style w:type="paragraph" w:styleId="TtoldelIDC">
    <w:name w:val="TOC Heading"/>
    <w:basedOn w:val="Ttol1"/>
    <w:next w:val="Normal"/>
    <w:uiPriority w:val="39"/>
    <w:unhideWhenUsed/>
    <w:qFormat/>
    <w:rsid w:val="00C874CF"/>
    <w:pPr>
      <w:keepLines/>
      <w:spacing w:before="480" w:after="1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ca-ES"/>
    </w:rPr>
  </w:style>
  <w:style w:type="character" w:customStyle="1" w:styleId="Estil5Car">
    <w:name w:val="Estil5 Car"/>
    <w:basedOn w:val="Estil3Car"/>
    <w:link w:val="Estil5"/>
    <w:rsid w:val="00C00E12"/>
    <w:rPr>
      <w:rFonts w:ascii="Arial" w:hAnsi="Arial" w:cs="Arial"/>
      <w:snapToGrid w:val="0"/>
      <w:u w:color="000000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2D066B"/>
    <w:pPr>
      <w:spacing w:after="100" w:line="276" w:lineRule="auto"/>
      <w:ind w:left="220"/>
      <w:jc w:val="left"/>
    </w:pPr>
    <w:rPr>
      <w:rFonts w:ascii="Arial" w:hAnsi="Arial"/>
      <w:color w:val="auto"/>
      <w:sz w:val="2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D066B"/>
    <w:pPr>
      <w:spacing w:after="100" w:line="276" w:lineRule="auto"/>
      <w:jc w:val="left"/>
    </w:pPr>
    <w:rPr>
      <w:rFonts w:ascii="Arial" w:hAnsi="Arial"/>
      <w:color w:val="auto"/>
      <w:sz w:val="22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2D066B"/>
    <w:pPr>
      <w:spacing w:after="100" w:line="276" w:lineRule="auto"/>
      <w:ind w:left="440"/>
      <w:jc w:val="left"/>
    </w:pPr>
    <w:rPr>
      <w:rFonts w:ascii="Arial" w:hAnsi="Arial"/>
      <w:color w:val="auto"/>
      <w:sz w:val="2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874C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2A3CD6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A3CD6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2A3CD6"/>
    <w:rPr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A3CD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A3CD6"/>
    <w:rPr>
      <w:b/>
      <w:bCs/>
      <w:color w:val="000000" w:themeColor="text1"/>
      <w:sz w:val="20"/>
      <w:szCs w:val="20"/>
    </w:rPr>
  </w:style>
  <w:style w:type="character" w:styleId="Enllavisitat">
    <w:name w:val="FollowedHyperlink"/>
    <w:basedOn w:val="Lletraperdefectedelpargraf"/>
    <w:uiPriority w:val="99"/>
    <w:semiHidden/>
    <w:unhideWhenUsed/>
    <w:rsid w:val="00E1682D"/>
    <w:rPr>
      <w:color w:val="800080" w:themeColor="followedHyperlink"/>
      <w:u w:val="single"/>
    </w:rPr>
  </w:style>
  <w:style w:type="paragraph" w:styleId="Ttol">
    <w:name w:val="Title"/>
    <w:basedOn w:val="Normal"/>
    <w:link w:val="TtolCar"/>
    <w:qFormat/>
    <w:rsid w:val="00AB32F2"/>
    <w:rPr>
      <w:rFonts w:ascii="Arial" w:eastAsia="Times New Roman" w:hAnsi="Arial" w:cs="Times New Roman"/>
      <w:b/>
      <w:snapToGrid w:val="0"/>
      <w:color w:val="auto"/>
      <w:sz w:val="22"/>
      <w:szCs w:val="20"/>
      <w:lang w:eastAsia="es-ES"/>
    </w:rPr>
  </w:style>
  <w:style w:type="character" w:customStyle="1" w:styleId="TtolCar">
    <w:name w:val="Títol Car"/>
    <w:basedOn w:val="Lletraperdefectedelpargraf"/>
    <w:link w:val="Ttol"/>
    <w:rsid w:val="00AB32F2"/>
    <w:rPr>
      <w:rFonts w:ascii="Arial" w:eastAsia="Times New Roman" w:hAnsi="Arial" w:cs="Times New Roman"/>
      <w:b/>
      <w:snapToGrid w:val="0"/>
      <w:szCs w:val="20"/>
      <w:lang w:eastAsia="es-ES"/>
    </w:rPr>
  </w:style>
  <w:style w:type="paragraph" w:customStyle="1" w:styleId="Textindependent21">
    <w:name w:val="Text independent 21"/>
    <w:basedOn w:val="Normal"/>
    <w:rsid w:val="000D36C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eastAsia="Times New Roman" w:hAnsi="Times New Roman" w:cs="Times New Roman"/>
      <w:color w:val="auto"/>
      <w:sz w:val="22"/>
      <w:szCs w:val="20"/>
    </w:rPr>
  </w:style>
  <w:style w:type="paragraph" w:customStyle="1" w:styleId="Estil2">
    <w:name w:val="Estil2"/>
    <w:basedOn w:val="Subtitol"/>
    <w:link w:val="Estil2Car"/>
    <w:qFormat/>
    <w:rsid w:val="00E352B2"/>
    <w:rPr>
      <w:snapToGrid w:val="0"/>
      <w:color w:val="auto"/>
      <w:sz w:val="22"/>
      <w:szCs w:val="22"/>
    </w:rPr>
  </w:style>
  <w:style w:type="paragraph" w:customStyle="1" w:styleId="Estil6">
    <w:name w:val="Estil6"/>
    <w:basedOn w:val="Estil5"/>
    <w:link w:val="Estil6Car"/>
    <w:qFormat/>
    <w:rsid w:val="00BC43B5"/>
    <w:pPr>
      <w:numPr>
        <w:numId w:val="8"/>
      </w:numPr>
    </w:pPr>
  </w:style>
  <w:style w:type="character" w:customStyle="1" w:styleId="Estil2Car">
    <w:name w:val="Estil2 Car"/>
    <w:basedOn w:val="SubtitolCar"/>
    <w:link w:val="Estil2"/>
    <w:rsid w:val="00E352B2"/>
    <w:rPr>
      <w:rFonts w:ascii="Arial" w:hAnsi="Arial" w:cs="Arial"/>
      <w:b/>
      <w:snapToGrid w:val="0"/>
      <w:color w:val="DC002E"/>
      <w:sz w:val="24"/>
      <w:szCs w:val="24"/>
    </w:rPr>
  </w:style>
  <w:style w:type="paragraph" w:customStyle="1" w:styleId="Estil7">
    <w:name w:val="Estil7"/>
    <w:basedOn w:val="Estil5"/>
    <w:link w:val="Estil7Car"/>
    <w:qFormat/>
    <w:rsid w:val="00BC43B5"/>
    <w:pPr>
      <w:numPr>
        <w:numId w:val="7"/>
      </w:numPr>
      <w:spacing w:before="240"/>
      <w:ind w:left="714" w:hanging="357"/>
    </w:pPr>
    <w:rPr>
      <w:b/>
      <w:snapToGrid/>
    </w:rPr>
  </w:style>
  <w:style w:type="character" w:customStyle="1" w:styleId="Estil6Car">
    <w:name w:val="Estil6 Car"/>
    <w:basedOn w:val="Estil5Car"/>
    <w:link w:val="Estil6"/>
    <w:rsid w:val="00BC43B5"/>
    <w:rPr>
      <w:rFonts w:ascii="Arial" w:hAnsi="Arial" w:cs="Arial"/>
      <w:snapToGrid w:val="0"/>
      <w:u w:color="000000"/>
    </w:rPr>
  </w:style>
  <w:style w:type="paragraph" w:customStyle="1" w:styleId="Estil8">
    <w:name w:val="Estil8"/>
    <w:basedOn w:val="Estil2"/>
    <w:link w:val="Estil8Car"/>
    <w:rsid w:val="002A4CFE"/>
  </w:style>
  <w:style w:type="character" w:customStyle="1" w:styleId="Estil7Car">
    <w:name w:val="Estil7 Car"/>
    <w:basedOn w:val="Estil5Car"/>
    <w:link w:val="Estil7"/>
    <w:rsid w:val="00BC43B5"/>
    <w:rPr>
      <w:rFonts w:ascii="Arial" w:hAnsi="Arial" w:cs="Arial"/>
      <w:b/>
      <w:snapToGrid/>
      <w:u w:color="000000"/>
    </w:rPr>
  </w:style>
  <w:style w:type="paragraph" w:customStyle="1" w:styleId="Default">
    <w:name w:val="Default"/>
    <w:rsid w:val="00B017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Estil8Car">
    <w:name w:val="Estil8 Car"/>
    <w:basedOn w:val="Estil2Car"/>
    <w:link w:val="Estil8"/>
    <w:rsid w:val="002A4CFE"/>
    <w:rPr>
      <w:rFonts w:ascii="Arial" w:hAnsi="Arial" w:cs="Arial"/>
      <w:b/>
      <w:snapToGrid w:val="0"/>
      <w:color w:val="DC002E"/>
      <w:sz w:val="24"/>
      <w:szCs w:val="24"/>
    </w:rPr>
  </w:style>
  <w:style w:type="paragraph" w:customStyle="1" w:styleId="Estil9">
    <w:name w:val="Estil9"/>
    <w:basedOn w:val="Estil6"/>
    <w:link w:val="Estil9Car"/>
    <w:qFormat/>
    <w:rsid w:val="00747140"/>
    <w:pPr>
      <w:numPr>
        <w:ilvl w:val="2"/>
      </w:numPr>
      <w:ind w:left="1701" w:hanging="283"/>
    </w:pPr>
  </w:style>
  <w:style w:type="paragraph" w:customStyle="1" w:styleId="Estil10">
    <w:name w:val="Estil10"/>
    <w:basedOn w:val="Estil6"/>
    <w:link w:val="Estil10Car"/>
    <w:qFormat/>
    <w:rsid w:val="00747140"/>
    <w:pPr>
      <w:numPr>
        <w:ilvl w:val="1"/>
      </w:numPr>
    </w:pPr>
  </w:style>
  <w:style w:type="character" w:customStyle="1" w:styleId="Estil9Car">
    <w:name w:val="Estil9 Car"/>
    <w:basedOn w:val="Estil6Car"/>
    <w:link w:val="Estil9"/>
    <w:rsid w:val="00747140"/>
    <w:rPr>
      <w:rFonts w:ascii="Arial" w:hAnsi="Arial" w:cs="Arial"/>
      <w:snapToGrid w:val="0"/>
      <w:u w:color="000000"/>
    </w:rPr>
  </w:style>
  <w:style w:type="paragraph" w:customStyle="1" w:styleId="Estil11">
    <w:name w:val="Estil11"/>
    <w:basedOn w:val="Estil10"/>
    <w:link w:val="Estil11Car"/>
    <w:rsid w:val="00747140"/>
    <w:pPr>
      <w:numPr>
        <w:ilvl w:val="0"/>
        <w:numId w:val="0"/>
      </w:numPr>
      <w:ind w:left="1440"/>
    </w:pPr>
  </w:style>
  <w:style w:type="character" w:customStyle="1" w:styleId="Estil10Car">
    <w:name w:val="Estil10 Car"/>
    <w:basedOn w:val="Estil6Car"/>
    <w:link w:val="Estil10"/>
    <w:rsid w:val="00747140"/>
    <w:rPr>
      <w:rFonts w:ascii="Arial" w:hAnsi="Arial" w:cs="Arial"/>
      <w:snapToGrid w:val="0"/>
      <w:u w:color="000000"/>
    </w:rPr>
  </w:style>
  <w:style w:type="character" w:customStyle="1" w:styleId="Estil11Car">
    <w:name w:val="Estil11 Car"/>
    <w:basedOn w:val="Estil10Car"/>
    <w:link w:val="Estil11"/>
    <w:rsid w:val="00747140"/>
    <w:rPr>
      <w:rFonts w:ascii="Arial" w:hAnsi="Arial" w:cs="Arial"/>
      <w:snapToGrid w:val="0"/>
      <w:u w:color="000000"/>
    </w:rPr>
  </w:style>
  <w:style w:type="paragraph" w:customStyle="1" w:styleId="Estil20">
    <w:name w:val="Estil20"/>
    <w:basedOn w:val="Estil5"/>
    <w:qFormat/>
    <w:rsid w:val="002E1007"/>
    <w:pPr>
      <w:numPr>
        <w:numId w:val="0"/>
      </w:numPr>
      <w:tabs>
        <w:tab w:val="num" w:pos="360"/>
      </w:tabs>
      <w:ind w:left="1440" w:hanging="360"/>
    </w:pPr>
    <w:rPr>
      <w:rFonts w:eastAsia="Aptos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lantilla%20Word%20color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787A-7EB8-4C9C-AF3C-92A97390A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color.dotx</Template>
  <TotalTime>42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MAYNOU PUJOL, MARIA DOLORS</cp:lastModifiedBy>
  <cp:revision>11</cp:revision>
  <cp:lastPrinted>2022-12-20T13:52:00Z</cp:lastPrinted>
  <dcterms:created xsi:type="dcterms:W3CDTF">2025-04-29T13:57:00Z</dcterms:created>
  <dcterms:modified xsi:type="dcterms:W3CDTF">2026-04-10T07:59:00Z</dcterms:modified>
</cp:coreProperties>
</file>