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98536" w14:textId="126E43CA" w:rsidR="002E1007" w:rsidRDefault="00607A87" w:rsidP="00E352B2">
      <w:pPr>
        <w:pStyle w:val="Subtitol"/>
        <w:spacing w:after="240"/>
        <w:rPr>
          <w:sz w:val="28"/>
          <w:szCs w:val="28"/>
        </w:rPr>
      </w:pPr>
      <w:r w:rsidRPr="00E352B2">
        <w:rPr>
          <w:sz w:val="28"/>
          <w:szCs w:val="28"/>
        </w:rPr>
        <w:t xml:space="preserve">ANNEX </w:t>
      </w:r>
      <w:r w:rsidR="00A539A5">
        <w:rPr>
          <w:sz w:val="28"/>
          <w:szCs w:val="28"/>
        </w:rPr>
        <w:t>I</w:t>
      </w:r>
      <w:r w:rsidR="00C729BD">
        <w:rPr>
          <w:sz w:val="28"/>
          <w:szCs w:val="28"/>
        </w:rPr>
        <w:t xml:space="preserve"> - </w:t>
      </w:r>
      <w:r w:rsidR="00A539A5" w:rsidRPr="00A539A5">
        <w:rPr>
          <w:sz w:val="28"/>
          <w:szCs w:val="28"/>
        </w:rPr>
        <w:t>EQUIPS HOMOLOGATS PER BIT</w:t>
      </w:r>
    </w:p>
    <w:p w14:paraId="666C81AA" w14:textId="77777777" w:rsidR="00A539A5" w:rsidRPr="006F1801" w:rsidRDefault="00A539A5" w:rsidP="00A539A5">
      <w:pPr>
        <w:pStyle w:val="Estil1"/>
        <w:spacing w:after="240"/>
      </w:pPr>
      <w:r>
        <w:t>En el moment de la contractació BIT proporcionarà la següent taula actualitzada, si fos el cas:</w:t>
      </w: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2"/>
        <w:gridCol w:w="2460"/>
        <w:gridCol w:w="1075"/>
        <w:gridCol w:w="3622"/>
      </w:tblGrid>
      <w:tr w:rsidR="00A539A5" w:rsidRPr="00A539A5" w14:paraId="17C89FF9" w14:textId="77777777" w:rsidTr="00FD0D9C">
        <w:trPr>
          <w:trHeight w:val="300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BB73431" w14:textId="77777777" w:rsidR="00A539A5" w:rsidRPr="00A539A5" w:rsidRDefault="00A539A5" w:rsidP="00FD0D9C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539A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Data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E5A290B" w14:textId="77777777" w:rsidR="00A539A5" w:rsidRPr="00A539A5" w:rsidRDefault="00A539A5" w:rsidP="00FD0D9C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A539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Tipus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13E584E8" w14:textId="77777777" w:rsidR="00A539A5" w:rsidRPr="00A539A5" w:rsidRDefault="00A539A5" w:rsidP="00FD0D9C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A539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Fabricant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center"/>
            <w:hideMark/>
          </w:tcPr>
          <w:p w14:paraId="67288023" w14:textId="77777777" w:rsidR="00A539A5" w:rsidRPr="00A539A5" w:rsidRDefault="00A539A5" w:rsidP="00FD0D9C">
            <w:pPr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</w:pPr>
            <w:r w:rsidRPr="00A539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</w:rPr>
              <w:t>Model</w:t>
            </w:r>
          </w:p>
        </w:tc>
      </w:tr>
      <w:tr w:rsidR="00A539A5" w:rsidRPr="00A539A5" w14:paraId="70295833" w14:textId="77777777" w:rsidTr="00FD0D9C">
        <w:trPr>
          <w:trHeight w:val="300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ADE47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9/2/2026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21D8A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42A7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ASUS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D462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ExpertBook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B5405CCA</w:t>
            </w:r>
          </w:p>
        </w:tc>
      </w:tr>
      <w:tr w:rsidR="00A539A5" w:rsidRPr="00A539A5" w14:paraId="3E17A426" w14:textId="77777777" w:rsidTr="00FD0D9C">
        <w:trPr>
          <w:trHeight w:val="300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99D7A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4/2/2026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8B426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7EAD8D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D4CF0B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 G1iR 14"</w:t>
            </w:r>
          </w:p>
        </w:tc>
      </w:tr>
      <w:tr w:rsidR="00A539A5" w:rsidRPr="00A539A5" w14:paraId="35CA7389" w14:textId="77777777" w:rsidTr="00FD0D9C">
        <w:trPr>
          <w:trHeight w:val="300"/>
        </w:trPr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0126C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10/9/2025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38E254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4F820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3C8517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6G1i14 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Notebook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AI</w:t>
            </w:r>
          </w:p>
        </w:tc>
      </w:tr>
      <w:tr w:rsidR="00A539A5" w:rsidRPr="00A539A5" w14:paraId="4142E463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F20B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23/12/2025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7E7E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92CD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DELL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A015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Pro PC14250</w:t>
            </w:r>
          </w:p>
        </w:tc>
      </w:tr>
      <w:tr w:rsidR="00A539A5" w:rsidRPr="00A539A5" w14:paraId="78852DD5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08C1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23/12/2025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C5927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5097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DELL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98522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Pro Plus PB14250</w:t>
            </w:r>
          </w:p>
        </w:tc>
      </w:tr>
      <w:tr w:rsidR="00A539A5" w:rsidRPr="00A539A5" w14:paraId="53D4F93C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C455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16/9/2025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C989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669A4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F866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L14 6th Gen</w:t>
            </w:r>
          </w:p>
        </w:tc>
      </w:tr>
      <w:tr w:rsidR="00A539A5" w:rsidRPr="00A539A5" w14:paraId="2A5E2BFC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6A5362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10/9/2025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0D8F40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D4A0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D450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6G1i14 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Notebook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AI</w:t>
            </w:r>
          </w:p>
        </w:tc>
      </w:tr>
      <w:tr w:rsidR="00A539A5" w:rsidRPr="00A539A5" w14:paraId="1553D4F2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A217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10/9/2025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38210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18EE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E5289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 G1i 13"</w:t>
            </w:r>
          </w:p>
        </w:tc>
      </w:tr>
      <w:tr w:rsidR="00A539A5" w:rsidRPr="00A539A5" w14:paraId="2FAE5EA3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D0D8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1/8/2025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C9DB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Monitor amb connexions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ADBE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DELL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4159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UltraSharp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24 – U2424HE</w:t>
            </w:r>
          </w:p>
        </w:tc>
      </w:tr>
      <w:tr w:rsidR="00A539A5" w:rsidRPr="00A539A5" w14:paraId="163C96ED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16004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1/8/2025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D5A4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Monitor amb connexions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FC89E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2C997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ThinkVision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P24h-30</w:t>
            </w:r>
          </w:p>
        </w:tc>
      </w:tr>
      <w:tr w:rsidR="00A539A5" w:rsidRPr="00A539A5" w14:paraId="09F5E9CB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6B93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1/8/2025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D73BD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Monitor amb connexions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DE8F0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DF96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E24m G4</w:t>
            </w:r>
          </w:p>
        </w:tc>
      </w:tr>
      <w:tr w:rsidR="00A539A5" w:rsidRPr="00A539A5" w14:paraId="708768BF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6D08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1/8/2025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49FB2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Monitor amb connexions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588B2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PHILIPS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9F9F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S-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line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243S1</w:t>
            </w:r>
          </w:p>
        </w:tc>
      </w:tr>
      <w:tr w:rsidR="00A539A5" w:rsidRPr="00A539A5" w14:paraId="59589AF4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A566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16/4/2025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29B4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Sobretaula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C643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D4EE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P8 Workstation (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Thinkstation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539A5" w:rsidRPr="00A539A5" w14:paraId="28B3B70B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D74D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16/4/2025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7E25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Sobretaula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266E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2F3E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Z2 Mini G9</w:t>
            </w:r>
          </w:p>
        </w:tc>
      </w:tr>
      <w:tr w:rsidR="00A539A5" w:rsidRPr="00A539A5" w14:paraId="54911B3E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1D77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27/2/2025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3F27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94082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C7212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P14s Gen5</w:t>
            </w:r>
          </w:p>
        </w:tc>
      </w:tr>
      <w:tr w:rsidR="00A539A5" w:rsidRPr="00A539A5" w14:paraId="5E96B624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EF95B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14/1/2025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0FE1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1612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DELL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8B4A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Latitude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5450</w:t>
            </w:r>
          </w:p>
        </w:tc>
      </w:tr>
      <w:tr w:rsidR="00A539A5" w:rsidRPr="00A539A5" w14:paraId="41194732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6769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5/12/2024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168A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9E0E1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519B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640 G11</w:t>
            </w:r>
          </w:p>
        </w:tc>
      </w:tr>
      <w:tr w:rsidR="00A539A5" w:rsidRPr="00A539A5" w14:paraId="34A5EDB1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D135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3/12/2024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BEA11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F528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0D4F3E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T14s 5th Gen MTL Black</w:t>
            </w:r>
          </w:p>
        </w:tc>
      </w:tr>
      <w:tr w:rsidR="00A539A5" w:rsidRPr="00A539A5" w14:paraId="2A5243F7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C75EB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3/12/2024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4914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Sobretaula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774D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BA40B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ThinkCentre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M70q 5th Gen Black</w:t>
            </w:r>
          </w:p>
        </w:tc>
      </w:tr>
      <w:tr w:rsidR="00A539A5" w:rsidRPr="00A539A5" w14:paraId="523D031F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6222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27/11/2024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8768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7DC6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F4093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X13 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Yoga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4th Gen</w:t>
            </w:r>
          </w:p>
        </w:tc>
      </w:tr>
      <w:tr w:rsidR="00A539A5" w:rsidRPr="00A539A5" w14:paraId="09EC3304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D8D30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25/11/2024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E2481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 desmuntable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B604C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A31FB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X12 </w:t>
            </w: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Detachable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2nd Gen</w:t>
            </w:r>
          </w:p>
        </w:tc>
      </w:tr>
      <w:tr w:rsidR="00A539A5" w:rsidRPr="00A539A5" w14:paraId="1E7202CD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6DE93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19/11/2024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87E68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3621B1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HP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748D5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Elitebook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630 G11</w:t>
            </w:r>
          </w:p>
        </w:tc>
      </w:tr>
      <w:tr w:rsidR="00A539A5" w:rsidRPr="00A539A5" w14:paraId="24C8AE25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E229D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19/11/2024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C2639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341FB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71BF7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T14 5th Gen MTL Black</w:t>
            </w:r>
          </w:p>
        </w:tc>
      </w:tr>
      <w:tr w:rsidR="00A539A5" w:rsidRPr="00A539A5" w14:paraId="177E6D35" w14:textId="77777777" w:rsidTr="00FD0D9C">
        <w:trPr>
          <w:trHeight w:val="300"/>
        </w:trPr>
        <w:tc>
          <w:tcPr>
            <w:tcW w:w="12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D8BFF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19/11/2024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08537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Portàtil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833EB6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A539A5">
              <w:rPr>
                <w:rFonts w:ascii="Arial" w:hAnsi="Arial" w:cs="Arial"/>
                <w:sz w:val="20"/>
                <w:szCs w:val="20"/>
              </w:rPr>
              <w:t>LENOVO</w:t>
            </w:r>
          </w:p>
        </w:tc>
        <w:tc>
          <w:tcPr>
            <w:tcW w:w="3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99AA4" w14:textId="77777777" w:rsidR="00A539A5" w:rsidRPr="00A539A5" w:rsidRDefault="00A539A5" w:rsidP="00FD0D9C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539A5">
              <w:rPr>
                <w:rFonts w:ascii="Arial" w:hAnsi="Arial" w:cs="Arial"/>
                <w:sz w:val="20"/>
                <w:szCs w:val="20"/>
              </w:rPr>
              <w:t>ThinkPad</w:t>
            </w:r>
            <w:proofErr w:type="spellEnd"/>
            <w:r w:rsidRPr="00A539A5">
              <w:rPr>
                <w:rFonts w:ascii="Arial" w:hAnsi="Arial" w:cs="Arial"/>
                <w:sz w:val="20"/>
                <w:szCs w:val="20"/>
              </w:rPr>
              <w:t xml:space="preserve"> L14 5th Gen Black</w:t>
            </w:r>
          </w:p>
        </w:tc>
      </w:tr>
    </w:tbl>
    <w:p w14:paraId="0F7CBD62" w14:textId="315DB917" w:rsidR="00A539A5" w:rsidRDefault="00A539A5" w:rsidP="00A539A5">
      <w:pPr>
        <w:pStyle w:val="Estil1"/>
      </w:pPr>
    </w:p>
    <w:sectPr w:rsidR="00A539A5" w:rsidSect="00AF791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3" w:bottom="993" w:left="1106" w:header="46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1440E" w14:textId="77777777" w:rsidR="00DC5431" w:rsidRDefault="00DC5431" w:rsidP="00A244BE">
      <w:r>
        <w:separator/>
      </w:r>
    </w:p>
  </w:endnote>
  <w:endnote w:type="continuationSeparator" w:id="0">
    <w:p w14:paraId="14A4D5BC" w14:textId="77777777" w:rsidR="00DC5431" w:rsidRDefault="00DC5431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071BE" w14:textId="77777777" w:rsidR="00396AC9" w:rsidRDefault="00396AC9" w:rsidP="00B13E29">
    <w:pPr>
      <w:pStyle w:val="Peu"/>
      <w:jc w:val="right"/>
    </w:pPr>
  </w:p>
  <w:p w14:paraId="60575B0C" w14:textId="77777777" w:rsidR="00396AC9" w:rsidRDefault="00396AC9" w:rsidP="00B13E29">
    <w:pPr>
      <w:pStyle w:val="Peu"/>
      <w:jc w:val="right"/>
    </w:pPr>
  </w:p>
  <w:p w14:paraId="269C5684" w14:textId="77777777" w:rsidR="00DC5431" w:rsidRDefault="00DC5431" w:rsidP="00AF7914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59899F5C" wp14:editId="0FB369DC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1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123BCF" id="Rectangle 12" o:spid="_x0000_s1026" style="position:absolute;margin-left:-56.05pt;margin-top:27.95pt;width:55.3pt;height:22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  <w:p w14:paraId="56AFC438" w14:textId="77777777" w:rsidR="00DC5431" w:rsidRDefault="00DC5431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70F0E3CD" wp14:editId="6460293B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0" t="0" r="2540" b="0"/>
              <wp:wrapNone/>
              <wp:docPr id="3" name="Rectangl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D2489D6" id="Rectangle 12" o:spid="_x0000_s1026" style="position:absolute;margin-left:-56.05pt;margin-top:27.95pt;width:55.3pt;height:22.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" filled="f" stroked="f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887B3" w14:textId="77777777" w:rsidR="00DC5431" w:rsidRDefault="00DC5431" w:rsidP="007148D7">
    <w:pPr>
      <w:pStyle w:val="Peu"/>
      <w:rPr>
        <w:szCs w:val="24"/>
      </w:rPr>
    </w:pPr>
  </w:p>
  <w:p w14:paraId="7B4ACA4C" w14:textId="77777777" w:rsidR="00DC5431" w:rsidRPr="0026445E" w:rsidRDefault="00DC5431" w:rsidP="007148D7">
    <w:pPr>
      <w:pStyle w:val="Peu"/>
      <w:rPr>
        <w:szCs w:val="24"/>
      </w:rPr>
    </w:pPr>
  </w:p>
  <w:p w14:paraId="7F3FB194" w14:textId="77777777" w:rsidR="00DC5431" w:rsidRPr="007148D7" w:rsidRDefault="00DC5431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BEE87" w14:textId="77777777" w:rsidR="00DC5431" w:rsidRDefault="00DC5431" w:rsidP="00A244BE">
      <w:r>
        <w:separator/>
      </w:r>
    </w:p>
  </w:footnote>
  <w:footnote w:type="continuationSeparator" w:id="0">
    <w:p w14:paraId="68A977B4" w14:textId="77777777" w:rsidR="00DC5431" w:rsidRDefault="00DC5431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04A97" w14:textId="77777777" w:rsidR="00DC5431" w:rsidRDefault="00DC5431">
    <w:pPr>
      <w:pStyle w:val="Capalera"/>
    </w:pPr>
    <w:r>
      <w:rPr>
        <w:noProof/>
      </w:rPr>
      <w:drawing>
        <wp:anchor distT="0" distB="0" distL="114300" distR="114300" simplePos="0" relativeHeight="251689984" behindDoc="0" locked="0" layoutInCell="1" allowOverlap="1" wp14:anchorId="63334BAD" wp14:editId="41EB11FA">
          <wp:simplePos x="0" y="0"/>
          <wp:positionH relativeFrom="page">
            <wp:posOffset>266700</wp:posOffset>
          </wp:positionH>
          <wp:positionV relativeFrom="page">
            <wp:posOffset>276225</wp:posOffset>
          </wp:positionV>
          <wp:extent cx="1266825" cy="352425"/>
          <wp:effectExtent l="19050" t="0" r="9525" b="0"/>
          <wp:wrapTight wrapText="bothSides">
            <wp:wrapPolygon edited="0">
              <wp:start x="-325" y="0"/>
              <wp:lineTo x="-325" y="21016"/>
              <wp:lineTo x="21762" y="21016"/>
              <wp:lineTo x="21762" y="0"/>
              <wp:lineTo x="-325" y="0"/>
            </wp:wrapPolygon>
          </wp:wrapTight>
          <wp:docPr id="16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52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721D6D66" wp14:editId="6DFACA21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381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ACD472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37EA6443" w14:textId="77777777" w:rsidR="00DC5431" w:rsidRPr="00D80446" w:rsidRDefault="00DC5431">
    <w:pPr>
      <w:pStyle w:val="Capalera"/>
      <w:rPr>
        <w:sz w:val="28"/>
      </w:rPr>
    </w:pPr>
  </w:p>
  <w:p w14:paraId="36153D46" w14:textId="77777777" w:rsidR="00DC5431" w:rsidRPr="00D80446" w:rsidRDefault="00DC5431">
    <w:pPr>
      <w:pStyle w:val="Capalera"/>
      <w:rPr>
        <w:sz w:val="16"/>
      </w:rPr>
    </w:pPr>
  </w:p>
  <w:p w14:paraId="67DC8596" w14:textId="77777777" w:rsidR="00DC5431" w:rsidRDefault="00DC5431">
    <w:pPr>
      <w:pStyle w:val="Capalera"/>
      <w:rPr>
        <w:sz w:val="16"/>
      </w:rPr>
    </w:pPr>
  </w:p>
  <w:p w14:paraId="11FDBF8F" w14:textId="77777777" w:rsidR="00DC5431" w:rsidRDefault="00DC5431">
    <w:pPr>
      <w:pStyle w:val="Capalera"/>
      <w:rPr>
        <w:sz w:val="16"/>
      </w:rPr>
    </w:pPr>
  </w:p>
  <w:p w14:paraId="4EAA9249" w14:textId="77777777" w:rsidR="00DC5431" w:rsidRDefault="00DC5431">
    <w:pPr>
      <w:pStyle w:val="Capalera"/>
      <w:rPr>
        <w:sz w:val="16"/>
      </w:rPr>
    </w:pPr>
  </w:p>
  <w:p w14:paraId="00BAE359" w14:textId="77777777" w:rsidR="00DC5431" w:rsidRDefault="00DC5431">
    <w:pPr>
      <w:pStyle w:val="Capalera"/>
      <w:rPr>
        <w:sz w:val="16"/>
      </w:rPr>
    </w:pPr>
  </w:p>
  <w:p w14:paraId="1CB0853B" w14:textId="77777777" w:rsidR="00DC5431" w:rsidRPr="00D80446" w:rsidRDefault="00DC5431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3B31D" w14:textId="77777777" w:rsidR="00AA4F0F" w:rsidRDefault="00AA4F0F" w:rsidP="00AA4F0F">
    <w:pPr>
      <w:jc w:val="right"/>
      <w:rPr>
        <w:rFonts w:ascii="Arial" w:hAnsi="Arial" w:cs="Arial"/>
        <w:b/>
        <w:bCs/>
        <w:sz w:val="14"/>
        <w:szCs w:val="14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244BE09D" wp14:editId="0DF4BA49">
          <wp:simplePos x="0" y="0"/>
          <wp:positionH relativeFrom="page">
            <wp:posOffset>702310</wp:posOffset>
          </wp:positionH>
          <wp:positionV relativeFrom="page">
            <wp:posOffset>364684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FD18AB" w14:textId="77777777" w:rsidR="00AA4F0F" w:rsidRPr="00E610DD" w:rsidRDefault="00AA4F0F" w:rsidP="00AA4F0F">
    <w:pPr>
      <w:pStyle w:val="Capalera"/>
      <w:ind w:left="284"/>
      <w:jc w:val="right"/>
      <w:rPr>
        <w:rFonts w:ascii="Arial" w:hAnsi="Arial" w:cs="Arial"/>
        <w:b/>
        <w:bCs/>
        <w:sz w:val="14"/>
        <w:szCs w:val="14"/>
      </w:rPr>
    </w:pPr>
  </w:p>
  <w:p w14:paraId="2FA847D7" w14:textId="77777777" w:rsidR="00AA4F0F" w:rsidRDefault="00AA4F0F" w:rsidP="00AA4F0F">
    <w:pPr>
      <w:jc w:val="left"/>
      <w:rPr>
        <w:rFonts w:ascii="Arial" w:hAnsi="Arial" w:cs="Arial"/>
        <w:sz w:val="14"/>
        <w:szCs w:val="16"/>
      </w:rPr>
    </w:pPr>
  </w:p>
  <w:p w14:paraId="4463FB9B" w14:textId="77777777" w:rsidR="00396AC9" w:rsidRPr="00E610DD" w:rsidRDefault="00396AC9" w:rsidP="00AA4F0F">
    <w:pPr>
      <w:jc w:val="left"/>
      <w:rPr>
        <w:rFonts w:ascii="Arial" w:hAnsi="Arial" w:cs="Arial"/>
        <w:sz w:val="14"/>
        <w:szCs w:val="16"/>
      </w:rPr>
    </w:pPr>
  </w:p>
  <w:p w14:paraId="5B8E9631" w14:textId="77777777" w:rsidR="00DC5431" w:rsidRPr="00AA4F0F" w:rsidRDefault="00DC5431" w:rsidP="00AA4F0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0EA80" w14:textId="77777777" w:rsidR="00DC5431" w:rsidRDefault="00DC5431" w:rsidP="007148D7">
    <w:pPr>
      <w:pStyle w:val="Capalera"/>
    </w:pPr>
  </w:p>
  <w:p w14:paraId="2910E7F3" w14:textId="77777777" w:rsidR="00DC5431" w:rsidRDefault="00DC5431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81A9CB7" wp14:editId="0FFB01FC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3810" t="0" r="0" b="3175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478194" w14:textId="77777777" w:rsidR="00DC5431" w:rsidRPr="0077194C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ascii="Arial" w:hAnsi="Arial"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3042F5C4" w14:textId="77777777" w:rsidR="00DC5431" w:rsidRPr="00163749" w:rsidRDefault="00DC5431" w:rsidP="0077194C">
                          <w:pPr>
                            <w:spacing w:line="276" w:lineRule="auto"/>
                            <w:jc w:val="right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13DB225E" w14:textId="77777777" w:rsidR="00DC5431" w:rsidRDefault="00DC5431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1A9CB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" stroked="f">
              <v:textbox>
                <w:txbxContent>
                  <w:p w14:paraId="76478194" w14:textId="77777777" w:rsidR="00DC5431" w:rsidRPr="0077194C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ascii="Arial" w:hAnsi="Arial"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3042F5C4" w14:textId="77777777" w:rsidR="00DC5431" w:rsidRPr="00163749" w:rsidRDefault="00DC5431" w:rsidP="0077194C">
                    <w:pPr>
                      <w:spacing w:line="276" w:lineRule="auto"/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13DB225E" w14:textId="77777777" w:rsidR="00DC5431" w:rsidRDefault="00DC5431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2B87CA6F" wp14:editId="136DCC69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8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9F18A4" w14:textId="77777777" w:rsidR="00DC5431" w:rsidRDefault="00DC5431" w:rsidP="007148D7">
    <w:pPr>
      <w:pStyle w:val="Capalera"/>
    </w:pPr>
  </w:p>
  <w:p w14:paraId="5A810A5E" w14:textId="77777777" w:rsidR="00DC5431" w:rsidRDefault="00DC5431" w:rsidP="007148D7">
    <w:pPr>
      <w:pStyle w:val="Capalera"/>
    </w:pPr>
  </w:p>
  <w:p w14:paraId="23779A3B" w14:textId="77777777" w:rsidR="00DC5431" w:rsidRDefault="00DC5431" w:rsidP="007148D7">
    <w:pPr>
      <w:pStyle w:val="Capalera"/>
    </w:pPr>
  </w:p>
  <w:p w14:paraId="3E649A5B" w14:textId="77777777" w:rsidR="00DC5431" w:rsidRDefault="00DC5431" w:rsidP="007148D7">
    <w:pPr>
      <w:pStyle w:val="Capalera"/>
    </w:pPr>
  </w:p>
  <w:p w14:paraId="3482757E" w14:textId="77777777" w:rsidR="00DC5431" w:rsidRDefault="00DC5431" w:rsidP="007148D7">
    <w:pPr>
      <w:pStyle w:val="Capalera"/>
    </w:pPr>
  </w:p>
  <w:p w14:paraId="0BE233D9" w14:textId="77777777" w:rsidR="00DC5431" w:rsidRDefault="00DC5431" w:rsidP="007148D7">
    <w:pPr>
      <w:pStyle w:val="Capalera"/>
    </w:pPr>
  </w:p>
  <w:p w14:paraId="7FEBD3D6" w14:textId="77777777" w:rsidR="00DC5431" w:rsidRDefault="00DC5431" w:rsidP="007148D7">
    <w:pPr>
      <w:pStyle w:val="Capalera"/>
    </w:pPr>
  </w:p>
  <w:p w14:paraId="152AA7F0" w14:textId="77777777" w:rsidR="00DC5431" w:rsidRDefault="00DC5431" w:rsidP="007148D7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0A6367"/>
    <w:multiLevelType w:val="hybridMultilevel"/>
    <w:tmpl w:val="D63C3504"/>
    <w:lvl w:ilvl="0" w:tplc="5EEACAC0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A333E"/>
    <w:multiLevelType w:val="hybridMultilevel"/>
    <w:tmpl w:val="4B267DC8"/>
    <w:lvl w:ilvl="0" w:tplc="BE5A2A7A">
      <w:numFmt w:val="bullet"/>
      <w:pStyle w:val="Estil6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pStyle w:val="Estil1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pStyle w:val="Estil9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D8724E"/>
    <w:multiLevelType w:val="hybridMultilevel"/>
    <w:tmpl w:val="DA9E61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66951"/>
    <w:multiLevelType w:val="hybridMultilevel"/>
    <w:tmpl w:val="0EEA6924"/>
    <w:lvl w:ilvl="0" w:tplc="0403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A351BAE"/>
    <w:multiLevelType w:val="hybridMultilevel"/>
    <w:tmpl w:val="56080A8E"/>
    <w:lvl w:ilvl="0" w:tplc="3424BA46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FE4CA5"/>
    <w:multiLevelType w:val="hybridMultilevel"/>
    <w:tmpl w:val="1B5AD076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4768D"/>
    <w:multiLevelType w:val="hybridMultilevel"/>
    <w:tmpl w:val="8DDCB8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1574E"/>
    <w:multiLevelType w:val="hybridMultilevel"/>
    <w:tmpl w:val="B56A4886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71C6F"/>
    <w:multiLevelType w:val="hybridMultilevel"/>
    <w:tmpl w:val="ADA2BA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F0496"/>
    <w:multiLevelType w:val="hybridMultilevel"/>
    <w:tmpl w:val="CDF4BFEC"/>
    <w:lvl w:ilvl="0" w:tplc="42D8B4C2">
      <w:start w:val="1"/>
      <w:numFmt w:val="bullet"/>
      <w:pStyle w:val="Estil1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57E28"/>
    <w:multiLevelType w:val="hybridMultilevel"/>
    <w:tmpl w:val="4B267DC8"/>
    <w:lvl w:ilvl="0" w:tplc="BE5A2A7A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E9760C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316CC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970FA5"/>
    <w:multiLevelType w:val="hybridMultilevel"/>
    <w:tmpl w:val="DD56C5F2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4A80248"/>
    <w:multiLevelType w:val="hybridMultilevel"/>
    <w:tmpl w:val="49FA7FC2"/>
    <w:lvl w:ilvl="0" w:tplc="BC9AFB98">
      <w:start w:val="1"/>
      <w:numFmt w:val="upperLetter"/>
      <w:pStyle w:val="Estil7"/>
      <w:lvlText w:val="%1."/>
      <w:lvlJc w:val="left"/>
      <w:pPr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F67EF0"/>
    <w:multiLevelType w:val="hybridMultilevel"/>
    <w:tmpl w:val="DBF0FE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EB4B0E"/>
    <w:multiLevelType w:val="hybridMultilevel"/>
    <w:tmpl w:val="FC76BEBE"/>
    <w:lvl w:ilvl="0" w:tplc="2D8A6CDE">
      <w:start w:val="1"/>
      <w:numFmt w:val="bullet"/>
      <w:pStyle w:val="Estil5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C060C2"/>
    <w:multiLevelType w:val="hybridMultilevel"/>
    <w:tmpl w:val="A14ED0FA"/>
    <w:lvl w:ilvl="0" w:tplc="9006DB16">
      <w:start w:val="9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463304"/>
    <w:multiLevelType w:val="hybridMultilevel"/>
    <w:tmpl w:val="8F4E223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012314">
    <w:abstractNumId w:val="15"/>
  </w:num>
  <w:num w:numId="2" w16cid:durableId="886722849">
    <w:abstractNumId w:val="0"/>
  </w:num>
  <w:num w:numId="3" w16cid:durableId="950236622">
    <w:abstractNumId w:val="16"/>
  </w:num>
  <w:num w:numId="4" w16cid:durableId="353727223">
    <w:abstractNumId w:val="9"/>
  </w:num>
  <w:num w:numId="5" w16cid:durableId="932710566">
    <w:abstractNumId w:val="4"/>
  </w:num>
  <w:num w:numId="6" w16cid:durableId="388042420">
    <w:abstractNumId w:val="12"/>
  </w:num>
  <w:num w:numId="7" w16cid:durableId="571891213">
    <w:abstractNumId w:val="13"/>
  </w:num>
  <w:num w:numId="8" w16cid:durableId="1593707172">
    <w:abstractNumId w:val="2"/>
  </w:num>
  <w:num w:numId="9" w16cid:durableId="6908307">
    <w:abstractNumId w:val="3"/>
  </w:num>
  <w:num w:numId="10" w16cid:durableId="176042351">
    <w:abstractNumId w:val="17"/>
  </w:num>
  <w:num w:numId="11" w16cid:durableId="1337805105">
    <w:abstractNumId w:val="6"/>
  </w:num>
  <w:num w:numId="12" w16cid:durableId="1415204704">
    <w:abstractNumId w:val="8"/>
  </w:num>
  <w:num w:numId="13" w16cid:durableId="335891065">
    <w:abstractNumId w:val="11"/>
  </w:num>
  <w:num w:numId="14" w16cid:durableId="1926109048">
    <w:abstractNumId w:val="18"/>
  </w:num>
  <w:num w:numId="15" w16cid:durableId="355928787">
    <w:abstractNumId w:val="14"/>
  </w:num>
  <w:num w:numId="16" w16cid:durableId="1159465611">
    <w:abstractNumId w:val="7"/>
  </w:num>
  <w:num w:numId="17" w16cid:durableId="326443811">
    <w:abstractNumId w:val="1"/>
  </w:num>
  <w:num w:numId="18" w16cid:durableId="524638401">
    <w:abstractNumId w:val="5"/>
  </w:num>
  <w:num w:numId="19" w16cid:durableId="336928868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634D"/>
    <w:rsid w:val="00001F23"/>
    <w:rsid w:val="00006B7C"/>
    <w:rsid w:val="00011752"/>
    <w:rsid w:val="000178AA"/>
    <w:rsid w:val="000276E0"/>
    <w:rsid w:val="0003013D"/>
    <w:rsid w:val="00037AEB"/>
    <w:rsid w:val="000445BD"/>
    <w:rsid w:val="00052241"/>
    <w:rsid w:val="000552B5"/>
    <w:rsid w:val="000633F7"/>
    <w:rsid w:val="00064ABC"/>
    <w:rsid w:val="00070F63"/>
    <w:rsid w:val="0007185A"/>
    <w:rsid w:val="00075C81"/>
    <w:rsid w:val="00081213"/>
    <w:rsid w:val="00082AE1"/>
    <w:rsid w:val="000865EA"/>
    <w:rsid w:val="00091A10"/>
    <w:rsid w:val="000A0049"/>
    <w:rsid w:val="000A213D"/>
    <w:rsid w:val="000A7A7D"/>
    <w:rsid w:val="000B3C89"/>
    <w:rsid w:val="000C787E"/>
    <w:rsid w:val="000D36CC"/>
    <w:rsid w:val="000F23A2"/>
    <w:rsid w:val="000F52A9"/>
    <w:rsid w:val="000F6576"/>
    <w:rsid w:val="000F67B9"/>
    <w:rsid w:val="001035A0"/>
    <w:rsid w:val="00104F3C"/>
    <w:rsid w:val="00112F49"/>
    <w:rsid w:val="00116899"/>
    <w:rsid w:val="0012084A"/>
    <w:rsid w:val="00124F62"/>
    <w:rsid w:val="001315E0"/>
    <w:rsid w:val="001328D3"/>
    <w:rsid w:val="00134A48"/>
    <w:rsid w:val="00135A92"/>
    <w:rsid w:val="00136D72"/>
    <w:rsid w:val="00137A02"/>
    <w:rsid w:val="00147CE5"/>
    <w:rsid w:val="0015076D"/>
    <w:rsid w:val="00153A7F"/>
    <w:rsid w:val="001549E0"/>
    <w:rsid w:val="0016337D"/>
    <w:rsid w:val="001651AF"/>
    <w:rsid w:val="0017298E"/>
    <w:rsid w:val="00182F67"/>
    <w:rsid w:val="001A7139"/>
    <w:rsid w:val="001B1F93"/>
    <w:rsid w:val="001B6930"/>
    <w:rsid w:val="001B7F1D"/>
    <w:rsid w:val="001C1980"/>
    <w:rsid w:val="001C53B7"/>
    <w:rsid w:val="001D01AA"/>
    <w:rsid w:val="001D51B5"/>
    <w:rsid w:val="001D7648"/>
    <w:rsid w:val="001D7793"/>
    <w:rsid w:val="001F7860"/>
    <w:rsid w:val="00202E17"/>
    <w:rsid w:val="00205D0B"/>
    <w:rsid w:val="0021109D"/>
    <w:rsid w:val="002150E1"/>
    <w:rsid w:val="002200FD"/>
    <w:rsid w:val="00220B2D"/>
    <w:rsid w:val="0022405E"/>
    <w:rsid w:val="00233F74"/>
    <w:rsid w:val="0023585D"/>
    <w:rsid w:val="00237F80"/>
    <w:rsid w:val="00243FE0"/>
    <w:rsid w:val="002462AB"/>
    <w:rsid w:val="0024787D"/>
    <w:rsid w:val="002501B0"/>
    <w:rsid w:val="002530FB"/>
    <w:rsid w:val="00260C10"/>
    <w:rsid w:val="0026120F"/>
    <w:rsid w:val="0026445E"/>
    <w:rsid w:val="00275BED"/>
    <w:rsid w:val="002761FA"/>
    <w:rsid w:val="00280110"/>
    <w:rsid w:val="00286F90"/>
    <w:rsid w:val="002875FD"/>
    <w:rsid w:val="002910AB"/>
    <w:rsid w:val="00296CB4"/>
    <w:rsid w:val="002A07BD"/>
    <w:rsid w:val="002A3CD6"/>
    <w:rsid w:val="002A4CFE"/>
    <w:rsid w:val="002A634D"/>
    <w:rsid w:val="002C04E8"/>
    <w:rsid w:val="002C27F3"/>
    <w:rsid w:val="002C4EFF"/>
    <w:rsid w:val="002D066B"/>
    <w:rsid w:val="002D5CD4"/>
    <w:rsid w:val="002E1007"/>
    <w:rsid w:val="002E1DD5"/>
    <w:rsid w:val="002F1932"/>
    <w:rsid w:val="002F20EC"/>
    <w:rsid w:val="002F570D"/>
    <w:rsid w:val="002F7CF0"/>
    <w:rsid w:val="00303C03"/>
    <w:rsid w:val="0031243D"/>
    <w:rsid w:val="00315F74"/>
    <w:rsid w:val="00340578"/>
    <w:rsid w:val="00345804"/>
    <w:rsid w:val="0035405F"/>
    <w:rsid w:val="003609B4"/>
    <w:rsid w:val="0036214A"/>
    <w:rsid w:val="003729F3"/>
    <w:rsid w:val="003768B4"/>
    <w:rsid w:val="00381E79"/>
    <w:rsid w:val="00393A59"/>
    <w:rsid w:val="00396AC9"/>
    <w:rsid w:val="003A51B6"/>
    <w:rsid w:val="003B1008"/>
    <w:rsid w:val="003B2A5E"/>
    <w:rsid w:val="003C0420"/>
    <w:rsid w:val="003E1A37"/>
    <w:rsid w:val="0040099F"/>
    <w:rsid w:val="004011C8"/>
    <w:rsid w:val="00403949"/>
    <w:rsid w:val="00411B0A"/>
    <w:rsid w:val="00413907"/>
    <w:rsid w:val="00417136"/>
    <w:rsid w:val="004262D2"/>
    <w:rsid w:val="0043057C"/>
    <w:rsid w:val="0043358B"/>
    <w:rsid w:val="00435CE3"/>
    <w:rsid w:val="00450435"/>
    <w:rsid w:val="0045048A"/>
    <w:rsid w:val="004619C4"/>
    <w:rsid w:val="004627C2"/>
    <w:rsid w:val="00480708"/>
    <w:rsid w:val="00481194"/>
    <w:rsid w:val="00485639"/>
    <w:rsid w:val="0048664C"/>
    <w:rsid w:val="00486FB6"/>
    <w:rsid w:val="00496821"/>
    <w:rsid w:val="004A07C9"/>
    <w:rsid w:val="004A259F"/>
    <w:rsid w:val="004B1CC6"/>
    <w:rsid w:val="004B3198"/>
    <w:rsid w:val="004B3212"/>
    <w:rsid w:val="004C05EE"/>
    <w:rsid w:val="004D576B"/>
    <w:rsid w:val="004D62D3"/>
    <w:rsid w:val="004D6CD9"/>
    <w:rsid w:val="004E1C63"/>
    <w:rsid w:val="004E7210"/>
    <w:rsid w:val="004E7A30"/>
    <w:rsid w:val="004F2E18"/>
    <w:rsid w:val="004F55CC"/>
    <w:rsid w:val="004F6A3B"/>
    <w:rsid w:val="00521612"/>
    <w:rsid w:val="00524473"/>
    <w:rsid w:val="005308C8"/>
    <w:rsid w:val="0053544E"/>
    <w:rsid w:val="00535D82"/>
    <w:rsid w:val="00536615"/>
    <w:rsid w:val="00537978"/>
    <w:rsid w:val="005403B9"/>
    <w:rsid w:val="00544CCD"/>
    <w:rsid w:val="0054655A"/>
    <w:rsid w:val="005518E8"/>
    <w:rsid w:val="00552633"/>
    <w:rsid w:val="0057076F"/>
    <w:rsid w:val="00581D8D"/>
    <w:rsid w:val="005824EC"/>
    <w:rsid w:val="00585B13"/>
    <w:rsid w:val="00585EFA"/>
    <w:rsid w:val="0059028F"/>
    <w:rsid w:val="005A393F"/>
    <w:rsid w:val="005A3C9B"/>
    <w:rsid w:val="005B0051"/>
    <w:rsid w:val="005B0EA4"/>
    <w:rsid w:val="005C4940"/>
    <w:rsid w:val="005C4DE5"/>
    <w:rsid w:val="005D22B5"/>
    <w:rsid w:val="005E0CA7"/>
    <w:rsid w:val="005E2D29"/>
    <w:rsid w:val="005E73FF"/>
    <w:rsid w:val="005F14BE"/>
    <w:rsid w:val="005F5D82"/>
    <w:rsid w:val="00600424"/>
    <w:rsid w:val="006038BB"/>
    <w:rsid w:val="00606AC2"/>
    <w:rsid w:val="00607A87"/>
    <w:rsid w:val="00607D4A"/>
    <w:rsid w:val="0061179A"/>
    <w:rsid w:val="00611BE2"/>
    <w:rsid w:val="00630333"/>
    <w:rsid w:val="00630A72"/>
    <w:rsid w:val="006348FF"/>
    <w:rsid w:val="00636CCE"/>
    <w:rsid w:val="00652881"/>
    <w:rsid w:val="00661365"/>
    <w:rsid w:val="00664F59"/>
    <w:rsid w:val="0066613D"/>
    <w:rsid w:val="0066778E"/>
    <w:rsid w:val="00671A9C"/>
    <w:rsid w:val="006722B2"/>
    <w:rsid w:val="006733F3"/>
    <w:rsid w:val="00677F32"/>
    <w:rsid w:val="006862E5"/>
    <w:rsid w:val="006863D9"/>
    <w:rsid w:val="00687DC1"/>
    <w:rsid w:val="00690ED8"/>
    <w:rsid w:val="006946DB"/>
    <w:rsid w:val="00695EFC"/>
    <w:rsid w:val="00696F69"/>
    <w:rsid w:val="006A4E03"/>
    <w:rsid w:val="006C6CD3"/>
    <w:rsid w:val="006D2822"/>
    <w:rsid w:val="006D4040"/>
    <w:rsid w:val="006D4AA3"/>
    <w:rsid w:val="006D75D3"/>
    <w:rsid w:val="006D7EE8"/>
    <w:rsid w:val="006F1576"/>
    <w:rsid w:val="006F3F0D"/>
    <w:rsid w:val="007148D7"/>
    <w:rsid w:val="00720ED2"/>
    <w:rsid w:val="00721A60"/>
    <w:rsid w:val="00726454"/>
    <w:rsid w:val="00736A8A"/>
    <w:rsid w:val="00737806"/>
    <w:rsid w:val="00741507"/>
    <w:rsid w:val="00742246"/>
    <w:rsid w:val="0074416B"/>
    <w:rsid w:val="00747140"/>
    <w:rsid w:val="00760089"/>
    <w:rsid w:val="0076155C"/>
    <w:rsid w:val="00762C8B"/>
    <w:rsid w:val="0077194C"/>
    <w:rsid w:val="007753AC"/>
    <w:rsid w:val="00781760"/>
    <w:rsid w:val="00790208"/>
    <w:rsid w:val="00791E20"/>
    <w:rsid w:val="007A02E1"/>
    <w:rsid w:val="007A58C0"/>
    <w:rsid w:val="007A7F80"/>
    <w:rsid w:val="007B0BC3"/>
    <w:rsid w:val="007B56B1"/>
    <w:rsid w:val="007B6485"/>
    <w:rsid w:val="007C39C4"/>
    <w:rsid w:val="007C404E"/>
    <w:rsid w:val="007C612D"/>
    <w:rsid w:val="007C7B4F"/>
    <w:rsid w:val="007E136D"/>
    <w:rsid w:val="007E2A78"/>
    <w:rsid w:val="007F1403"/>
    <w:rsid w:val="007F539F"/>
    <w:rsid w:val="00801292"/>
    <w:rsid w:val="00803A9F"/>
    <w:rsid w:val="00804255"/>
    <w:rsid w:val="0080441D"/>
    <w:rsid w:val="00807D6F"/>
    <w:rsid w:val="00807FEA"/>
    <w:rsid w:val="008109C4"/>
    <w:rsid w:val="008141A1"/>
    <w:rsid w:val="00815515"/>
    <w:rsid w:val="00815ABA"/>
    <w:rsid w:val="00823FE8"/>
    <w:rsid w:val="00826725"/>
    <w:rsid w:val="0083009D"/>
    <w:rsid w:val="00843674"/>
    <w:rsid w:val="00854A6F"/>
    <w:rsid w:val="00864622"/>
    <w:rsid w:val="0086487C"/>
    <w:rsid w:val="00874B20"/>
    <w:rsid w:val="00875EF1"/>
    <w:rsid w:val="00887749"/>
    <w:rsid w:val="00891CD8"/>
    <w:rsid w:val="00894970"/>
    <w:rsid w:val="00895D42"/>
    <w:rsid w:val="008A4378"/>
    <w:rsid w:val="008A571A"/>
    <w:rsid w:val="008B0B7F"/>
    <w:rsid w:val="008B344C"/>
    <w:rsid w:val="008B4375"/>
    <w:rsid w:val="008B7705"/>
    <w:rsid w:val="008C0317"/>
    <w:rsid w:val="008C22C0"/>
    <w:rsid w:val="008C3775"/>
    <w:rsid w:val="008C49DA"/>
    <w:rsid w:val="008D3061"/>
    <w:rsid w:val="008E713C"/>
    <w:rsid w:val="008F0E79"/>
    <w:rsid w:val="00904133"/>
    <w:rsid w:val="009110F7"/>
    <w:rsid w:val="00912E25"/>
    <w:rsid w:val="009204EB"/>
    <w:rsid w:val="00926916"/>
    <w:rsid w:val="00934A83"/>
    <w:rsid w:val="009417E9"/>
    <w:rsid w:val="00942C9E"/>
    <w:rsid w:val="00945792"/>
    <w:rsid w:val="009465AB"/>
    <w:rsid w:val="00955354"/>
    <w:rsid w:val="009558D4"/>
    <w:rsid w:val="00974CAF"/>
    <w:rsid w:val="00976AE1"/>
    <w:rsid w:val="00991693"/>
    <w:rsid w:val="00991E25"/>
    <w:rsid w:val="00992A3F"/>
    <w:rsid w:val="0099668D"/>
    <w:rsid w:val="009A0618"/>
    <w:rsid w:val="009A5F42"/>
    <w:rsid w:val="009A6F4A"/>
    <w:rsid w:val="009C1605"/>
    <w:rsid w:val="009C2999"/>
    <w:rsid w:val="009C7634"/>
    <w:rsid w:val="009D442D"/>
    <w:rsid w:val="009E2EDF"/>
    <w:rsid w:val="009F1610"/>
    <w:rsid w:val="009F7F84"/>
    <w:rsid w:val="00A10D6E"/>
    <w:rsid w:val="00A20F2B"/>
    <w:rsid w:val="00A244BE"/>
    <w:rsid w:val="00A24567"/>
    <w:rsid w:val="00A276C6"/>
    <w:rsid w:val="00A30BFE"/>
    <w:rsid w:val="00A31FE7"/>
    <w:rsid w:val="00A32A60"/>
    <w:rsid w:val="00A436E3"/>
    <w:rsid w:val="00A52B64"/>
    <w:rsid w:val="00A539A5"/>
    <w:rsid w:val="00A5423A"/>
    <w:rsid w:val="00A54FAB"/>
    <w:rsid w:val="00A56C2B"/>
    <w:rsid w:val="00A628AB"/>
    <w:rsid w:val="00A65B23"/>
    <w:rsid w:val="00A674C4"/>
    <w:rsid w:val="00A67DAE"/>
    <w:rsid w:val="00A74E6C"/>
    <w:rsid w:val="00A773A0"/>
    <w:rsid w:val="00A77AF9"/>
    <w:rsid w:val="00A80542"/>
    <w:rsid w:val="00A87018"/>
    <w:rsid w:val="00A90A93"/>
    <w:rsid w:val="00AA4F0F"/>
    <w:rsid w:val="00AA7973"/>
    <w:rsid w:val="00AB32F2"/>
    <w:rsid w:val="00AC5D8E"/>
    <w:rsid w:val="00AC78C5"/>
    <w:rsid w:val="00AE3EAE"/>
    <w:rsid w:val="00AE70C0"/>
    <w:rsid w:val="00AF7247"/>
    <w:rsid w:val="00AF7914"/>
    <w:rsid w:val="00B0170D"/>
    <w:rsid w:val="00B03F29"/>
    <w:rsid w:val="00B107AD"/>
    <w:rsid w:val="00B13E29"/>
    <w:rsid w:val="00B1469D"/>
    <w:rsid w:val="00B2705C"/>
    <w:rsid w:val="00B47C90"/>
    <w:rsid w:val="00B620A3"/>
    <w:rsid w:val="00B62A68"/>
    <w:rsid w:val="00B8445D"/>
    <w:rsid w:val="00B8574E"/>
    <w:rsid w:val="00B8595F"/>
    <w:rsid w:val="00B90223"/>
    <w:rsid w:val="00B907CC"/>
    <w:rsid w:val="00B95C4D"/>
    <w:rsid w:val="00B97E17"/>
    <w:rsid w:val="00BA5AE5"/>
    <w:rsid w:val="00BC43B5"/>
    <w:rsid w:val="00BC535E"/>
    <w:rsid w:val="00BC7E14"/>
    <w:rsid w:val="00BC7F57"/>
    <w:rsid w:val="00BD03AF"/>
    <w:rsid w:val="00BD12F6"/>
    <w:rsid w:val="00BD3945"/>
    <w:rsid w:val="00BD3EEF"/>
    <w:rsid w:val="00BE212A"/>
    <w:rsid w:val="00BE7FA8"/>
    <w:rsid w:val="00BF5A5B"/>
    <w:rsid w:val="00C00E12"/>
    <w:rsid w:val="00C04A0F"/>
    <w:rsid w:val="00C06D55"/>
    <w:rsid w:val="00C15C27"/>
    <w:rsid w:val="00C178A0"/>
    <w:rsid w:val="00C17E36"/>
    <w:rsid w:val="00C2459E"/>
    <w:rsid w:val="00C245B0"/>
    <w:rsid w:val="00C31F2E"/>
    <w:rsid w:val="00C33A7B"/>
    <w:rsid w:val="00C363B5"/>
    <w:rsid w:val="00C4107A"/>
    <w:rsid w:val="00C42AC8"/>
    <w:rsid w:val="00C4482B"/>
    <w:rsid w:val="00C63CE0"/>
    <w:rsid w:val="00C64A8E"/>
    <w:rsid w:val="00C65B25"/>
    <w:rsid w:val="00C67628"/>
    <w:rsid w:val="00C729BD"/>
    <w:rsid w:val="00C73B88"/>
    <w:rsid w:val="00C83968"/>
    <w:rsid w:val="00C85A5B"/>
    <w:rsid w:val="00C874CF"/>
    <w:rsid w:val="00C92A84"/>
    <w:rsid w:val="00C945AF"/>
    <w:rsid w:val="00CA0F4A"/>
    <w:rsid w:val="00CA7885"/>
    <w:rsid w:val="00CB2023"/>
    <w:rsid w:val="00CB2A2C"/>
    <w:rsid w:val="00CB7157"/>
    <w:rsid w:val="00CC062D"/>
    <w:rsid w:val="00CC17DD"/>
    <w:rsid w:val="00CC24E6"/>
    <w:rsid w:val="00CC4692"/>
    <w:rsid w:val="00CD13DF"/>
    <w:rsid w:val="00CE07DF"/>
    <w:rsid w:val="00CE16C0"/>
    <w:rsid w:val="00CE60AB"/>
    <w:rsid w:val="00CF26C4"/>
    <w:rsid w:val="00CF3D96"/>
    <w:rsid w:val="00D05A03"/>
    <w:rsid w:val="00D06082"/>
    <w:rsid w:val="00D06493"/>
    <w:rsid w:val="00D15BCD"/>
    <w:rsid w:val="00D17678"/>
    <w:rsid w:val="00D258A9"/>
    <w:rsid w:val="00D3302D"/>
    <w:rsid w:val="00D33F87"/>
    <w:rsid w:val="00D450D2"/>
    <w:rsid w:val="00D468D1"/>
    <w:rsid w:val="00D5573D"/>
    <w:rsid w:val="00D60222"/>
    <w:rsid w:val="00D61D6D"/>
    <w:rsid w:val="00D72086"/>
    <w:rsid w:val="00D80446"/>
    <w:rsid w:val="00D84F47"/>
    <w:rsid w:val="00D904DC"/>
    <w:rsid w:val="00D91ACC"/>
    <w:rsid w:val="00DA1E89"/>
    <w:rsid w:val="00DA5E5D"/>
    <w:rsid w:val="00DA66D6"/>
    <w:rsid w:val="00DA676A"/>
    <w:rsid w:val="00DB17FB"/>
    <w:rsid w:val="00DB2794"/>
    <w:rsid w:val="00DB6D69"/>
    <w:rsid w:val="00DC2378"/>
    <w:rsid w:val="00DC4D3D"/>
    <w:rsid w:val="00DC5431"/>
    <w:rsid w:val="00DD1942"/>
    <w:rsid w:val="00DE2A21"/>
    <w:rsid w:val="00DE3758"/>
    <w:rsid w:val="00DF42A5"/>
    <w:rsid w:val="00DF4689"/>
    <w:rsid w:val="00E02477"/>
    <w:rsid w:val="00E032C1"/>
    <w:rsid w:val="00E06290"/>
    <w:rsid w:val="00E10A47"/>
    <w:rsid w:val="00E15FF5"/>
    <w:rsid w:val="00E1682D"/>
    <w:rsid w:val="00E20C82"/>
    <w:rsid w:val="00E22C72"/>
    <w:rsid w:val="00E352B2"/>
    <w:rsid w:val="00E4028D"/>
    <w:rsid w:val="00E40713"/>
    <w:rsid w:val="00E40E35"/>
    <w:rsid w:val="00E41174"/>
    <w:rsid w:val="00E5368A"/>
    <w:rsid w:val="00E55A4E"/>
    <w:rsid w:val="00E60C03"/>
    <w:rsid w:val="00E610DD"/>
    <w:rsid w:val="00E6755D"/>
    <w:rsid w:val="00E711F8"/>
    <w:rsid w:val="00E73107"/>
    <w:rsid w:val="00E73791"/>
    <w:rsid w:val="00E774BD"/>
    <w:rsid w:val="00E80366"/>
    <w:rsid w:val="00E86052"/>
    <w:rsid w:val="00E90884"/>
    <w:rsid w:val="00E96BB1"/>
    <w:rsid w:val="00EA2991"/>
    <w:rsid w:val="00EA448B"/>
    <w:rsid w:val="00EA459D"/>
    <w:rsid w:val="00EA7DF5"/>
    <w:rsid w:val="00EB4EF3"/>
    <w:rsid w:val="00EB6638"/>
    <w:rsid w:val="00EC166B"/>
    <w:rsid w:val="00EC1B19"/>
    <w:rsid w:val="00EC3087"/>
    <w:rsid w:val="00EC3859"/>
    <w:rsid w:val="00EC7725"/>
    <w:rsid w:val="00ED0A87"/>
    <w:rsid w:val="00EE321A"/>
    <w:rsid w:val="00EE3630"/>
    <w:rsid w:val="00F019BD"/>
    <w:rsid w:val="00F10030"/>
    <w:rsid w:val="00F21916"/>
    <w:rsid w:val="00F22506"/>
    <w:rsid w:val="00F2791A"/>
    <w:rsid w:val="00F27CAE"/>
    <w:rsid w:val="00F311A2"/>
    <w:rsid w:val="00F33716"/>
    <w:rsid w:val="00F347F5"/>
    <w:rsid w:val="00F356FD"/>
    <w:rsid w:val="00F520B6"/>
    <w:rsid w:val="00F6344E"/>
    <w:rsid w:val="00F642CB"/>
    <w:rsid w:val="00F77242"/>
    <w:rsid w:val="00F77591"/>
    <w:rsid w:val="00F777B4"/>
    <w:rsid w:val="00F83C14"/>
    <w:rsid w:val="00F843A5"/>
    <w:rsid w:val="00F86FE7"/>
    <w:rsid w:val="00F9171A"/>
    <w:rsid w:val="00FA5DB8"/>
    <w:rsid w:val="00FA6EB0"/>
    <w:rsid w:val="00FB03D0"/>
    <w:rsid w:val="00FB119A"/>
    <w:rsid w:val="00FB38CB"/>
    <w:rsid w:val="00FC178E"/>
    <w:rsid w:val="00FC2BBC"/>
    <w:rsid w:val="00FC59FB"/>
    <w:rsid w:val="00FC7359"/>
    <w:rsid w:val="00FD181B"/>
    <w:rsid w:val="00FD7ADF"/>
    <w:rsid w:val="00FE2D75"/>
    <w:rsid w:val="00FE49A3"/>
    <w:rsid w:val="00FE6B80"/>
    <w:rsid w:val="00FF46AE"/>
    <w:rsid w:val="00FF5FC9"/>
    <w:rsid w:val="00FF7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2AFF4614"/>
  <w15:docId w15:val="{3B42BAD7-94E2-43B5-9FC7-028F14EEC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CD4"/>
    <w:pPr>
      <w:spacing w:after="0" w:line="240" w:lineRule="auto"/>
      <w:jc w:val="both"/>
    </w:pPr>
    <w:rPr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rsid w:val="00C874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874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59"/>
    <w:rsid w:val="00A244B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1C1980"/>
    <w:pPr>
      <w:spacing w:before="240" w:after="120"/>
    </w:pPr>
    <w:rPr>
      <w:rFonts w:ascii="Arial" w:hAnsi="Arial" w:cs="Arial"/>
      <w:b/>
      <w:color w:val="DC002E"/>
      <w:szCs w:val="24"/>
    </w:rPr>
  </w:style>
  <w:style w:type="character" w:customStyle="1" w:styleId="SubtitolCar">
    <w:name w:val="Subtitol Car"/>
    <w:basedOn w:val="Lletraperdefectedelpargraf"/>
    <w:link w:val="Subtitol"/>
    <w:rsid w:val="001C1980"/>
    <w:rPr>
      <w:rFonts w:ascii="Arial" w:hAnsi="Arial" w:cs="Arial"/>
      <w:b/>
      <w:color w:val="DC002E"/>
      <w:sz w:val="24"/>
      <w:szCs w:val="24"/>
    </w:rPr>
  </w:style>
  <w:style w:type="character" w:customStyle="1" w:styleId="Ttol1Car">
    <w:name w:val="Títol 1 Car"/>
    <w:basedOn w:val="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  <w:szCs w:val="24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autoRedefine/>
    <w:qFormat/>
    <w:rsid w:val="00F843A5"/>
    <w:pPr>
      <w:pBdr>
        <w:bottom w:val="single" w:sz="4" w:space="1" w:color="auto"/>
      </w:pBdr>
      <w:spacing w:before="360" w:after="120"/>
    </w:pPr>
    <w:rPr>
      <w:rFonts w:ascii="Arial" w:eastAsia="Times" w:hAnsi="Arial" w:cs="Arial"/>
      <w:b/>
      <w:color w:val="DC002E"/>
      <w:sz w:val="28"/>
      <w:szCs w:val="28"/>
    </w:rPr>
  </w:style>
  <w:style w:type="character" w:customStyle="1" w:styleId="capitolCar">
    <w:name w:val="capitol Car"/>
    <w:basedOn w:val="Lletraperdefectedelpargraf"/>
    <w:link w:val="capitol"/>
    <w:rsid w:val="00F843A5"/>
    <w:rPr>
      <w:rFonts w:ascii="Arial" w:eastAsia="Times" w:hAnsi="Arial" w:cs="Arial"/>
      <w:b/>
      <w:color w:val="DC002E"/>
      <w:sz w:val="28"/>
      <w:szCs w:val="28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  <w:lang w:eastAsia="es-ES_tradnl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874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874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1">
    <w:name w:val="Estil1"/>
    <w:basedOn w:val="Normal"/>
    <w:link w:val="Estil1Car"/>
    <w:qFormat/>
    <w:rsid w:val="00A539A5"/>
    <w:pPr>
      <w:tabs>
        <w:tab w:val="left" w:pos="3945"/>
        <w:tab w:val="left" w:pos="9356"/>
      </w:tabs>
      <w:spacing w:before="240" w:after="120"/>
    </w:pPr>
    <w:rPr>
      <w:rFonts w:ascii="Arial" w:eastAsiaTheme="minorHAnsi" w:hAnsi="Arial" w:cs="Arial"/>
      <w:color w:val="auto"/>
      <w:sz w:val="22"/>
      <w:szCs w:val="24"/>
      <w:lang w:eastAsia="en-US"/>
    </w:rPr>
  </w:style>
  <w:style w:type="character" w:customStyle="1" w:styleId="Estil1Car">
    <w:name w:val="Estil1 Car"/>
    <w:basedOn w:val="Lletraperdefectedelpargraf"/>
    <w:link w:val="Estil1"/>
    <w:rsid w:val="00A539A5"/>
    <w:rPr>
      <w:rFonts w:ascii="Arial" w:eastAsiaTheme="minorHAnsi" w:hAnsi="Arial" w:cs="Arial"/>
      <w:szCs w:val="24"/>
      <w:lang w:eastAsia="en-US"/>
    </w:rPr>
  </w:style>
  <w:style w:type="paragraph" w:customStyle="1" w:styleId="Estil3">
    <w:name w:val="Estil3"/>
    <w:basedOn w:val="Normal"/>
    <w:link w:val="Estil3Car"/>
    <w:qFormat/>
    <w:rsid w:val="00C00E12"/>
    <w:pPr>
      <w:spacing w:before="240" w:after="120"/>
    </w:pPr>
    <w:rPr>
      <w:rFonts w:ascii="Arial" w:hAnsi="Arial" w:cs="Arial"/>
      <w:color w:val="auto"/>
      <w:sz w:val="22"/>
      <w:u w:color="000000"/>
    </w:rPr>
  </w:style>
  <w:style w:type="paragraph" w:customStyle="1" w:styleId="Estil4">
    <w:name w:val="Estil4"/>
    <w:basedOn w:val="Estil3"/>
    <w:link w:val="Estil4Car"/>
    <w:rsid w:val="00C874CF"/>
    <w:pPr>
      <w:spacing w:after="180"/>
      <w:ind w:left="284"/>
    </w:pPr>
    <w:rPr>
      <w:u w:val="single"/>
    </w:rPr>
  </w:style>
  <w:style w:type="character" w:customStyle="1" w:styleId="Estil3Car">
    <w:name w:val="Estil3 Car"/>
    <w:basedOn w:val="Lletraperdefectedelpargraf"/>
    <w:link w:val="Estil3"/>
    <w:rsid w:val="00C00E12"/>
    <w:rPr>
      <w:rFonts w:ascii="Arial" w:hAnsi="Arial" w:cs="Arial"/>
      <w:u w:color="000000"/>
    </w:rPr>
  </w:style>
  <w:style w:type="paragraph" w:customStyle="1" w:styleId="Estil5">
    <w:name w:val="Estil5"/>
    <w:basedOn w:val="Estil3"/>
    <w:link w:val="Estil5Car"/>
    <w:qFormat/>
    <w:rsid w:val="00C00E12"/>
    <w:pPr>
      <w:numPr>
        <w:numId w:val="3"/>
      </w:numPr>
      <w:spacing w:before="120"/>
      <w:ind w:left="714" w:hanging="357"/>
    </w:pPr>
    <w:rPr>
      <w:snapToGrid w:val="0"/>
    </w:rPr>
  </w:style>
  <w:style w:type="character" w:customStyle="1" w:styleId="Estil4Car">
    <w:name w:val="Estil4 Car"/>
    <w:basedOn w:val="Estil3Car"/>
    <w:link w:val="Estil4"/>
    <w:rsid w:val="00C874CF"/>
    <w:rPr>
      <w:rFonts w:ascii="Arial" w:hAnsi="Arial" w:cs="Arial"/>
      <w:u w:val="single" w:color="000000"/>
    </w:rPr>
  </w:style>
  <w:style w:type="paragraph" w:styleId="TtoldelIDC">
    <w:name w:val="TOC Heading"/>
    <w:basedOn w:val="Ttol1"/>
    <w:next w:val="Normal"/>
    <w:uiPriority w:val="39"/>
    <w:unhideWhenUsed/>
    <w:qFormat/>
    <w:rsid w:val="00C874CF"/>
    <w:pPr>
      <w:keepLines/>
      <w:spacing w:before="480" w:after="18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eastAsia="ca-ES"/>
    </w:rPr>
  </w:style>
  <w:style w:type="character" w:customStyle="1" w:styleId="Estil5Car">
    <w:name w:val="Estil5 Car"/>
    <w:basedOn w:val="Estil3Car"/>
    <w:link w:val="Estil5"/>
    <w:rsid w:val="00C00E12"/>
    <w:rPr>
      <w:rFonts w:ascii="Arial" w:hAnsi="Arial" w:cs="Arial"/>
      <w:snapToGrid w:val="0"/>
      <w:u w:color="000000"/>
    </w:rPr>
  </w:style>
  <w:style w:type="paragraph" w:styleId="IDC2">
    <w:name w:val="toc 2"/>
    <w:basedOn w:val="Normal"/>
    <w:next w:val="Normal"/>
    <w:autoRedefine/>
    <w:uiPriority w:val="39"/>
    <w:unhideWhenUsed/>
    <w:qFormat/>
    <w:rsid w:val="002D066B"/>
    <w:pPr>
      <w:spacing w:after="100" w:line="276" w:lineRule="auto"/>
      <w:ind w:left="220"/>
      <w:jc w:val="left"/>
    </w:pPr>
    <w:rPr>
      <w:rFonts w:ascii="Arial" w:hAnsi="Arial"/>
      <w:color w:val="auto"/>
      <w:sz w:val="22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D066B"/>
    <w:pPr>
      <w:spacing w:after="100" w:line="276" w:lineRule="auto"/>
      <w:jc w:val="left"/>
    </w:pPr>
    <w:rPr>
      <w:rFonts w:ascii="Arial" w:hAnsi="Arial"/>
      <w:color w:val="auto"/>
      <w:sz w:val="22"/>
    </w:rPr>
  </w:style>
  <w:style w:type="paragraph" w:styleId="IDC3">
    <w:name w:val="toc 3"/>
    <w:basedOn w:val="Normal"/>
    <w:next w:val="Normal"/>
    <w:autoRedefine/>
    <w:uiPriority w:val="39"/>
    <w:semiHidden/>
    <w:unhideWhenUsed/>
    <w:qFormat/>
    <w:rsid w:val="002D066B"/>
    <w:pPr>
      <w:spacing w:after="100" w:line="276" w:lineRule="auto"/>
      <w:ind w:left="440"/>
      <w:jc w:val="left"/>
    </w:pPr>
    <w:rPr>
      <w:rFonts w:ascii="Arial" w:hAnsi="Arial"/>
      <w:color w:val="auto"/>
      <w:sz w:val="2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874CF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2A3CD6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2A3CD6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2A3CD6"/>
    <w:rPr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2A3CD6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2A3CD6"/>
    <w:rPr>
      <w:b/>
      <w:bCs/>
      <w:color w:val="000000" w:themeColor="text1"/>
      <w:sz w:val="20"/>
      <w:szCs w:val="20"/>
    </w:rPr>
  </w:style>
  <w:style w:type="character" w:styleId="Enllavisitat">
    <w:name w:val="FollowedHyperlink"/>
    <w:basedOn w:val="Lletraperdefectedelpargraf"/>
    <w:uiPriority w:val="99"/>
    <w:semiHidden/>
    <w:unhideWhenUsed/>
    <w:rsid w:val="00E1682D"/>
    <w:rPr>
      <w:color w:val="800080" w:themeColor="followedHyperlink"/>
      <w:u w:val="single"/>
    </w:rPr>
  </w:style>
  <w:style w:type="paragraph" w:styleId="Ttol">
    <w:name w:val="Title"/>
    <w:basedOn w:val="Normal"/>
    <w:link w:val="TtolCar"/>
    <w:qFormat/>
    <w:rsid w:val="00AB32F2"/>
    <w:rPr>
      <w:rFonts w:ascii="Arial" w:eastAsia="Times New Roman" w:hAnsi="Arial" w:cs="Times New Roman"/>
      <w:b/>
      <w:snapToGrid w:val="0"/>
      <w:color w:val="auto"/>
      <w:sz w:val="22"/>
      <w:szCs w:val="20"/>
      <w:lang w:eastAsia="es-ES"/>
    </w:rPr>
  </w:style>
  <w:style w:type="character" w:customStyle="1" w:styleId="TtolCar">
    <w:name w:val="Títol Car"/>
    <w:basedOn w:val="Lletraperdefectedelpargraf"/>
    <w:link w:val="Ttol"/>
    <w:rsid w:val="00AB32F2"/>
    <w:rPr>
      <w:rFonts w:ascii="Arial" w:eastAsia="Times New Roman" w:hAnsi="Arial" w:cs="Times New Roman"/>
      <w:b/>
      <w:snapToGrid w:val="0"/>
      <w:szCs w:val="20"/>
      <w:lang w:eastAsia="es-ES"/>
    </w:rPr>
  </w:style>
  <w:style w:type="paragraph" w:customStyle="1" w:styleId="Textindependent21">
    <w:name w:val="Text independent 21"/>
    <w:basedOn w:val="Normal"/>
    <w:rsid w:val="000D36CC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eastAsia="Times New Roman" w:hAnsi="Times New Roman" w:cs="Times New Roman"/>
      <w:color w:val="auto"/>
      <w:sz w:val="22"/>
      <w:szCs w:val="20"/>
    </w:rPr>
  </w:style>
  <w:style w:type="paragraph" w:customStyle="1" w:styleId="Estil2">
    <w:name w:val="Estil2"/>
    <w:basedOn w:val="Subtitol"/>
    <w:link w:val="Estil2Car"/>
    <w:qFormat/>
    <w:rsid w:val="00E352B2"/>
    <w:rPr>
      <w:snapToGrid w:val="0"/>
      <w:color w:val="auto"/>
      <w:sz w:val="22"/>
      <w:szCs w:val="22"/>
    </w:rPr>
  </w:style>
  <w:style w:type="paragraph" w:customStyle="1" w:styleId="Estil6">
    <w:name w:val="Estil6"/>
    <w:basedOn w:val="Estil5"/>
    <w:link w:val="Estil6Car"/>
    <w:qFormat/>
    <w:rsid w:val="00BC43B5"/>
    <w:pPr>
      <w:numPr>
        <w:numId w:val="8"/>
      </w:numPr>
    </w:pPr>
  </w:style>
  <w:style w:type="character" w:customStyle="1" w:styleId="Estil2Car">
    <w:name w:val="Estil2 Car"/>
    <w:basedOn w:val="SubtitolCar"/>
    <w:link w:val="Estil2"/>
    <w:rsid w:val="00E352B2"/>
    <w:rPr>
      <w:rFonts w:ascii="Arial" w:hAnsi="Arial" w:cs="Arial"/>
      <w:b/>
      <w:snapToGrid w:val="0"/>
      <w:color w:val="DC002E"/>
      <w:sz w:val="24"/>
      <w:szCs w:val="24"/>
    </w:rPr>
  </w:style>
  <w:style w:type="paragraph" w:customStyle="1" w:styleId="Estil7">
    <w:name w:val="Estil7"/>
    <w:basedOn w:val="Estil5"/>
    <w:link w:val="Estil7Car"/>
    <w:qFormat/>
    <w:rsid w:val="00BC43B5"/>
    <w:pPr>
      <w:numPr>
        <w:numId w:val="7"/>
      </w:numPr>
      <w:spacing w:before="240"/>
      <w:ind w:left="714" w:hanging="357"/>
    </w:pPr>
    <w:rPr>
      <w:b/>
      <w:snapToGrid/>
    </w:rPr>
  </w:style>
  <w:style w:type="character" w:customStyle="1" w:styleId="Estil6Car">
    <w:name w:val="Estil6 Car"/>
    <w:basedOn w:val="Estil5Car"/>
    <w:link w:val="Estil6"/>
    <w:rsid w:val="00BC43B5"/>
    <w:rPr>
      <w:rFonts w:ascii="Arial" w:hAnsi="Arial" w:cs="Arial"/>
      <w:snapToGrid w:val="0"/>
      <w:u w:color="000000"/>
    </w:rPr>
  </w:style>
  <w:style w:type="paragraph" w:customStyle="1" w:styleId="Estil8">
    <w:name w:val="Estil8"/>
    <w:basedOn w:val="Estil2"/>
    <w:link w:val="Estil8Car"/>
    <w:rsid w:val="002A4CFE"/>
  </w:style>
  <w:style w:type="character" w:customStyle="1" w:styleId="Estil7Car">
    <w:name w:val="Estil7 Car"/>
    <w:basedOn w:val="Estil5Car"/>
    <w:link w:val="Estil7"/>
    <w:rsid w:val="00BC43B5"/>
    <w:rPr>
      <w:rFonts w:ascii="Arial" w:hAnsi="Arial" w:cs="Arial"/>
      <w:b/>
      <w:snapToGrid/>
      <w:u w:color="000000"/>
    </w:rPr>
  </w:style>
  <w:style w:type="paragraph" w:customStyle="1" w:styleId="Default">
    <w:name w:val="Default"/>
    <w:rsid w:val="00B017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Estil8Car">
    <w:name w:val="Estil8 Car"/>
    <w:basedOn w:val="Estil2Car"/>
    <w:link w:val="Estil8"/>
    <w:rsid w:val="002A4CFE"/>
    <w:rPr>
      <w:rFonts w:ascii="Arial" w:hAnsi="Arial" w:cs="Arial"/>
      <w:b/>
      <w:snapToGrid w:val="0"/>
      <w:color w:val="DC002E"/>
      <w:sz w:val="24"/>
      <w:szCs w:val="24"/>
    </w:rPr>
  </w:style>
  <w:style w:type="paragraph" w:customStyle="1" w:styleId="Estil9">
    <w:name w:val="Estil9"/>
    <w:basedOn w:val="Estil6"/>
    <w:link w:val="Estil9Car"/>
    <w:qFormat/>
    <w:rsid w:val="00747140"/>
    <w:pPr>
      <w:numPr>
        <w:ilvl w:val="2"/>
      </w:numPr>
      <w:ind w:left="1701" w:hanging="283"/>
    </w:pPr>
  </w:style>
  <w:style w:type="paragraph" w:customStyle="1" w:styleId="Estil10">
    <w:name w:val="Estil10"/>
    <w:basedOn w:val="Estil6"/>
    <w:link w:val="Estil10Car"/>
    <w:qFormat/>
    <w:rsid w:val="00747140"/>
    <w:pPr>
      <w:numPr>
        <w:ilvl w:val="1"/>
      </w:numPr>
    </w:pPr>
  </w:style>
  <w:style w:type="character" w:customStyle="1" w:styleId="Estil9Car">
    <w:name w:val="Estil9 Car"/>
    <w:basedOn w:val="Estil6Car"/>
    <w:link w:val="Estil9"/>
    <w:rsid w:val="00747140"/>
    <w:rPr>
      <w:rFonts w:ascii="Arial" w:hAnsi="Arial" w:cs="Arial"/>
      <w:snapToGrid w:val="0"/>
      <w:u w:color="000000"/>
    </w:rPr>
  </w:style>
  <w:style w:type="paragraph" w:customStyle="1" w:styleId="Estil11">
    <w:name w:val="Estil11"/>
    <w:basedOn w:val="Estil10"/>
    <w:link w:val="Estil11Car"/>
    <w:rsid w:val="00747140"/>
    <w:pPr>
      <w:numPr>
        <w:ilvl w:val="0"/>
        <w:numId w:val="0"/>
      </w:numPr>
      <w:ind w:left="1440"/>
    </w:pPr>
  </w:style>
  <w:style w:type="character" w:customStyle="1" w:styleId="Estil10Car">
    <w:name w:val="Estil10 Car"/>
    <w:basedOn w:val="Estil6Car"/>
    <w:link w:val="Estil10"/>
    <w:rsid w:val="00747140"/>
    <w:rPr>
      <w:rFonts w:ascii="Arial" w:hAnsi="Arial" w:cs="Arial"/>
      <w:snapToGrid w:val="0"/>
      <w:u w:color="000000"/>
    </w:rPr>
  </w:style>
  <w:style w:type="character" w:customStyle="1" w:styleId="Estil11Car">
    <w:name w:val="Estil11 Car"/>
    <w:basedOn w:val="Estil10Car"/>
    <w:link w:val="Estil11"/>
    <w:rsid w:val="00747140"/>
    <w:rPr>
      <w:rFonts w:ascii="Arial" w:hAnsi="Arial" w:cs="Arial"/>
      <w:snapToGrid w:val="0"/>
      <w:u w:color="000000"/>
    </w:rPr>
  </w:style>
  <w:style w:type="paragraph" w:customStyle="1" w:styleId="Estil20">
    <w:name w:val="Estil20"/>
    <w:basedOn w:val="Estil5"/>
    <w:qFormat/>
    <w:rsid w:val="002E1007"/>
    <w:pPr>
      <w:numPr>
        <w:numId w:val="0"/>
      </w:numPr>
      <w:tabs>
        <w:tab w:val="num" w:pos="360"/>
      </w:tabs>
      <w:ind w:left="1440" w:hanging="360"/>
    </w:pPr>
    <w:rPr>
      <w:rFonts w:eastAsia="Aptos"/>
      <w:bCs/>
    </w:rPr>
  </w:style>
  <w:style w:type="paragraph" w:customStyle="1" w:styleId="Estil12">
    <w:name w:val="Estil12"/>
    <w:basedOn w:val="Estil1"/>
    <w:qFormat/>
    <w:rsid w:val="00A539A5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lantilla%20Word%20color.dotx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8787A-7EB8-4C9C-AF3C-92A97390A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Word color.dotx</Template>
  <TotalTime>44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MAYNOU PUJOL, MARIA DOLORS</cp:lastModifiedBy>
  <cp:revision>13</cp:revision>
  <cp:lastPrinted>2022-12-20T13:52:00Z</cp:lastPrinted>
  <dcterms:created xsi:type="dcterms:W3CDTF">2025-04-29T13:57:00Z</dcterms:created>
  <dcterms:modified xsi:type="dcterms:W3CDTF">2026-05-07T08:48:00Z</dcterms:modified>
</cp:coreProperties>
</file>