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E7222"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56D3AEB"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7C7B831E69E843B9909597FB92BA02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7C7B831E69E843B9909597FB92BA0237"/>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7C7B831E69E843B9909597FB92BA02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7C7B831E69E843B9909597FB92BA02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7C7B831E69E843B9909597FB92BA0237"/>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4131750B" w14:textId="77777777" w:rsidTr="00387BC0">
        <w:trPr>
          <w:trHeight w:val="340"/>
        </w:trPr>
        <w:tc>
          <w:tcPr>
            <w:tcW w:w="8386" w:type="dxa"/>
            <w:vAlign w:val="center"/>
          </w:tcPr>
          <w:p w14:paraId="7A7A4EE4" w14:textId="3D5344C7"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7C7B831E69E843B9909597FB92BA0237"/>
                </w:placeholder>
              </w:sdtPr>
              <w:sdtEndPr>
                <w:rPr>
                  <w:rStyle w:val="mfasiintens"/>
                </w:rPr>
              </w:sdtEndPr>
              <w:sdtContent>
                <w:r w:rsidR="002C064A" w:rsidRPr="002C064A">
                  <w:rPr>
                    <w:rStyle w:val="mfasiintens"/>
                    <w:rFonts w:ascii="Source Sans Pro" w:hAnsi="Source Sans Pro"/>
                    <w:i w:val="0"/>
                    <w:iCs w:val="0"/>
                    <w:color w:val="auto"/>
                    <w:szCs w:val="20"/>
                  </w:rPr>
                  <w:t>001_P2602849</w:t>
                </w:r>
              </w:sdtContent>
            </w:sdt>
          </w:p>
        </w:tc>
      </w:tr>
      <w:tr w:rsidR="00CD2873" w:rsidRPr="00EA17F8" w14:paraId="12EE7586" w14:textId="77777777" w:rsidTr="00387BC0">
        <w:trPr>
          <w:trHeight w:val="547"/>
        </w:trPr>
        <w:tc>
          <w:tcPr>
            <w:tcW w:w="8386" w:type="dxa"/>
          </w:tcPr>
          <w:p w14:paraId="2163F659" w14:textId="4706A6F6"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7C7B831E69E843B9909597FB92BA0237"/>
                </w:placeholder>
              </w:sdtPr>
              <w:sdtEndPr>
                <w:rPr>
                  <w:rStyle w:val="mfasiintens"/>
                </w:rPr>
              </w:sdtEndPr>
              <w:sdtContent>
                <w:r w:rsidR="002C064A" w:rsidRPr="002C064A">
                  <w:rPr>
                    <w:rStyle w:val="mfasiintens"/>
                    <w:rFonts w:ascii="Source Sans Pro" w:hAnsi="Source Sans Pro"/>
                    <w:szCs w:val="20"/>
                  </w:rPr>
                  <w:t>Obra de substitució dels pinacles de la façana principal de la Seu del Districte de Sarrià – Sant Gervasi</w:t>
                </w:r>
              </w:sdtContent>
            </w:sdt>
          </w:p>
        </w:tc>
      </w:tr>
      <w:tr w:rsidR="00A13471" w:rsidRPr="00EA17F8" w14:paraId="086E9365" w14:textId="77777777" w:rsidTr="00387BC0">
        <w:trPr>
          <w:trHeight w:val="397"/>
        </w:trPr>
        <w:tc>
          <w:tcPr>
            <w:tcW w:w="8386" w:type="dxa"/>
            <w:vAlign w:val="center"/>
          </w:tcPr>
          <w:p w14:paraId="611F4A34" w14:textId="296CD882"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2C064A">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15194FC1"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7154C39"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5719E785"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7C7B831E69E843B9909597FB92BA0237"/>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17D3B7BB"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7C7B831E69E843B9909597FB92BA0237"/>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03C2F51"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7C7B831E69E843B9909597FB92BA0237"/>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FEFFA9D"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7C7B831E69E843B9909597FB92BA0237"/>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46E17C1"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D8B06457D15B4901BF286D4E06E37E5E"/>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E91FBDE"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B182C6920324739BC0E3757DBF900FC"/>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11782255"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1D4A8F94877146AFA4BB9CDE8720668F"/>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48C9D093"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01536C00"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D05E15B6D25C484E97D19B8EAFBF37F7"/>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7862F23F"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822F91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06F4483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482FF3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10865C7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0D952502"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2DB97BEB"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FD3B712"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FD71AAD" w14:textId="77777777" w:rsidTr="00743793">
        <w:sdt>
          <w:sdtPr>
            <w:rPr>
              <w:rFonts w:ascii="Source Sans Pro" w:hAnsi="Source Sans Pro"/>
              <w:color w:val="auto"/>
              <w:sz w:val="16"/>
              <w:szCs w:val="16"/>
            </w:rPr>
            <w:id w:val="669141610"/>
            <w:placeholder>
              <w:docPart w:val="A31256424CC949A58C37905B754BC1A2"/>
            </w:placeholder>
            <w:showingPlcHdr/>
          </w:sdtPr>
          <w:sdtEndPr/>
          <w:sdtContent>
            <w:tc>
              <w:tcPr>
                <w:tcW w:w="4989" w:type="dxa"/>
                <w:tcBorders>
                  <w:top w:val="single" w:sz="12" w:space="0" w:color="auto"/>
                </w:tcBorders>
                <w:vAlign w:val="center"/>
              </w:tcPr>
              <w:p w14:paraId="30B9DE9D"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A31256424CC949A58C37905B754BC1A2"/>
              </w:placeholder>
            </w:sdtPr>
            <w:sdtEndPr/>
            <w:sdtContent>
              <w:p w14:paraId="659DF3EA"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A31256424CC949A58C37905B754BC1A2"/>
            </w:placeholder>
          </w:sdtPr>
          <w:sdtEndPr/>
          <w:sdtContent>
            <w:tc>
              <w:tcPr>
                <w:tcW w:w="964" w:type="dxa"/>
                <w:tcBorders>
                  <w:top w:val="single" w:sz="12" w:space="0" w:color="auto"/>
                </w:tcBorders>
                <w:vAlign w:val="center"/>
              </w:tcPr>
              <w:p w14:paraId="77A351C3"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A31256424CC949A58C37905B754BC1A2"/>
              </w:placeholder>
            </w:sdtPr>
            <w:sdtEndPr/>
            <w:sdtContent>
              <w:p w14:paraId="4F84AC69"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C4AFC87" w14:textId="77777777" w:rsidTr="00743793">
        <w:sdt>
          <w:sdtPr>
            <w:rPr>
              <w:rFonts w:ascii="Source Sans Pro" w:hAnsi="Source Sans Pro"/>
              <w:color w:val="auto"/>
              <w:sz w:val="16"/>
              <w:szCs w:val="16"/>
            </w:rPr>
            <w:id w:val="240296076"/>
            <w:placeholder>
              <w:docPart w:val="C2A3A0D60D1045F3B8372158A91220EE"/>
            </w:placeholder>
          </w:sdtPr>
          <w:sdtEndPr/>
          <w:sdtContent>
            <w:tc>
              <w:tcPr>
                <w:tcW w:w="4989" w:type="dxa"/>
                <w:vAlign w:val="center"/>
              </w:tcPr>
              <w:p w14:paraId="6A27333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6FDB29D6B9DB4394A9C482356512660C"/>
              </w:placeholder>
            </w:sdtPr>
            <w:sdtEndPr/>
            <w:sdtContent>
              <w:p w14:paraId="7CE4B30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C0C3CAEA6F004151899BCF3E50330543"/>
            </w:placeholder>
          </w:sdtPr>
          <w:sdtEndPr/>
          <w:sdtContent>
            <w:tc>
              <w:tcPr>
                <w:tcW w:w="964" w:type="dxa"/>
                <w:vAlign w:val="center"/>
              </w:tcPr>
              <w:p w14:paraId="6CB5CD0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250CC8A7F2E7447B9F2F1B6B23753499"/>
              </w:placeholder>
            </w:sdtPr>
            <w:sdtEndPr/>
            <w:sdtContent>
              <w:p w14:paraId="1587F83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F3676D0" w14:textId="77777777" w:rsidTr="00743793">
        <w:sdt>
          <w:sdtPr>
            <w:rPr>
              <w:rFonts w:ascii="Source Sans Pro" w:hAnsi="Source Sans Pro"/>
              <w:color w:val="auto"/>
              <w:sz w:val="16"/>
              <w:szCs w:val="16"/>
            </w:rPr>
            <w:id w:val="1006645454"/>
            <w:placeholder>
              <w:docPart w:val="A001608071714A6896711A5D825F0D94"/>
            </w:placeholder>
          </w:sdtPr>
          <w:sdtEndPr/>
          <w:sdtContent>
            <w:tc>
              <w:tcPr>
                <w:tcW w:w="4989" w:type="dxa"/>
                <w:vAlign w:val="center"/>
              </w:tcPr>
              <w:p w14:paraId="03C67BA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FB7531399A2C49B780A07F09979A36D7"/>
              </w:placeholder>
            </w:sdtPr>
            <w:sdtEndPr/>
            <w:sdtContent>
              <w:p w14:paraId="7082300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E425A48EFE7D42008BEB9FDF133AABF0"/>
            </w:placeholder>
          </w:sdtPr>
          <w:sdtEndPr/>
          <w:sdtContent>
            <w:tc>
              <w:tcPr>
                <w:tcW w:w="964" w:type="dxa"/>
                <w:vAlign w:val="center"/>
              </w:tcPr>
              <w:p w14:paraId="4D7A24A9"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D561B81C12F7456E8FDFBA24EEE67693"/>
              </w:placeholder>
            </w:sdtPr>
            <w:sdtEndPr/>
            <w:sdtContent>
              <w:p w14:paraId="61DD3B3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6B6AF4" w14:textId="77777777" w:rsidTr="00743793">
        <w:sdt>
          <w:sdtPr>
            <w:rPr>
              <w:rFonts w:ascii="Source Sans Pro" w:hAnsi="Source Sans Pro"/>
              <w:color w:val="auto"/>
              <w:sz w:val="16"/>
              <w:szCs w:val="16"/>
            </w:rPr>
            <w:id w:val="833654896"/>
            <w:placeholder>
              <w:docPart w:val="A99913CCE341455B93266D63D5EFFA80"/>
            </w:placeholder>
          </w:sdtPr>
          <w:sdtEndPr/>
          <w:sdtContent>
            <w:tc>
              <w:tcPr>
                <w:tcW w:w="4989" w:type="dxa"/>
                <w:vAlign w:val="center"/>
              </w:tcPr>
              <w:p w14:paraId="6778F9B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F4F08EA702EC4F34AF7578B47E0616ED"/>
              </w:placeholder>
            </w:sdtPr>
            <w:sdtEndPr/>
            <w:sdtContent>
              <w:p w14:paraId="271151A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E5AF8B86C03E43819F2179C6D0C67DB7"/>
            </w:placeholder>
          </w:sdtPr>
          <w:sdtEndPr/>
          <w:sdtContent>
            <w:tc>
              <w:tcPr>
                <w:tcW w:w="964" w:type="dxa"/>
                <w:vAlign w:val="center"/>
              </w:tcPr>
              <w:p w14:paraId="5E75470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50FBC74401174046939DD238C5369340"/>
              </w:placeholder>
            </w:sdtPr>
            <w:sdtEndPr/>
            <w:sdtContent>
              <w:p w14:paraId="5432EAE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3107171" w14:textId="77777777" w:rsidTr="00743793">
        <w:sdt>
          <w:sdtPr>
            <w:rPr>
              <w:rFonts w:ascii="Source Sans Pro" w:hAnsi="Source Sans Pro"/>
              <w:color w:val="auto"/>
              <w:sz w:val="16"/>
              <w:szCs w:val="16"/>
            </w:rPr>
            <w:id w:val="1297329695"/>
            <w:placeholder>
              <w:docPart w:val="CA6FAFC91C6341D388D09942D74E6C85"/>
            </w:placeholder>
          </w:sdtPr>
          <w:sdtEndPr/>
          <w:sdtContent>
            <w:tc>
              <w:tcPr>
                <w:tcW w:w="4989" w:type="dxa"/>
                <w:vAlign w:val="center"/>
              </w:tcPr>
              <w:p w14:paraId="73F2D8D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AA90E8D4E93247C5965BA5F0C0A7114C"/>
              </w:placeholder>
            </w:sdtPr>
            <w:sdtEndPr/>
            <w:sdtContent>
              <w:p w14:paraId="4675DE3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6B7A193EA1DA4BB0B5F3E4768B74B73A"/>
            </w:placeholder>
          </w:sdtPr>
          <w:sdtEndPr/>
          <w:sdtContent>
            <w:tc>
              <w:tcPr>
                <w:tcW w:w="964" w:type="dxa"/>
                <w:vAlign w:val="center"/>
              </w:tcPr>
              <w:p w14:paraId="32DBA91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FEFEF85F9BC943F397A0BEAA519C54A8"/>
              </w:placeholder>
            </w:sdtPr>
            <w:sdtEndPr/>
            <w:sdtContent>
              <w:p w14:paraId="2FF2DCE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C00FA38" w14:textId="77777777" w:rsidTr="004302DA">
        <w:sdt>
          <w:sdtPr>
            <w:rPr>
              <w:rFonts w:ascii="Source Sans Pro" w:hAnsi="Source Sans Pro"/>
              <w:color w:val="auto"/>
              <w:sz w:val="16"/>
              <w:szCs w:val="16"/>
            </w:rPr>
            <w:id w:val="245698801"/>
            <w:placeholder>
              <w:docPart w:val="6B4CD5F38E104C44930D486211FFFE15"/>
            </w:placeholder>
          </w:sdtPr>
          <w:sdtEndPr/>
          <w:sdtContent>
            <w:tc>
              <w:tcPr>
                <w:tcW w:w="4989" w:type="dxa"/>
                <w:tcBorders>
                  <w:bottom w:val="single" w:sz="12" w:space="0" w:color="auto"/>
                </w:tcBorders>
                <w:vAlign w:val="center"/>
              </w:tcPr>
              <w:p w14:paraId="78DCBD6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9ACD07B1FEA0416E8E92C2856E026FD3"/>
              </w:placeholder>
            </w:sdtPr>
            <w:sdtEndPr/>
            <w:sdtContent>
              <w:p w14:paraId="475A67C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05D26B210E8C4672AA4DC73BC8C166D5"/>
            </w:placeholder>
          </w:sdtPr>
          <w:sdtEndPr/>
          <w:sdtContent>
            <w:tc>
              <w:tcPr>
                <w:tcW w:w="964" w:type="dxa"/>
                <w:tcBorders>
                  <w:bottom w:val="single" w:sz="12" w:space="0" w:color="auto"/>
                </w:tcBorders>
                <w:vAlign w:val="center"/>
              </w:tcPr>
              <w:p w14:paraId="724C8EB7"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7E0BF69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4578FFA6" w14:textId="77777777" w:rsidTr="00BC328D">
        <w:tc>
          <w:tcPr>
            <w:tcW w:w="4989" w:type="dxa"/>
            <w:tcBorders>
              <w:top w:val="single" w:sz="12" w:space="0" w:color="auto"/>
              <w:bottom w:val="single" w:sz="12" w:space="0" w:color="auto"/>
            </w:tcBorders>
            <w:shd w:val="clear" w:color="auto" w:fill="EEECE1" w:themeFill="background2"/>
          </w:tcPr>
          <w:p w14:paraId="3C8C02B2"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250440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C4E8075"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2AA2E00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4DF4695B"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47AB109"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61E66C1A"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5FCE065F"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DD75E0C"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A3FF602" w14:textId="77777777" w:rsidR="00CD2873" w:rsidRPr="00EA17F8" w:rsidRDefault="00880B9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12CD8A1D" w14:textId="77777777" w:rsidR="00CD2873" w:rsidRPr="00EA17F8" w:rsidRDefault="00880B9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723836C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719A4BA1" w14:textId="77777777" w:rsidR="00D52ED4" w:rsidRPr="00EA17F8" w:rsidRDefault="00880B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47544983" w14:textId="77777777" w:rsidR="00D52ED4" w:rsidRPr="00EA17F8" w:rsidRDefault="00880B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07950155" w14:textId="77777777" w:rsidR="00D52ED4" w:rsidRPr="00EA17F8" w:rsidRDefault="00880B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7C7B831E69E843B9909597FB92BA0237"/>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7A60CC14" w14:textId="77777777" w:rsidR="00D52ED4" w:rsidRPr="00EA17F8" w:rsidRDefault="00880B9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E820FED" w14:textId="77777777" w:rsidR="00CD2873" w:rsidRPr="00EA17F8" w:rsidRDefault="00880B9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0EA9F043" w14:textId="77777777" w:rsidR="00D52ED4" w:rsidRPr="00EA17F8" w:rsidRDefault="00880B9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872E2E1" w14:textId="77777777" w:rsidR="0028182A" w:rsidRPr="00EA17F8" w:rsidRDefault="00880B9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A768F7A" w14:textId="77777777" w:rsidR="00EB43E5" w:rsidRPr="00EA17F8" w:rsidRDefault="00880B9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7C7B831E69E843B9909597FB92BA0237"/>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16B2EF0"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57F46B14" w14:textId="77777777" w:rsidR="00D52ED4" w:rsidRPr="00EA17F8" w:rsidRDefault="00880B9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56BCB974" w14:textId="77777777" w:rsidR="00D52ED4" w:rsidRPr="00EA17F8" w:rsidRDefault="00880B9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7C7B831E69E843B9909597FB92BA0237"/>
          </w:placeholder>
        </w:sdtPr>
        <w:sdtEndPr/>
        <w:sdtContent>
          <w:r w:rsidR="00D52ED4" w:rsidRPr="00EA17F8">
            <w:rPr>
              <w:rStyle w:val="CitaCar"/>
              <w:rFonts w:ascii="Source Sans Pro" w:hAnsi="Source Sans Pro"/>
              <w:sz w:val="20"/>
              <w:szCs w:val="20"/>
            </w:rPr>
            <w:t>.....................................................</w:t>
          </w:r>
        </w:sdtContent>
      </w:sdt>
    </w:p>
    <w:p w14:paraId="21237328" w14:textId="77777777" w:rsidR="00D52ED4" w:rsidRPr="00EA17F8" w:rsidRDefault="00880B9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8057B1A" w14:textId="77777777" w:rsidR="00D52ED4" w:rsidRPr="00EA17F8" w:rsidRDefault="00880B9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6AAF825"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27FE7AE2" w14:textId="77777777" w:rsidR="00D52ED4" w:rsidRPr="00EA17F8" w:rsidRDefault="00880B9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8BD08F7"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70DD5E8" w14:textId="77777777" w:rsidR="00CD2873" w:rsidRPr="00EA17F8" w:rsidRDefault="00880B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D3E785" w14:textId="77777777" w:rsidR="00CD2873" w:rsidRPr="00EA17F8" w:rsidRDefault="00880B9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465A2AB"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A1E73A8"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570D94C7"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3F116AF6" w14:textId="77777777" w:rsidR="00797478" w:rsidRPr="00797478" w:rsidRDefault="00880B92"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1A4142F3"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54B2271D"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8"/>
      <w:footerReference w:type="default" r:id="rId9"/>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709C1" w14:textId="77777777" w:rsidR="002C064A" w:rsidRDefault="002C064A" w:rsidP="00CD2873">
      <w:r>
        <w:separator/>
      </w:r>
    </w:p>
  </w:endnote>
  <w:endnote w:type="continuationSeparator" w:id="0">
    <w:p w14:paraId="1993915C" w14:textId="77777777" w:rsidR="002C064A" w:rsidRDefault="002C064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0B024209"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70AC16ED"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47BFF" w14:textId="77777777" w:rsidR="002C064A" w:rsidRDefault="002C064A" w:rsidP="00CD2873">
      <w:r>
        <w:separator/>
      </w:r>
    </w:p>
  </w:footnote>
  <w:footnote w:type="continuationSeparator" w:id="0">
    <w:p w14:paraId="2CB4D0E9" w14:textId="77777777" w:rsidR="002C064A" w:rsidRDefault="002C064A" w:rsidP="00CD2873">
      <w:r>
        <w:continuationSeparator/>
      </w:r>
    </w:p>
  </w:footnote>
  <w:footnote w:id="1">
    <w:p w14:paraId="33458C0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E19B101"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AA81948"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DDE8F2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E27E87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C0E411A"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1824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AA500DF" wp14:editId="671F351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4627FF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A500D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4627FF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64A"/>
    <w:rsid w:val="000158B9"/>
    <w:rsid w:val="00022E1D"/>
    <w:rsid w:val="000449B7"/>
    <w:rsid w:val="0005385B"/>
    <w:rsid w:val="00054978"/>
    <w:rsid w:val="00056751"/>
    <w:rsid w:val="000614EA"/>
    <w:rsid w:val="00066842"/>
    <w:rsid w:val="000772B3"/>
    <w:rsid w:val="00080742"/>
    <w:rsid w:val="00087A14"/>
    <w:rsid w:val="000B000E"/>
    <w:rsid w:val="000B6709"/>
    <w:rsid w:val="000C51D7"/>
    <w:rsid w:val="000C5A34"/>
    <w:rsid w:val="000D614F"/>
    <w:rsid w:val="0010291C"/>
    <w:rsid w:val="001212E7"/>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064A"/>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80B92"/>
    <w:rsid w:val="008B5E83"/>
    <w:rsid w:val="008E3BD6"/>
    <w:rsid w:val="008F3959"/>
    <w:rsid w:val="009010FE"/>
    <w:rsid w:val="00901F4F"/>
    <w:rsid w:val="00902773"/>
    <w:rsid w:val="009120C8"/>
    <w:rsid w:val="0091410E"/>
    <w:rsid w:val="00934662"/>
    <w:rsid w:val="009469DC"/>
    <w:rsid w:val="00960D58"/>
    <w:rsid w:val="009736AB"/>
    <w:rsid w:val="00973AC7"/>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621"/>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E619C"/>
  <w15:docId w15:val="{7A11F8E2-C6E0-4E65-85FC-47038028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AJ%20Seu%20Districte%20exp\20260929_Obra%20Restauraci&#243;%20Pinacles\01%20Licitaci&#243;\Editable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7B831E69E843B9909597FB92BA0237"/>
        <w:category>
          <w:name w:val="General"/>
          <w:gallery w:val="placeholder"/>
        </w:category>
        <w:types>
          <w:type w:val="bbPlcHdr"/>
        </w:types>
        <w:behaviors>
          <w:behavior w:val="content"/>
        </w:behaviors>
        <w:guid w:val="{C66FCE3D-0FC6-4B19-9EA6-6E533E99224A}"/>
      </w:docPartPr>
      <w:docPartBody>
        <w:p w:rsidR="00142012" w:rsidRDefault="00142012">
          <w:pPr>
            <w:pStyle w:val="7C7B831E69E843B9909597FB92BA0237"/>
          </w:pPr>
          <w:r w:rsidRPr="00387BC0">
            <w:rPr>
              <w:rStyle w:val="mfasiintens"/>
              <w:rFonts w:ascii="Source Sans Pro" w:hAnsi="Source Sans Pro"/>
              <w:i w:val="0"/>
              <w:iCs w:val="0"/>
              <w:color w:val="auto"/>
              <w:szCs w:val="20"/>
            </w:rPr>
            <w:t>Feu clic aquí per escriure text.</w:t>
          </w:r>
        </w:p>
      </w:docPartBody>
    </w:docPart>
    <w:docPart>
      <w:docPartPr>
        <w:name w:val="D8B06457D15B4901BF286D4E06E37E5E"/>
        <w:category>
          <w:name w:val="General"/>
          <w:gallery w:val="placeholder"/>
        </w:category>
        <w:types>
          <w:type w:val="bbPlcHdr"/>
        </w:types>
        <w:behaviors>
          <w:behavior w:val="content"/>
        </w:behaviors>
        <w:guid w:val="{CA3EBFDE-9CFE-4BC1-AF8D-AEF1595653DD}"/>
      </w:docPartPr>
      <w:docPartBody>
        <w:p w:rsidR="00142012" w:rsidRDefault="00142012">
          <w:pPr>
            <w:pStyle w:val="D8B06457D15B4901BF286D4E06E37E5E"/>
          </w:pPr>
          <w:r w:rsidRPr="00122E79">
            <w:rPr>
              <w:rStyle w:val="mfasiintens"/>
            </w:rPr>
            <w:t>Feu clic aquí per escriure text.</w:t>
          </w:r>
        </w:p>
      </w:docPartBody>
    </w:docPart>
    <w:docPart>
      <w:docPartPr>
        <w:name w:val="EB182C6920324739BC0E3757DBF900FC"/>
        <w:category>
          <w:name w:val="General"/>
          <w:gallery w:val="placeholder"/>
        </w:category>
        <w:types>
          <w:type w:val="bbPlcHdr"/>
        </w:types>
        <w:behaviors>
          <w:behavior w:val="content"/>
        </w:behaviors>
        <w:guid w:val="{B9DEA409-65E9-4DF8-9A12-80BC0EAF06D9}"/>
      </w:docPartPr>
      <w:docPartBody>
        <w:p w:rsidR="00142012" w:rsidRDefault="00142012">
          <w:pPr>
            <w:pStyle w:val="EB182C6920324739BC0E3757DBF900FC"/>
          </w:pPr>
          <w:r w:rsidRPr="00122E79">
            <w:rPr>
              <w:rStyle w:val="mfasiintens"/>
            </w:rPr>
            <w:t>Feu clic aquí per escriure text.</w:t>
          </w:r>
        </w:p>
      </w:docPartBody>
    </w:docPart>
    <w:docPart>
      <w:docPartPr>
        <w:name w:val="1D4A8F94877146AFA4BB9CDE8720668F"/>
        <w:category>
          <w:name w:val="General"/>
          <w:gallery w:val="placeholder"/>
        </w:category>
        <w:types>
          <w:type w:val="bbPlcHdr"/>
        </w:types>
        <w:behaviors>
          <w:behavior w:val="content"/>
        </w:behaviors>
        <w:guid w:val="{D2613B87-033C-46C0-8A06-2C83C4F0B45C}"/>
      </w:docPartPr>
      <w:docPartBody>
        <w:p w:rsidR="00142012" w:rsidRDefault="00142012">
          <w:pPr>
            <w:pStyle w:val="1D4A8F94877146AFA4BB9CDE8720668F"/>
          </w:pPr>
          <w:r w:rsidRPr="00122E79">
            <w:rPr>
              <w:rStyle w:val="mfasiintens"/>
            </w:rPr>
            <w:t>Feu clic aquí per escriure text.</w:t>
          </w:r>
        </w:p>
      </w:docPartBody>
    </w:docPart>
    <w:docPart>
      <w:docPartPr>
        <w:name w:val="D05E15B6D25C484E97D19B8EAFBF37F7"/>
        <w:category>
          <w:name w:val="General"/>
          <w:gallery w:val="placeholder"/>
        </w:category>
        <w:types>
          <w:type w:val="bbPlcHdr"/>
        </w:types>
        <w:behaviors>
          <w:behavior w:val="content"/>
        </w:behaviors>
        <w:guid w:val="{51A38575-CBDD-47FE-8392-639D273296AE}"/>
      </w:docPartPr>
      <w:docPartBody>
        <w:p w:rsidR="00142012" w:rsidRDefault="00142012">
          <w:pPr>
            <w:pStyle w:val="D05E15B6D25C484E97D19B8EAFBF37F7"/>
          </w:pPr>
          <w:r w:rsidRPr="00743793">
            <w:rPr>
              <w:rStyle w:val="mfasiintens"/>
              <w:rFonts w:ascii="Source Sans Pro" w:hAnsi="Source Sans Pro"/>
              <w:b w:val="0"/>
              <w:bCs w:val="0"/>
              <w:i w:val="0"/>
              <w:iCs w:val="0"/>
              <w:color w:val="auto"/>
              <w:szCs w:val="20"/>
            </w:rPr>
            <w:t>Feu clic aquí per escriure text.</w:t>
          </w:r>
        </w:p>
      </w:docPartBody>
    </w:docPart>
    <w:docPart>
      <w:docPartPr>
        <w:name w:val="A31256424CC949A58C37905B754BC1A2"/>
        <w:category>
          <w:name w:val="General"/>
          <w:gallery w:val="placeholder"/>
        </w:category>
        <w:types>
          <w:type w:val="bbPlcHdr"/>
        </w:types>
        <w:behaviors>
          <w:behavior w:val="content"/>
        </w:behaviors>
        <w:guid w:val="{5EBAD665-41F1-464C-9697-097ACABE59E1}"/>
      </w:docPartPr>
      <w:docPartBody>
        <w:p w:rsidR="00142012" w:rsidRDefault="00142012">
          <w:pPr>
            <w:pStyle w:val="A31256424CC949A58C37905B754BC1A2"/>
          </w:pPr>
          <w:r w:rsidRPr="00387BC0">
            <w:rPr>
              <w:rFonts w:ascii="Source Sans Pro" w:hAnsi="Source Sans Pro"/>
              <w:sz w:val="16"/>
              <w:szCs w:val="16"/>
            </w:rPr>
            <w:t>- - -</w:t>
          </w:r>
        </w:p>
      </w:docPartBody>
    </w:docPart>
    <w:docPart>
      <w:docPartPr>
        <w:name w:val="C2A3A0D60D1045F3B8372158A91220EE"/>
        <w:category>
          <w:name w:val="General"/>
          <w:gallery w:val="placeholder"/>
        </w:category>
        <w:types>
          <w:type w:val="bbPlcHdr"/>
        </w:types>
        <w:behaviors>
          <w:behavior w:val="content"/>
        </w:behaviors>
        <w:guid w:val="{CA3F1C1D-2EB1-4E3D-B769-E781B3B0E89E}"/>
      </w:docPartPr>
      <w:docPartBody>
        <w:p w:rsidR="00142012" w:rsidRDefault="00142012">
          <w:pPr>
            <w:pStyle w:val="C2A3A0D60D1045F3B8372158A91220EE"/>
          </w:pPr>
          <w:r w:rsidRPr="00122E79">
            <w:rPr>
              <w:rStyle w:val="mfasiintens"/>
            </w:rPr>
            <w:t>Feu clic aquí per escriure text.</w:t>
          </w:r>
        </w:p>
      </w:docPartBody>
    </w:docPart>
    <w:docPart>
      <w:docPartPr>
        <w:name w:val="6FDB29D6B9DB4394A9C482356512660C"/>
        <w:category>
          <w:name w:val="General"/>
          <w:gallery w:val="placeholder"/>
        </w:category>
        <w:types>
          <w:type w:val="bbPlcHdr"/>
        </w:types>
        <w:behaviors>
          <w:behavior w:val="content"/>
        </w:behaviors>
        <w:guid w:val="{1D30828B-AADA-4BF1-BE82-442EE7364C10}"/>
      </w:docPartPr>
      <w:docPartBody>
        <w:p w:rsidR="00142012" w:rsidRDefault="00142012">
          <w:pPr>
            <w:pStyle w:val="6FDB29D6B9DB4394A9C482356512660C"/>
          </w:pPr>
          <w:r w:rsidRPr="00122E79">
            <w:rPr>
              <w:rStyle w:val="mfasiintens"/>
            </w:rPr>
            <w:t>Feu clic aquí per escriure text.</w:t>
          </w:r>
        </w:p>
      </w:docPartBody>
    </w:docPart>
    <w:docPart>
      <w:docPartPr>
        <w:name w:val="C0C3CAEA6F004151899BCF3E50330543"/>
        <w:category>
          <w:name w:val="General"/>
          <w:gallery w:val="placeholder"/>
        </w:category>
        <w:types>
          <w:type w:val="bbPlcHdr"/>
        </w:types>
        <w:behaviors>
          <w:behavior w:val="content"/>
        </w:behaviors>
        <w:guid w:val="{53F37265-BA60-4B2A-A0A5-3499A6369DA6}"/>
      </w:docPartPr>
      <w:docPartBody>
        <w:p w:rsidR="00142012" w:rsidRDefault="00142012">
          <w:pPr>
            <w:pStyle w:val="C0C3CAEA6F004151899BCF3E50330543"/>
          </w:pPr>
          <w:r w:rsidRPr="00387BC0">
            <w:rPr>
              <w:rFonts w:ascii="Source Sans Pro" w:hAnsi="Source Sans Pro"/>
              <w:i/>
              <w:iCs/>
              <w:sz w:val="16"/>
              <w:szCs w:val="16"/>
            </w:rPr>
            <w:t>- - -</w:t>
          </w:r>
        </w:p>
      </w:docPartBody>
    </w:docPart>
    <w:docPart>
      <w:docPartPr>
        <w:name w:val="250CC8A7F2E7447B9F2F1B6B23753499"/>
        <w:category>
          <w:name w:val="General"/>
          <w:gallery w:val="placeholder"/>
        </w:category>
        <w:types>
          <w:type w:val="bbPlcHdr"/>
        </w:types>
        <w:behaviors>
          <w:behavior w:val="content"/>
        </w:behaviors>
        <w:guid w:val="{CABD51AF-C2EB-4C8A-AA49-FBE20F30AD78}"/>
      </w:docPartPr>
      <w:docPartBody>
        <w:p w:rsidR="00142012" w:rsidRDefault="00142012">
          <w:pPr>
            <w:pStyle w:val="250CC8A7F2E7447B9F2F1B6B23753499"/>
          </w:pPr>
          <w:r w:rsidRPr="00122E79">
            <w:rPr>
              <w:rStyle w:val="mfasiintens"/>
            </w:rPr>
            <w:t>Feu clic aquí per escriure text.</w:t>
          </w:r>
        </w:p>
      </w:docPartBody>
    </w:docPart>
    <w:docPart>
      <w:docPartPr>
        <w:name w:val="A001608071714A6896711A5D825F0D94"/>
        <w:category>
          <w:name w:val="General"/>
          <w:gallery w:val="placeholder"/>
        </w:category>
        <w:types>
          <w:type w:val="bbPlcHdr"/>
        </w:types>
        <w:behaviors>
          <w:behavior w:val="content"/>
        </w:behaviors>
        <w:guid w:val="{3C00E71B-5107-4A04-9499-66D6E7C871C5}"/>
      </w:docPartPr>
      <w:docPartBody>
        <w:p w:rsidR="00142012" w:rsidRDefault="00142012">
          <w:pPr>
            <w:pStyle w:val="A001608071714A6896711A5D825F0D94"/>
          </w:pPr>
          <w:r w:rsidRPr="00122E79">
            <w:rPr>
              <w:rStyle w:val="mfasiintens"/>
            </w:rPr>
            <w:t>Feu clic aquí per escriure text.</w:t>
          </w:r>
        </w:p>
      </w:docPartBody>
    </w:docPart>
    <w:docPart>
      <w:docPartPr>
        <w:name w:val="FB7531399A2C49B780A07F09979A36D7"/>
        <w:category>
          <w:name w:val="General"/>
          <w:gallery w:val="placeholder"/>
        </w:category>
        <w:types>
          <w:type w:val="bbPlcHdr"/>
        </w:types>
        <w:behaviors>
          <w:behavior w:val="content"/>
        </w:behaviors>
        <w:guid w:val="{521FA776-AABD-485F-B10D-8F96F472F573}"/>
      </w:docPartPr>
      <w:docPartBody>
        <w:p w:rsidR="00142012" w:rsidRDefault="00142012">
          <w:pPr>
            <w:pStyle w:val="FB7531399A2C49B780A07F09979A36D7"/>
          </w:pPr>
          <w:r w:rsidRPr="00122E79">
            <w:rPr>
              <w:rStyle w:val="mfasiintens"/>
            </w:rPr>
            <w:t>Feu clic aquí per escriure text.</w:t>
          </w:r>
        </w:p>
      </w:docPartBody>
    </w:docPart>
    <w:docPart>
      <w:docPartPr>
        <w:name w:val="E425A48EFE7D42008BEB9FDF133AABF0"/>
        <w:category>
          <w:name w:val="General"/>
          <w:gallery w:val="placeholder"/>
        </w:category>
        <w:types>
          <w:type w:val="bbPlcHdr"/>
        </w:types>
        <w:behaviors>
          <w:behavior w:val="content"/>
        </w:behaviors>
        <w:guid w:val="{F6432EDD-86C6-479C-96DA-B8A51D137BC9}"/>
      </w:docPartPr>
      <w:docPartBody>
        <w:p w:rsidR="00142012" w:rsidRDefault="00142012">
          <w:pPr>
            <w:pStyle w:val="E425A48EFE7D42008BEB9FDF133AABF0"/>
          </w:pPr>
          <w:r w:rsidRPr="00122E79">
            <w:rPr>
              <w:rStyle w:val="mfasiintens"/>
            </w:rPr>
            <w:t>Feu clic aquí per escriure text.</w:t>
          </w:r>
        </w:p>
      </w:docPartBody>
    </w:docPart>
    <w:docPart>
      <w:docPartPr>
        <w:name w:val="D561B81C12F7456E8FDFBA24EEE67693"/>
        <w:category>
          <w:name w:val="General"/>
          <w:gallery w:val="placeholder"/>
        </w:category>
        <w:types>
          <w:type w:val="bbPlcHdr"/>
        </w:types>
        <w:behaviors>
          <w:behavior w:val="content"/>
        </w:behaviors>
        <w:guid w:val="{06C92FDD-E8D2-46DF-B724-1A2417619804}"/>
      </w:docPartPr>
      <w:docPartBody>
        <w:p w:rsidR="00142012" w:rsidRDefault="00142012">
          <w:pPr>
            <w:pStyle w:val="D561B81C12F7456E8FDFBA24EEE67693"/>
          </w:pPr>
          <w:r w:rsidRPr="00122E79">
            <w:rPr>
              <w:rStyle w:val="mfasiintens"/>
            </w:rPr>
            <w:t>Feu clic aquí per escriure text.</w:t>
          </w:r>
        </w:p>
      </w:docPartBody>
    </w:docPart>
    <w:docPart>
      <w:docPartPr>
        <w:name w:val="A99913CCE341455B93266D63D5EFFA80"/>
        <w:category>
          <w:name w:val="General"/>
          <w:gallery w:val="placeholder"/>
        </w:category>
        <w:types>
          <w:type w:val="bbPlcHdr"/>
        </w:types>
        <w:behaviors>
          <w:behavior w:val="content"/>
        </w:behaviors>
        <w:guid w:val="{349A1565-2D9C-4A16-94B6-829FDCE1E228}"/>
      </w:docPartPr>
      <w:docPartBody>
        <w:p w:rsidR="00142012" w:rsidRDefault="00142012">
          <w:pPr>
            <w:pStyle w:val="A99913CCE341455B93266D63D5EFFA80"/>
          </w:pPr>
          <w:r w:rsidRPr="00122E79">
            <w:rPr>
              <w:rStyle w:val="mfasiintens"/>
            </w:rPr>
            <w:t>Feu clic aquí per escriure text.</w:t>
          </w:r>
        </w:p>
      </w:docPartBody>
    </w:docPart>
    <w:docPart>
      <w:docPartPr>
        <w:name w:val="F4F08EA702EC4F34AF7578B47E0616ED"/>
        <w:category>
          <w:name w:val="General"/>
          <w:gallery w:val="placeholder"/>
        </w:category>
        <w:types>
          <w:type w:val="bbPlcHdr"/>
        </w:types>
        <w:behaviors>
          <w:behavior w:val="content"/>
        </w:behaviors>
        <w:guid w:val="{24D530C7-C299-4A42-8CA8-A68F4A8BE10F}"/>
      </w:docPartPr>
      <w:docPartBody>
        <w:p w:rsidR="00142012" w:rsidRDefault="00142012">
          <w:pPr>
            <w:pStyle w:val="F4F08EA702EC4F34AF7578B47E0616ED"/>
          </w:pPr>
          <w:r w:rsidRPr="00122E79">
            <w:rPr>
              <w:rStyle w:val="mfasiintens"/>
            </w:rPr>
            <w:t>Feu clic aquí per escriure text.</w:t>
          </w:r>
        </w:p>
      </w:docPartBody>
    </w:docPart>
    <w:docPart>
      <w:docPartPr>
        <w:name w:val="E5AF8B86C03E43819F2179C6D0C67DB7"/>
        <w:category>
          <w:name w:val="General"/>
          <w:gallery w:val="placeholder"/>
        </w:category>
        <w:types>
          <w:type w:val="bbPlcHdr"/>
        </w:types>
        <w:behaviors>
          <w:behavior w:val="content"/>
        </w:behaviors>
        <w:guid w:val="{BD0EA263-F535-4BB8-9A93-26DF9E74B713}"/>
      </w:docPartPr>
      <w:docPartBody>
        <w:p w:rsidR="00142012" w:rsidRDefault="00142012">
          <w:pPr>
            <w:pStyle w:val="E5AF8B86C03E43819F2179C6D0C67DB7"/>
          </w:pPr>
          <w:r w:rsidRPr="00122E79">
            <w:rPr>
              <w:rStyle w:val="mfasiintens"/>
            </w:rPr>
            <w:t>Feu clic aquí per escriure text.</w:t>
          </w:r>
        </w:p>
      </w:docPartBody>
    </w:docPart>
    <w:docPart>
      <w:docPartPr>
        <w:name w:val="50FBC74401174046939DD238C5369340"/>
        <w:category>
          <w:name w:val="General"/>
          <w:gallery w:val="placeholder"/>
        </w:category>
        <w:types>
          <w:type w:val="bbPlcHdr"/>
        </w:types>
        <w:behaviors>
          <w:behavior w:val="content"/>
        </w:behaviors>
        <w:guid w:val="{610817F9-6244-475A-B2F8-77221FB9BE7C}"/>
      </w:docPartPr>
      <w:docPartBody>
        <w:p w:rsidR="00142012" w:rsidRDefault="00142012">
          <w:pPr>
            <w:pStyle w:val="50FBC74401174046939DD238C5369340"/>
          </w:pPr>
          <w:r w:rsidRPr="00122E79">
            <w:rPr>
              <w:rStyle w:val="mfasiintens"/>
            </w:rPr>
            <w:t>Feu clic aquí per escriure text.</w:t>
          </w:r>
        </w:p>
      </w:docPartBody>
    </w:docPart>
    <w:docPart>
      <w:docPartPr>
        <w:name w:val="CA6FAFC91C6341D388D09942D74E6C85"/>
        <w:category>
          <w:name w:val="General"/>
          <w:gallery w:val="placeholder"/>
        </w:category>
        <w:types>
          <w:type w:val="bbPlcHdr"/>
        </w:types>
        <w:behaviors>
          <w:behavior w:val="content"/>
        </w:behaviors>
        <w:guid w:val="{9157BD28-307D-4BB1-99B7-7A129D19C3DC}"/>
      </w:docPartPr>
      <w:docPartBody>
        <w:p w:rsidR="00142012" w:rsidRDefault="00142012">
          <w:pPr>
            <w:pStyle w:val="CA6FAFC91C6341D388D09942D74E6C85"/>
          </w:pPr>
          <w:r w:rsidRPr="00122E79">
            <w:rPr>
              <w:rStyle w:val="mfasiintens"/>
            </w:rPr>
            <w:t>Feu clic aquí per escriure text.</w:t>
          </w:r>
        </w:p>
      </w:docPartBody>
    </w:docPart>
    <w:docPart>
      <w:docPartPr>
        <w:name w:val="AA90E8D4E93247C5965BA5F0C0A7114C"/>
        <w:category>
          <w:name w:val="General"/>
          <w:gallery w:val="placeholder"/>
        </w:category>
        <w:types>
          <w:type w:val="bbPlcHdr"/>
        </w:types>
        <w:behaviors>
          <w:behavior w:val="content"/>
        </w:behaviors>
        <w:guid w:val="{62B174CC-6265-46BA-9F15-E54901186DFE}"/>
      </w:docPartPr>
      <w:docPartBody>
        <w:p w:rsidR="00142012" w:rsidRDefault="00142012">
          <w:pPr>
            <w:pStyle w:val="AA90E8D4E93247C5965BA5F0C0A7114C"/>
          </w:pPr>
          <w:r w:rsidRPr="00122E79">
            <w:rPr>
              <w:rStyle w:val="mfasiintens"/>
            </w:rPr>
            <w:t>Feu clic aquí per escriure text.</w:t>
          </w:r>
        </w:p>
      </w:docPartBody>
    </w:docPart>
    <w:docPart>
      <w:docPartPr>
        <w:name w:val="6B7A193EA1DA4BB0B5F3E4768B74B73A"/>
        <w:category>
          <w:name w:val="General"/>
          <w:gallery w:val="placeholder"/>
        </w:category>
        <w:types>
          <w:type w:val="bbPlcHdr"/>
        </w:types>
        <w:behaviors>
          <w:behavior w:val="content"/>
        </w:behaviors>
        <w:guid w:val="{00966C51-71EF-4347-AD69-34CA65593319}"/>
      </w:docPartPr>
      <w:docPartBody>
        <w:p w:rsidR="00142012" w:rsidRDefault="00142012">
          <w:pPr>
            <w:pStyle w:val="6B7A193EA1DA4BB0B5F3E4768B74B73A"/>
          </w:pPr>
          <w:r w:rsidRPr="00122E79">
            <w:rPr>
              <w:rStyle w:val="mfasiintens"/>
            </w:rPr>
            <w:t>Feu clic aquí per escriure text.</w:t>
          </w:r>
        </w:p>
      </w:docPartBody>
    </w:docPart>
    <w:docPart>
      <w:docPartPr>
        <w:name w:val="FEFEF85F9BC943F397A0BEAA519C54A8"/>
        <w:category>
          <w:name w:val="General"/>
          <w:gallery w:val="placeholder"/>
        </w:category>
        <w:types>
          <w:type w:val="bbPlcHdr"/>
        </w:types>
        <w:behaviors>
          <w:behavior w:val="content"/>
        </w:behaviors>
        <w:guid w:val="{4DA86F56-9C9A-4D7C-A42D-5110A86E96F7}"/>
      </w:docPartPr>
      <w:docPartBody>
        <w:p w:rsidR="00142012" w:rsidRDefault="00142012">
          <w:pPr>
            <w:pStyle w:val="FEFEF85F9BC943F397A0BEAA519C54A8"/>
          </w:pPr>
          <w:r w:rsidRPr="00122E79">
            <w:rPr>
              <w:rStyle w:val="mfasiintens"/>
            </w:rPr>
            <w:t>Feu clic aquí per escriure text.</w:t>
          </w:r>
        </w:p>
      </w:docPartBody>
    </w:docPart>
    <w:docPart>
      <w:docPartPr>
        <w:name w:val="6B4CD5F38E104C44930D486211FFFE15"/>
        <w:category>
          <w:name w:val="General"/>
          <w:gallery w:val="placeholder"/>
        </w:category>
        <w:types>
          <w:type w:val="bbPlcHdr"/>
        </w:types>
        <w:behaviors>
          <w:behavior w:val="content"/>
        </w:behaviors>
        <w:guid w:val="{4B3BC954-4AD4-41E0-B7C7-82A0808B9BCC}"/>
      </w:docPartPr>
      <w:docPartBody>
        <w:p w:rsidR="00142012" w:rsidRDefault="00142012">
          <w:pPr>
            <w:pStyle w:val="6B4CD5F38E104C44930D486211FFFE15"/>
          </w:pPr>
          <w:r w:rsidRPr="00122E79">
            <w:rPr>
              <w:rStyle w:val="mfasiintens"/>
            </w:rPr>
            <w:t>Feu clic aquí per escriure text.</w:t>
          </w:r>
        </w:p>
      </w:docPartBody>
    </w:docPart>
    <w:docPart>
      <w:docPartPr>
        <w:name w:val="9ACD07B1FEA0416E8E92C2856E026FD3"/>
        <w:category>
          <w:name w:val="General"/>
          <w:gallery w:val="placeholder"/>
        </w:category>
        <w:types>
          <w:type w:val="bbPlcHdr"/>
        </w:types>
        <w:behaviors>
          <w:behavior w:val="content"/>
        </w:behaviors>
        <w:guid w:val="{6D6FDAE1-5E6C-45CC-9EC7-EA75CBC179E1}"/>
      </w:docPartPr>
      <w:docPartBody>
        <w:p w:rsidR="00142012" w:rsidRDefault="00142012">
          <w:pPr>
            <w:pStyle w:val="9ACD07B1FEA0416E8E92C2856E026FD3"/>
          </w:pPr>
          <w:r w:rsidRPr="00122E79">
            <w:rPr>
              <w:rStyle w:val="mfasiintens"/>
            </w:rPr>
            <w:t>Feu clic aquí per escriure text.</w:t>
          </w:r>
        </w:p>
      </w:docPartBody>
    </w:docPart>
    <w:docPart>
      <w:docPartPr>
        <w:name w:val="05D26B210E8C4672AA4DC73BC8C166D5"/>
        <w:category>
          <w:name w:val="General"/>
          <w:gallery w:val="placeholder"/>
        </w:category>
        <w:types>
          <w:type w:val="bbPlcHdr"/>
        </w:types>
        <w:behaviors>
          <w:behavior w:val="content"/>
        </w:behaviors>
        <w:guid w:val="{2500EDFA-A00E-48AC-A255-F1850C206612}"/>
      </w:docPartPr>
      <w:docPartBody>
        <w:p w:rsidR="00142012" w:rsidRDefault="00142012">
          <w:pPr>
            <w:pStyle w:val="05D26B210E8C4672AA4DC73BC8C166D5"/>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12"/>
    <w:rsid w:val="00080742"/>
    <w:rsid w:val="001212E7"/>
    <w:rsid w:val="001420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7C7B831E69E843B9909597FB92BA0237">
    <w:name w:val="7C7B831E69E843B9909597FB92BA0237"/>
  </w:style>
  <w:style w:type="paragraph" w:customStyle="1" w:styleId="D8B06457D15B4901BF286D4E06E37E5E">
    <w:name w:val="D8B06457D15B4901BF286D4E06E37E5E"/>
  </w:style>
  <w:style w:type="paragraph" w:customStyle="1" w:styleId="EB182C6920324739BC0E3757DBF900FC">
    <w:name w:val="EB182C6920324739BC0E3757DBF900FC"/>
  </w:style>
  <w:style w:type="paragraph" w:customStyle="1" w:styleId="1D4A8F94877146AFA4BB9CDE8720668F">
    <w:name w:val="1D4A8F94877146AFA4BB9CDE8720668F"/>
  </w:style>
  <w:style w:type="paragraph" w:customStyle="1" w:styleId="D05E15B6D25C484E97D19B8EAFBF37F7">
    <w:name w:val="D05E15B6D25C484E97D19B8EAFBF37F7"/>
  </w:style>
  <w:style w:type="paragraph" w:customStyle="1" w:styleId="A31256424CC949A58C37905B754BC1A2">
    <w:name w:val="A31256424CC949A58C37905B754BC1A2"/>
  </w:style>
  <w:style w:type="paragraph" w:customStyle="1" w:styleId="C2A3A0D60D1045F3B8372158A91220EE">
    <w:name w:val="C2A3A0D60D1045F3B8372158A91220EE"/>
  </w:style>
  <w:style w:type="paragraph" w:customStyle="1" w:styleId="6FDB29D6B9DB4394A9C482356512660C">
    <w:name w:val="6FDB29D6B9DB4394A9C482356512660C"/>
  </w:style>
  <w:style w:type="paragraph" w:customStyle="1" w:styleId="C0C3CAEA6F004151899BCF3E50330543">
    <w:name w:val="C0C3CAEA6F004151899BCF3E50330543"/>
  </w:style>
  <w:style w:type="paragraph" w:customStyle="1" w:styleId="250CC8A7F2E7447B9F2F1B6B23753499">
    <w:name w:val="250CC8A7F2E7447B9F2F1B6B23753499"/>
  </w:style>
  <w:style w:type="paragraph" w:customStyle="1" w:styleId="A001608071714A6896711A5D825F0D94">
    <w:name w:val="A001608071714A6896711A5D825F0D94"/>
  </w:style>
  <w:style w:type="paragraph" w:customStyle="1" w:styleId="FB7531399A2C49B780A07F09979A36D7">
    <w:name w:val="FB7531399A2C49B780A07F09979A36D7"/>
  </w:style>
  <w:style w:type="paragraph" w:customStyle="1" w:styleId="E425A48EFE7D42008BEB9FDF133AABF0">
    <w:name w:val="E425A48EFE7D42008BEB9FDF133AABF0"/>
  </w:style>
  <w:style w:type="paragraph" w:customStyle="1" w:styleId="D561B81C12F7456E8FDFBA24EEE67693">
    <w:name w:val="D561B81C12F7456E8FDFBA24EEE67693"/>
  </w:style>
  <w:style w:type="paragraph" w:customStyle="1" w:styleId="A99913CCE341455B93266D63D5EFFA80">
    <w:name w:val="A99913CCE341455B93266D63D5EFFA80"/>
  </w:style>
  <w:style w:type="paragraph" w:customStyle="1" w:styleId="F4F08EA702EC4F34AF7578B47E0616ED">
    <w:name w:val="F4F08EA702EC4F34AF7578B47E0616ED"/>
  </w:style>
  <w:style w:type="paragraph" w:customStyle="1" w:styleId="E5AF8B86C03E43819F2179C6D0C67DB7">
    <w:name w:val="E5AF8B86C03E43819F2179C6D0C67DB7"/>
  </w:style>
  <w:style w:type="paragraph" w:customStyle="1" w:styleId="50FBC74401174046939DD238C5369340">
    <w:name w:val="50FBC74401174046939DD238C5369340"/>
  </w:style>
  <w:style w:type="paragraph" w:customStyle="1" w:styleId="CA6FAFC91C6341D388D09942D74E6C85">
    <w:name w:val="CA6FAFC91C6341D388D09942D74E6C85"/>
  </w:style>
  <w:style w:type="paragraph" w:customStyle="1" w:styleId="AA90E8D4E93247C5965BA5F0C0A7114C">
    <w:name w:val="AA90E8D4E93247C5965BA5F0C0A7114C"/>
  </w:style>
  <w:style w:type="paragraph" w:customStyle="1" w:styleId="6B7A193EA1DA4BB0B5F3E4768B74B73A">
    <w:name w:val="6B7A193EA1DA4BB0B5F3E4768B74B73A"/>
  </w:style>
  <w:style w:type="paragraph" w:customStyle="1" w:styleId="FEFEF85F9BC943F397A0BEAA519C54A8">
    <w:name w:val="FEFEF85F9BC943F397A0BEAA519C54A8"/>
  </w:style>
  <w:style w:type="paragraph" w:customStyle="1" w:styleId="6B4CD5F38E104C44930D486211FFFE15">
    <w:name w:val="6B4CD5F38E104C44930D486211FFFE15"/>
  </w:style>
  <w:style w:type="paragraph" w:customStyle="1" w:styleId="9ACD07B1FEA0416E8E92C2856E026FD3">
    <w:name w:val="9ACD07B1FEA0416E8E92C2856E026FD3"/>
  </w:style>
  <w:style w:type="paragraph" w:customStyle="1" w:styleId="05D26B210E8C4672AA4DC73BC8C166D5">
    <w:name w:val="05D26B210E8C4672AA4DC73BC8C166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3</Pages>
  <Words>1152</Words>
  <Characters>6524</Characters>
  <Application>Microsoft Office Word</Application>
  <DocSecurity>0</DocSecurity>
  <Lines>133</Lines>
  <Paragraphs>87</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ALVAREZ MUÑOZ, JOAQUIN</cp:lastModifiedBy>
  <cp:revision>2</cp:revision>
  <cp:lastPrinted>2026-09-16T11:42:00Z</cp:lastPrinted>
  <dcterms:created xsi:type="dcterms:W3CDTF">2026-10-02T10:08:00Z</dcterms:created>
  <dcterms:modified xsi:type="dcterms:W3CDTF">2026-10-06T09:04:00Z</dcterms:modified>
</cp:coreProperties>
</file>