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49C5F"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112F9BD7"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E294252D6A484370B8AB9121C64C4CCB"/>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E294252D6A484370B8AB9121C64C4CCB"/>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E294252D6A484370B8AB9121C64C4CCB"/>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E294252D6A484370B8AB9121C64C4CCB"/>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E294252D6A484370B8AB9121C64C4CCB"/>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7095FBBC" w14:textId="77777777" w:rsidTr="00387BC0">
        <w:trPr>
          <w:trHeight w:val="340"/>
        </w:trPr>
        <w:tc>
          <w:tcPr>
            <w:tcW w:w="8386" w:type="dxa"/>
            <w:vAlign w:val="center"/>
          </w:tcPr>
          <w:p w14:paraId="6A7A4AD7" w14:textId="181F8B5A"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E294252D6A484370B8AB9121C64C4CCB"/>
                </w:placeholder>
              </w:sdtPr>
              <w:sdtEndPr>
                <w:rPr>
                  <w:rStyle w:val="mfasiintens"/>
                </w:rPr>
              </w:sdtEndPr>
              <w:sdtContent>
                <w:r w:rsidR="00E7577B" w:rsidRPr="00E7577B">
                  <w:rPr>
                    <w:rStyle w:val="mfasiintens"/>
                    <w:rFonts w:ascii="Source Sans Pro" w:hAnsi="Source Sans Pro"/>
                    <w:i w:val="0"/>
                    <w:iCs w:val="0"/>
                    <w:color w:val="auto"/>
                    <w:szCs w:val="20"/>
                  </w:rPr>
                  <w:t>001_P2602725</w:t>
                </w:r>
              </w:sdtContent>
            </w:sdt>
          </w:p>
        </w:tc>
      </w:tr>
      <w:tr w:rsidR="00CD2873" w:rsidRPr="00EA17F8" w14:paraId="78D3C4A8" w14:textId="77777777" w:rsidTr="00387BC0">
        <w:trPr>
          <w:trHeight w:val="547"/>
        </w:trPr>
        <w:tc>
          <w:tcPr>
            <w:tcW w:w="8386" w:type="dxa"/>
          </w:tcPr>
          <w:p w14:paraId="44E74F23" w14:textId="7C486F28"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E294252D6A484370B8AB9121C64C4CCB"/>
                </w:placeholder>
              </w:sdtPr>
              <w:sdtEndPr>
                <w:rPr>
                  <w:rStyle w:val="mfasiintens"/>
                </w:rPr>
              </w:sdtEndPr>
              <w:sdtContent>
                <w:r w:rsidR="00E7577B" w:rsidRPr="00E7577B">
                  <w:rPr>
                    <w:rStyle w:val="mfasiintens"/>
                    <w:rFonts w:ascii="Source Sans Pro" w:hAnsi="Source Sans Pro"/>
                    <w:szCs w:val="20"/>
                  </w:rPr>
                  <w:t xml:space="preserve">Obres de renovació de la vorera del carrer </w:t>
                </w:r>
                <w:proofErr w:type="spellStart"/>
                <w:r w:rsidR="00E7577B" w:rsidRPr="00E7577B">
                  <w:rPr>
                    <w:rStyle w:val="mfasiintens"/>
                    <w:rFonts w:ascii="Source Sans Pro" w:hAnsi="Source Sans Pro"/>
                    <w:szCs w:val="20"/>
                  </w:rPr>
                  <w:t>Ravella</w:t>
                </w:r>
                <w:proofErr w:type="spellEnd"/>
                <w:r w:rsidR="00E7577B" w:rsidRPr="00E7577B">
                  <w:rPr>
                    <w:rStyle w:val="mfasiintens"/>
                    <w:rFonts w:ascii="Source Sans Pro" w:hAnsi="Source Sans Pro"/>
                    <w:szCs w:val="20"/>
                  </w:rPr>
                  <w:t xml:space="preserve"> entre carrer </w:t>
                </w:r>
                <w:proofErr w:type="spellStart"/>
                <w:r w:rsidR="00E7577B" w:rsidRPr="00E7577B">
                  <w:rPr>
                    <w:rStyle w:val="mfasiintens"/>
                    <w:rFonts w:ascii="Source Sans Pro" w:hAnsi="Source Sans Pro"/>
                    <w:szCs w:val="20"/>
                  </w:rPr>
                  <w:t>Vico</w:t>
                </w:r>
                <w:proofErr w:type="spellEnd"/>
                <w:r w:rsidR="00E7577B" w:rsidRPr="00E7577B">
                  <w:rPr>
                    <w:rStyle w:val="mfasiintens"/>
                    <w:rFonts w:ascii="Source Sans Pro" w:hAnsi="Source Sans Pro"/>
                    <w:szCs w:val="20"/>
                  </w:rPr>
                  <w:t xml:space="preserve"> i carrer </w:t>
                </w:r>
                <w:proofErr w:type="spellStart"/>
                <w:r w:rsidR="00E7577B" w:rsidRPr="00E7577B">
                  <w:rPr>
                    <w:rStyle w:val="mfasiintens"/>
                    <w:rFonts w:ascii="Source Sans Pro" w:hAnsi="Source Sans Pro"/>
                    <w:szCs w:val="20"/>
                  </w:rPr>
                  <w:t>Modolell</w:t>
                </w:r>
                <w:proofErr w:type="spellEnd"/>
                <w:r w:rsidR="00E7577B" w:rsidRPr="00E7577B">
                  <w:rPr>
                    <w:rStyle w:val="mfasiintens"/>
                    <w:rFonts w:ascii="Source Sans Pro" w:hAnsi="Source Sans Pro"/>
                    <w:szCs w:val="20"/>
                  </w:rPr>
                  <w:t>, Districte</w:t>
                </w:r>
              </w:sdtContent>
            </w:sdt>
          </w:p>
        </w:tc>
      </w:tr>
      <w:tr w:rsidR="00A13471" w:rsidRPr="00EA17F8" w14:paraId="150B2794" w14:textId="77777777" w:rsidTr="00387BC0">
        <w:trPr>
          <w:trHeight w:val="397"/>
        </w:trPr>
        <w:tc>
          <w:tcPr>
            <w:tcW w:w="8386" w:type="dxa"/>
            <w:vAlign w:val="center"/>
          </w:tcPr>
          <w:p w14:paraId="6F2C6427" w14:textId="3BA5C757"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E7577B">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67FA1289"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7FA5ED54"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1B8EAE5F"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E294252D6A484370B8AB9121C64C4CCB"/>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4BC439EB"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E294252D6A484370B8AB9121C64C4CCB"/>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1EECA2E"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E294252D6A484370B8AB9121C64C4CCB"/>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00CF3070"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E294252D6A484370B8AB9121C64C4CCB"/>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781F77B"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C285457DFCAD4268B2CA249B226AACEF"/>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3FFFE567"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A805D7337F5A40DA94FAA3BFBBD31E3F"/>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57107CD7"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0A326DEAB0B1488AB9B9D713B8BE9D29"/>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E923327"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39C119FD"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EB94E6DDA832408FBC4A4696A95D4842"/>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400EC8F1"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721FAE87"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123F8AB6"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AB934B2"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1E275C92"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7170096"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87E797E"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707D26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05978376" w14:textId="77777777" w:rsidTr="00743793">
        <w:sdt>
          <w:sdtPr>
            <w:rPr>
              <w:rFonts w:ascii="Source Sans Pro" w:hAnsi="Source Sans Pro"/>
              <w:color w:val="auto"/>
              <w:sz w:val="16"/>
              <w:szCs w:val="16"/>
            </w:rPr>
            <w:id w:val="669141610"/>
            <w:placeholder>
              <w:docPart w:val="21BEB0BFBADA4365B1D8FEC8C7157565"/>
            </w:placeholder>
            <w:showingPlcHdr/>
          </w:sdtPr>
          <w:sdtEndPr/>
          <w:sdtContent>
            <w:tc>
              <w:tcPr>
                <w:tcW w:w="4989" w:type="dxa"/>
                <w:tcBorders>
                  <w:top w:val="single" w:sz="12" w:space="0" w:color="auto"/>
                </w:tcBorders>
                <w:vAlign w:val="center"/>
              </w:tcPr>
              <w:p w14:paraId="44776D93"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21BEB0BFBADA4365B1D8FEC8C7157565"/>
              </w:placeholder>
            </w:sdtPr>
            <w:sdtEndPr/>
            <w:sdtContent>
              <w:p w14:paraId="34B3760C"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21BEB0BFBADA4365B1D8FEC8C7157565"/>
            </w:placeholder>
          </w:sdtPr>
          <w:sdtEndPr/>
          <w:sdtContent>
            <w:tc>
              <w:tcPr>
                <w:tcW w:w="964" w:type="dxa"/>
                <w:tcBorders>
                  <w:top w:val="single" w:sz="12" w:space="0" w:color="auto"/>
                </w:tcBorders>
                <w:vAlign w:val="center"/>
              </w:tcPr>
              <w:p w14:paraId="63C47570"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21BEB0BFBADA4365B1D8FEC8C7157565"/>
              </w:placeholder>
            </w:sdtPr>
            <w:sdtEndPr/>
            <w:sdtContent>
              <w:p w14:paraId="02DA23AE"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1327201" w14:textId="77777777" w:rsidTr="00743793">
        <w:sdt>
          <w:sdtPr>
            <w:rPr>
              <w:rFonts w:ascii="Source Sans Pro" w:hAnsi="Source Sans Pro"/>
              <w:color w:val="auto"/>
              <w:sz w:val="16"/>
              <w:szCs w:val="16"/>
            </w:rPr>
            <w:id w:val="240296076"/>
            <w:placeholder>
              <w:docPart w:val="2EE902A3BEAF4EBCA382C2657345920F"/>
            </w:placeholder>
          </w:sdtPr>
          <w:sdtEndPr/>
          <w:sdtContent>
            <w:tc>
              <w:tcPr>
                <w:tcW w:w="4989" w:type="dxa"/>
                <w:vAlign w:val="center"/>
              </w:tcPr>
              <w:p w14:paraId="209AF0A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26B88223ABD24364B0F61D7151E73F7F"/>
              </w:placeholder>
            </w:sdtPr>
            <w:sdtEndPr/>
            <w:sdtContent>
              <w:p w14:paraId="730F1CA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1F6805A6C6C9489198A449059369EC76"/>
            </w:placeholder>
          </w:sdtPr>
          <w:sdtEndPr/>
          <w:sdtContent>
            <w:tc>
              <w:tcPr>
                <w:tcW w:w="964" w:type="dxa"/>
                <w:vAlign w:val="center"/>
              </w:tcPr>
              <w:p w14:paraId="25CA6BFA"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3F7D2F0C6DF546D69DF0CB826B0C0859"/>
              </w:placeholder>
            </w:sdtPr>
            <w:sdtEndPr/>
            <w:sdtContent>
              <w:p w14:paraId="619D0E1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5659A6C" w14:textId="77777777" w:rsidTr="00743793">
        <w:sdt>
          <w:sdtPr>
            <w:rPr>
              <w:rFonts w:ascii="Source Sans Pro" w:hAnsi="Source Sans Pro"/>
              <w:color w:val="auto"/>
              <w:sz w:val="16"/>
              <w:szCs w:val="16"/>
            </w:rPr>
            <w:id w:val="1006645454"/>
            <w:placeholder>
              <w:docPart w:val="D1F8C8F37BB2487E9CE29CCF8B5502CD"/>
            </w:placeholder>
          </w:sdtPr>
          <w:sdtEndPr/>
          <w:sdtContent>
            <w:tc>
              <w:tcPr>
                <w:tcW w:w="4989" w:type="dxa"/>
                <w:vAlign w:val="center"/>
              </w:tcPr>
              <w:p w14:paraId="674C6E8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640ED6214EF84A69B27CFF5FBAAE28AD"/>
              </w:placeholder>
            </w:sdtPr>
            <w:sdtEndPr/>
            <w:sdtContent>
              <w:p w14:paraId="7A39D70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8B2F6CA37D5F40AAB402E4720B893241"/>
            </w:placeholder>
          </w:sdtPr>
          <w:sdtEndPr/>
          <w:sdtContent>
            <w:tc>
              <w:tcPr>
                <w:tcW w:w="964" w:type="dxa"/>
                <w:vAlign w:val="center"/>
              </w:tcPr>
              <w:p w14:paraId="17FC515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B3393EB5DF8C43AE9A05F06AF786ED33"/>
              </w:placeholder>
            </w:sdtPr>
            <w:sdtEndPr/>
            <w:sdtContent>
              <w:p w14:paraId="45CA1A7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6E673FF" w14:textId="77777777" w:rsidTr="00743793">
        <w:sdt>
          <w:sdtPr>
            <w:rPr>
              <w:rFonts w:ascii="Source Sans Pro" w:hAnsi="Source Sans Pro"/>
              <w:color w:val="auto"/>
              <w:sz w:val="16"/>
              <w:szCs w:val="16"/>
            </w:rPr>
            <w:id w:val="833654896"/>
            <w:placeholder>
              <w:docPart w:val="15ABF6F961C54A43AB55864F8549C01D"/>
            </w:placeholder>
          </w:sdtPr>
          <w:sdtEndPr/>
          <w:sdtContent>
            <w:tc>
              <w:tcPr>
                <w:tcW w:w="4989" w:type="dxa"/>
                <w:vAlign w:val="center"/>
              </w:tcPr>
              <w:p w14:paraId="55E2099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34E7F154680847E9896E23127558ECF6"/>
              </w:placeholder>
            </w:sdtPr>
            <w:sdtEndPr/>
            <w:sdtContent>
              <w:p w14:paraId="5B97808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52A4AABEF7334111BE89725D4E6F88AB"/>
            </w:placeholder>
          </w:sdtPr>
          <w:sdtEndPr/>
          <w:sdtContent>
            <w:tc>
              <w:tcPr>
                <w:tcW w:w="964" w:type="dxa"/>
                <w:vAlign w:val="center"/>
              </w:tcPr>
              <w:p w14:paraId="5E2BD47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0B18AB6318D74AD9AA6D359D71324DB6"/>
              </w:placeholder>
            </w:sdtPr>
            <w:sdtEndPr/>
            <w:sdtContent>
              <w:p w14:paraId="52822C3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2880EFB" w14:textId="77777777" w:rsidTr="00743793">
        <w:sdt>
          <w:sdtPr>
            <w:rPr>
              <w:rFonts w:ascii="Source Sans Pro" w:hAnsi="Source Sans Pro"/>
              <w:color w:val="auto"/>
              <w:sz w:val="16"/>
              <w:szCs w:val="16"/>
            </w:rPr>
            <w:id w:val="1297329695"/>
            <w:placeholder>
              <w:docPart w:val="4E97C00A490D40AFAC6A98C9CE114E03"/>
            </w:placeholder>
          </w:sdtPr>
          <w:sdtEndPr/>
          <w:sdtContent>
            <w:tc>
              <w:tcPr>
                <w:tcW w:w="4989" w:type="dxa"/>
                <w:vAlign w:val="center"/>
              </w:tcPr>
              <w:p w14:paraId="31FCE4D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24EAB22B058648D7B2F46A47279E058D"/>
              </w:placeholder>
            </w:sdtPr>
            <w:sdtEndPr/>
            <w:sdtContent>
              <w:p w14:paraId="4DE2DDF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1DE15EA28BB04A4B9C6894C26C43CBEE"/>
            </w:placeholder>
          </w:sdtPr>
          <w:sdtEndPr/>
          <w:sdtContent>
            <w:tc>
              <w:tcPr>
                <w:tcW w:w="964" w:type="dxa"/>
                <w:vAlign w:val="center"/>
              </w:tcPr>
              <w:p w14:paraId="136A6E3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602784FA74EE4593BD9917243DFC7E13"/>
              </w:placeholder>
            </w:sdtPr>
            <w:sdtEndPr/>
            <w:sdtContent>
              <w:p w14:paraId="7512851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3B6FF3D" w14:textId="77777777" w:rsidTr="004302DA">
        <w:sdt>
          <w:sdtPr>
            <w:rPr>
              <w:rFonts w:ascii="Source Sans Pro" w:hAnsi="Source Sans Pro"/>
              <w:color w:val="auto"/>
              <w:sz w:val="16"/>
              <w:szCs w:val="16"/>
            </w:rPr>
            <w:id w:val="245698801"/>
            <w:placeholder>
              <w:docPart w:val="3B681B29C5FE4CEAB529429F5E49ADAC"/>
            </w:placeholder>
          </w:sdtPr>
          <w:sdtEndPr/>
          <w:sdtContent>
            <w:tc>
              <w:tcPr>
                <w:tcW w:w="4989" w:type="dxa"/>
                <w:tcBorders>
                  <w:bottom w:val="single" w:sz="12" w:space="0" w:color="auto"/>
                </w:tcBorders>
                <w:vAlign w:val="center"/>
              </w:tcPr>
              <w:p w14:paraId="18B38E6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619237B38FD94A2F98A0427730C91C1E"/>
              </w:placeholder>
            </w:sdtPr>
            <w:sdtEndPr/>
            <w:sdtContent>
              <w:p w14:paraId="3B69AE8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420D616E65E541389EC52DB7FF68894D"/>
            </w:placeholder>
          </w:sdtPr>
          <w:sdtEndPr/>
          <w:sdtContent>
            <w:tc>
              <w:tcPr>
                <w:tcW w:w="964" w:type="dxa"/>
                <w:tcBorders>
                  <w:bottom w:val="single" w:sz="12" w:space="0" w:color="auto"/>
                </w:tcBorders>
                <w:vAlign w:val="center"/>
              </w:tcPr>
              <w:p w14:paraId="6059269D"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572B505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08BC212B" w14:textId="77777777" w:rsidTr="00BC328D">
        <w:tc>
          <w:tcPr>
            <w:tcW w:w="4989" w:type="dxa"/>
            <w:tcBorders>
              <w:top w:val="single" w:sz="12" w:space="0" w:color="auto"/>
              <w:bottom w:val="single" w:sz="12" w:space="0" w:color="auto"/>
            </w:tcBorders>
            <w:shd w:val="clear" w:color="auto" w:fill="EEECE1" w:themeFill="background2"/>
          </w:tcPr>
          <w:p w14:paraId="0E6A9FE1"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2B84309D"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0949C184"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6D91AD8E"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4511669"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25D57EEE"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0A734090"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2808E76"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18E5F68C"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49301CBF" w14:textId="77777777" w:rsidR="00CD2873" w:rsidRPr="00EA17F8" w:rsidRDefault="00615BD9"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55CBAB98" w14:textId="77777777" w:rsidR="00CD2873" w:rsidRPr="00EA17F8" w:rsidRDefault="00615BD9"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0182C8C1"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115C421F" w14:textId="77777777" w:rsidR="00D52ED4" w:rsidRPr="00EA17F8" w:rsidRDefault="00615BD9"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1B6166F9" w14:textId="77777777" w:rsidR="00D52ED4" w:rsidRPr="00EA17F8" w:rsidRDefault="00615BD9"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02B816EB" w14:textId="77777777" w:rsidR="00D52ED4" w:rsidRPr="00EA17F8" w:rsidRDefault="00615BD9"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E294252D6A484370B8AB9121C64C4CCB"/>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6B53F6E5" w14:textId="77777777" w:rsidR="00D52ED4" w:rsidRPr="00EA17F8" w:rsidRDefault="00615BD9"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0F339643" w14:textId="77777777" w:rsidR="00CD2873" w:rsidRPr="00EA17F8" w:rsidRDefault="00615BD9"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491839DE" w14:textId="77777777" w:rsidR="00D52ED4" w:rsidRPr="00EA17F8" w:rsidRDefault="00615BD9"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4170D5F6" w14:textId="77777777" w:rsidR="0028182A" w:rsidRPr="00EA17F8" w:rsidRDefault="00615BD9"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20CD0FD1" w14:textId="77777777" w:rsidR="00EB43E5" w:rsidRPr="00EA17F8" w:rsidRDefault="00615BD9"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E294252D6A484370B8AB9121C64C4CCB"/>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5E48968"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5B785BBB" w14:textId="77777777" w:rsidR="00D52ED4" w:rsidRPr="00EA17F8" w:rsidRDefault="00615BD9"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33640600" w14:textId="77777777" w:rsidR="00D52ED4" w:rsidRPr="00EA17F8" w:rsidRDefault="00615BD9"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E294252D6A484370B8AB9121C64C4CCB"/>
          </w:placeholder>
        </w:sdtPr>
        <w:sdtEndPr/>
        <w:sdtContent>
          <w:r w:rsidR="00D52ED4" w:rsidRPr="00EA17F8">
            <w:rPr>
              <w:rStyle w:val="CitaCar"/>
              <w:rFonts w:ascii="Source Sans Pro" w:hAnsi="Source Sans Pro"/>
              <w:sz w:val="20"/>
              <w:szCs w:val="20"/>
            </w:rPr>
            <w:t>.....................................................</w:t>
          </w:r>
        </w:sdtContent>
      </w:sdt>
    </w:p>
    <w:p w14:paraId="1F470B83" w14:textId="77777777" w:rsidR="00D52ED4" w:rsidRPr="00EA17F8" w:rsidRDefault="00615BD9"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3916E72" w14:textId="77777777" w:rsidR="00D52ED4" w:rsidRPr="00EA17F8" w:rsidRDefault="00615BD9"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4025D177" w14:textId="77777777" w:rsidR="00D52ED4" w:rsidRPr="003D5C07" w:rsidRDefault="00D52ED4" w:rsidP="007A74CA">
      <w:pPr>
        <w:spacing w:after="60"/>
        <w:rPr>
          <w:rFonts w:ascii="Source Sans Pro" w:hAnsi="Source Sans Pro" w:cs="Arial"/>
          <w:i/>
          <w:snapToGrid w:val="0"/>
          <w:color w:val="FF0000"/>
          <w:sz w:val="16"/>
          <w:szCs w:val="16"/>
        </w:rPr>
      </w:pPr>
      <w:r w:rsidRPr="003D5C07">
        <w:rPr>
          <w:rFonts w:ascii="Source Sans Pro" w:hAnsi="Source Sans Pro" w:cs="Arial"/>
          <w:i/>
          <w:snapToGrid w:val="0"/>
          <w:color w:val="FF0000"/>
          <w:sz w:val="16"/>
          <w:szCs w:val="16"/>
        </w:rPr>
        <w:t xml:space="preserve">Obligatori si la licitadora </w:t>
      </w:r>
      <w:r w:rsidRPr="003D5C07">
        <w:rPr>
          <w:rFonts w:ascii="Source Sans Pro" w:hAnsi="Source Sans Pro" w:cs="Arial"/>
          <w:b/>
          <w:i/>
          <w:snapToGrid w:val="0"/>
          <w:color w:val="FF0000"/>
          <w:sz w:val="16"/>
          <w:szCs w:val="16"/>
        </w:rPr>
        <w:t>és empresa/entitat estrangera i el contracte s'executa en territori espanyol</w:t>
      </w:r>
      <w:r w:rsidRPr="003D5C07">
        <w:rPr>
          <w:rFonts w:ascii="Source Sans Pro" w:hAnsi="Source Sans Pro" w:cs="Arial"/>
          <w:i/>
          <w:snapToGrid w:val="0"/>
          <w:color w:val="FF0000"/>
          <w:sz w:val="16"/>
          <w:szCs w:val="16"/>
        </w:rPr>
        <w:t>.</w:t>
      </w:r>
    </w:p>
    <w:p w14:paraId="05E188BE" w14:textId="77777777" w:rsidR="00D52ED4" w:rsidRPr="00EA17F8" w:rsidRDefault="00615BD9"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8479194"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2CA8A938" w14:textId="77777777" w:rsidR="00CD2873" w:rsidRPr="00EA17F8" w:rsidRDefault="00615BD9"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D7083A3" w14:textId="77777777" w:rsidR="00CD2873" w:rsidRPr="00EA17F8" w:rsidRDefault="00615BD9"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4076EA31"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2D033BCF" w14:textId="77777777" w:rsidR="00197EF2" w:rsidRDefault="00197EF2" w:rsidP="00797478">
      <w:pPr>
        <w:pStyle w:val="Textindependent"/>
        <w:shd w:val="clear" w:color="auto" w:fill="FFFFFF"/>
        <w:spacing w:after="240"/>
        <w:ind w:left="426"/>
        <w:rPr>
          <w:rFonts w:ascii="Source Sans Pro" w:hAnsi="Source Sans Pro"/>
          <w:i/>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0B1E43D7" w14:textId="77777777" w:rsidR="00615BD9" w:rsidRPr="00EA17F8" w:rsidRDefault="00615BD9" w:rsidP="00615BD9">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231D49ED" w14:textId="77777777" w:rsidR="00615BD9" w:rsidRPr="00EA17F8" w:rsidRDefault="00615BD9" w:rsidP="00615BD9">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A9D321" w14:textId="77777777" w:rsidR="00615BD9" w:rsidRDefault="00615BD9" w:rsidP="00615BD9">
      <w:pPr>
        <w:spacing w:after="24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0E346548" w14:textId="77777777" w:rsidR="00615BD9" w:rsidRDefault="00615BD9" w:rsidP="00615BD9">
      <w:pPr>
        <w:pStyle w:val="Textindependent"/>
        <w:shd w:val="clear" w:color="auto" w:fill="FFFFFF"/>
        <w:spacing w:after="240"/>
        <w:rPr>
          <w:rFonts w:ascii="Source Sans Pro" w:hAnsi="Source Sans Pro"/>
          <w:color w:val="auto"/>
          <w:sz w:val="20"/>
          <w:szCs w:val="20"/>
          <w:lang w:eastAsia="ca-ES"/>
        </w:rPr>
      </w:pPr>
    </w:p>
    <w:p w14:paraId="189244AC" w14:textId="77777777" w:rsidR="00615BD9" w:rsidRPr="00EA17F8" w:rsidRDefault="00615BD9" w:rsidP="00615BD9">
      <w:pPr>
        <w:pStyle w:val="Textindependent"/>
        <w:shd w:val="clear" w:color="auto" w:fill="FFFFFF"/>
        <w:spacing w:after="240"/>
        <w:rPr>
          <w:rFonts w:ascii="Source Sans Pro" w:hAnsi="Source Sans Pro"/>
          <w:color w:val="auto"/>
          <w:sz w:val="20"/>
          <w:szCs w:val="20"/>
          <w:lang w:eastAsia="ca-ES"/>
        </w:rPr>
      </w:pPr>
    </w:p>
    <w:p w14:paraId="371060B8"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lastRenderedPageBreak/>
        <w:t>Lloc i data</w:t>
      </w:r>
    </w:p>
    <w:p w14:paraId="0A5B3875"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40BA1" w14:textId="77777777" w:rsidR="00E7577B" w:rsidRDefault="00E7577B" w:rsidP="00CD2873">
      <w:r>
        <w:separator/>
      </w:r>
    </w:p>
  </w:endnote>
  <w:endnote w:type="continuationSeparator" w:id="0">
    <w:p w14:paraId="22064912" w14:textId="77777777" w:rsidR="00E7577B" w:rsidRDefault="00E7577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2"/>
      </w:rPr>
      <w:id w:val="-136269421"/>
      <w:docPartObj>
        <w:docPartGallery w:val="Page Numbers (Bottom of Page)"/>
        <w:docPartUnique/>
      </w:docPartObj>
    </w:sdtPr>
    <w:sdtEndPr/>
    <w:sdtContent>
      <w:sdt>
        <w:sdtPr>
          <w:rPr>
            <w:sz w:val="14"/>
            <w:szCs w:val="12"/>
          </w:rPr>
          <w:id w:val="-1769616900"/>
          <w:docPartObj>
            <w:docPartGallery w:val="Page Numbers (Top of Page)"/>
            <w:docPartUnique/>
          </w:docPartObj>
        </w:sdtPr>
        <w:sdtEndPr/>
        <w:sdtContent>
          <w:p w14:paraId="3265CB11" w14:textId="77777777" w:rsidR="00F352D1" w:rsidRPr="00F352D1" w:rsidRDefault="00F352D1">
            <w:pPr>
              <w:pStyle w:val="Peu"/>
              <w:jc w:val="right"/>
              <w:rPr>
                <w:sz w:val="14"/>
                <w:szCs w:val="12"/>
              </w:rPr>
            </w:pPr>
            <w:r w:rsidRPr="00F352D1">
              <w:rPr>
                <w:sz w:val="14"/>
                <w:szCs w:val="12"/>
              </w:rPr>
              <w:t xml:space="preserve">Pàgina </w:t>
            </w:r>
            <w:r w:rsidRPr="00F352D1">
              <w:rPr>
                <w:sz w:val="14"/>
                <w:szCs w:val="14"/>
              </w:rPr>
              <w:fldChar w:fldCharType="begin"/>
            </w:r>
            <w:r w:rsidRPr="00F352D1">
              <w:rPr>
                <w:sz w:val="14"/>
                <w:szCs w:val="12"/>
              </w:rPr>
              <w:instrText>PAGE</w:instrText>
            </w:r>
            <w:r w:rsidRPr="00F352D1">
              <w:rPr>
                <w:sz w:val="14"/>
                <w:szCs w:val="14"/>
              </w:rPr>
              <w:fldChar w:fldCharType="separate"/>
            </w:r>
            <w:r w:rsidRPr="00F352D1">
              <w:rPr>
                <w:sz w:val="14"/>
                <w:szCs w:val="12"/>
              </w:rPr>
              <w:t>2</w:t>
            </w:r>
            <w:r w:rsidRPr="00F352D1">
              <w:rPr>
                <w:sz w:val="14"/>
                <w:szCs w:val="14"/>
              </w:rPr>
              <w:fldChar w:fldCharType="end"/>
            </w:r>
            <w:r w:rsidRPr="00F352D1">
              <w:rPr>
                <w:sz w:val="14"/>
                <w:szCs w:val="12"/>
              </w:rPr>
              <w:t xml:space="preserve"> de </w:t>
            </w:r>
            <w:r w:rsidRPr="00F352D1">
              <w:rPr>
                <w:sz w:val="14"/>
                <w:szCs w:val="14"/>
              </w:rPr>
              <w:fldChar w:fldCharType="begin"/>
            </w:r>
            <w:r w:rsidRPr="00F352D1">
              <w:rPr>
                <w:sz w:val="14"/>
                <w:szCs w:val="12"/>
              </w:rPr>
              <w:instrText>NUMPAGES</w:instrText>
            </w:r>
            <w:r w:rsidRPr="00F352D1">
              <w:rPr>
                <w:sz w:val="14"/>
                <w:szCs w:val="14"/>
              </w:rPr>
              <w:fldChar w:fldCharType="separate"/>
            </w:r>
            <w:r w:rsidRPr="00F352D1">
              <w:rPr>
                <w:sz w:val="14"/>
                <w:szCs w:val="12"/>
              </w:rPr>
              <w:t>2</w:t>
            </w:r>
            <w:r w:rsidRPr="00F352D1">
              <w:rPr>
                <w:sz w:val="14"/>
                <w:szCs w:val="14"/>
              </w:rPr>
              <w:fldChar w:fldCharType="end"/>
            </w:r>
          </w:p>
        </w:sdtContent>
      </w:sdt>
    </w:sdtContent>
  </w:sdt>
  <w:p w14:paraId="062C1FB3"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E46CC" w14:textId="77777777" w:rsidR="00E7577B" w:rsidRDefault="00E7577B" w:rsidP="00CD2873">
      <w:r>
        <w:separator/>
      </w:r>
    </w:p>
  </w:footnote>
  <w:footnote w:type="continuationSeparator" w:id="0">
    <w:p w14:paraId="28752CF1" w14:textId="77777777" w:rsidR="00E7577B" w:rsidRDefault="00E7577B" w:rsidP="00CD2873">
      <w:r>
        <w:continuationSeparator/>
      </w:r>
    </w:p>
  </w:footnote>
  <w:footnote w:id="1">
    <w:p w14:paraId="17C49B5A"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6C889AAB"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FA27D31"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7A9B05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3DFF1B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149FFE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FFBF5"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A16D648" wp14:editId="192767C4">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47B78399"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16D648"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47B78399"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B9249D"/>
    <w:multiLevelType w:val="hybridMultilevel"/>
    <w:tmpl w:val="4918B36C"/>
    <w:lvl w:ilvl="0" w:tplc="20164896">
      <w:start w:val="1"/>
      <w:numFmt w:val="bullet"/>
      <w:lvlText w:val="-"/>
      <w:lvlJc w:val="left"/>
      <w:pPr>
        <w:ind w:left="720" w:hanging="360"/>
      </w:pPr>
      <w:rPr>
        <w:rFonts w:ascii="Source Sans Pro" w:hAnsi="Source Sans Pro"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5"/>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6"/>
  </w:num>
  <w:num w:numId="13" w16cid:durableId="948589451">
    <w:abstractNumId w:val="5"/>
  </w:num>
  <w:num w:numId="14" w16cid:durableId="1890803333">
    <w:abstractNumId w:val="9"/>
  </w:num>
  <w:num w:numId="15" w16cid:durableId="1691182314">
    <w:abstractNumId w:val="4"/>
  </w:num>
  <w:num w:numId="16" w16cid:durableId="1156460784">
    <w:abstractNumId w:val="11"/>
  </w:num>
  <w:num w:numId="17" w16cid:durableId="170367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77B"/>
    <w:rsid w:val="000158B9"/>
    <w:rsid w:val="00022E1D"/>
    <w:rsid w:val="000449B7"/>
    <w:rsid w:val="0005385B"/>
    <w:rsid w:val="00054978"/>
    <w:rsid w:val="00056751"/>
    <w:rsid w:val="000614EA"/>
    <w:rsid w:val="00066842"/>
    <w:rsid w:val="000772B3"/>
    <w:rsid w:val="00087A14"/>
    <w:rsid w:val="000B000E"/>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D5C07"/>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15BD9"/>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73AC7"/>
    <w:rsid w:val="00985DB9"/>
    <w:rsid w:val="00A0328F"/>
    <w:rsid w:val="00A12012"/>
    <w:rsid w:val="00A13471"/>
    <w:rsid w:val="00A20844"/>
    <w:rsid w:val="00A22BEA"/>
    <w:rsid w:val="00A335AE"/>
    <w:rsid w:val="00A57B4F"/>
    <w:rsid w:val="00A70876"/>
    <w:rsid w:val="00A81D54"/>
    <w:rsid w:val="00A8382C"/>
    <w:rsid w:val="00AC2C88"/>
    <w:rsid w:val="00AD37AE"/>
    <w:rsid w:val="00AD3A59"/>
    <w:rsid w:val="00B206FB"/>
    <w:rsid w:val="00B30052"/>
    <w:rsid w:val="00B34A91"/>
    <w:rsid w:val="00B45FE8"/>
    <w:rsid w:val="00B52621"/>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52FC7"/>
    <w:rsid w:val="00E7577B"/>
    <w:rsid w:val="00E767A0"/>
    <w:rsid w:val="00E900E5"/>
    <w:rsid w:val="00E94CAC"/>
    <w:rsid w:val="00EA17F8"/>
    <w:rsid w:val="00EB43E5"/>
    <w:rsid w:val="00EC4A10"/>
    <w:rsid w:val="00ED2057"/>
    <w:rsid w:val="00F13D72"/>
    <w:rsid w:val="00F13E7F"/>
    <w:rsid w:val="00F16B76"/>
    <w:rsid w:val="00F307AB"/>
    <w:rsid w:val="00F352D1"/>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C0724"/>
  <w15:docId w15:val="{68C18B84-FB9F-4CAB-94CC-F8EEC84BD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Q100%20URBANISME\Q134%20OBRES%20PUBLIQUES\Q149%20Espais%20urbans\Districte%20obert\2026%20OBRA%20RAVELLA\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94252D6A484370B8AB9121C64C4CCB"/>
        <w:category>
          <w:name w:val="General"/>
          <w:gallery w:val="placeholder"/>
        </w:category>
        <w:types>
          <w:type w:val="bbPlcHdr"/>
        </w:types>
        <w:behaviors>
          <w:behavior w:val="content"/>
        </w:behaviors>
        <w:guid w:val="{EB342BE2-0739-48AD-8C99-490F91077EC6}"/>
      </w:docPartPr>
      <w:docPartBody>
        <w:p w:rsidR="0018373E" w:rsidRDefault="0018373E">
          <w:pPr>
            <w:pStyle w:val="E294252D6A484370B8AB9121C64C4CCB"/>
          </w:pPr>
          <w:r w:rsidRPr="00387BC0">
            <w:rPr>
              <w:rStyle w:val="mfasiintens"/>
              <w:rFonts w:ascii="Source Sans Pro" w:hAnsi="Source Sans Pro"/>
              <w:i w:val="0"/>
              <w:iCs w:val="0"/>
              <w:color w:val="auto"/>
              <w:szCs w:val="20"/>
            </w:rPr>
            <w:t>Feu clic aquí per escriure text.</w:t>
          </w:r>
        </w:p>
      </w:docPartBody>
    </w:docPart>
    <w:docPart>
      <w:docPartPr>
        <w:name w:val="C285457DFCAD4268B2CA249B226AACEF"/>
        <w:category>
          <w:name w:val="General"/>
          <w:gallery w:val="placeholder"/>
        </w:category>
        <w:types>
          <w:type w:val="bbPlcHdr"/>
        </w:types>
        <w:behaviors>
          <w:behavior w:val="content"/>
        </w:behaviors>
        <w:guid w:val="{CD50C5BB-FA43-4085-AC35-489AC79A55E0}"/>
      </w:docPartPr>
      <w:docPartBody>
        <w:p w:rsidR="0018373E" w:rsidRDefault="0018373E">
          <w:pPr>
            <w:pStyle w:val="C285457DFCAD4268B2CA249B226AACEF"/>
          </w:pPr>
          <w:r w:rsidRPr="00122E79">
            <w:rPr>
              <w:rStyle w:val="mfasiintens"/>
            </w:rPr>
            <w:t>Feu clic aquí per escriure text.</w:t>
          </w:r>
        </w:p>
      </w:docPartBody>
    </w:docPart>
    <w:docPart>
      <w:docPartPr>
        <w:name w:val="A805D7337F5A40DA94FAA3BFBBD31E3F"/>
        <w:category>
          <w:name w:val="General"/>
          <w:gallery w:val="placeholder"/>
        </w:category>
        <w:types>
          <w:type w:val="bbPlcHdr"/>
        </w:types>
        <w:behaviors>
          <w:behavior w:val="content"/>
        </w:behaviors>
        <w:guid w:val="{487E073C-B8C5-49EF-AFA5-6E591F2797D0}"/>
      </w:docPartPr>
      <w:docPartBody>
        <w:p w:rsidR="0018373E" w:rsidRDefault="0018373E">
          <w:pPr>
            <w:pStyle w:val="A805D7337F5A40DA94FAA3BFBBD31E3F"/>
          </w:pPr>
          <w:r w:rsidRPr="00122E79">
            <w:rPr>
              <w:rStyle w:val="mfasiintens"/>
            </w:rPr>
            <w:t>Feu clic aquí per escriure text.</w:t>
          </w:r>
        </w:p>
      </w:docPartBody>
    </w:docPart>
    <w:docPart>
      <w:docPartPr>
        <w:name w:val="0A326DEAB0B1488AB9B9D713B8BE9D29"/>
        <w:category>
          <w:name w:val="General"/>
          <w:gallery w:val="placeholder"/>
        </w:category>
        <w:types>
          <w:type w:val="bbPlcHdr"/>
        </w:types>
        <w:behaviors>
          <w:behavior w:val="content"/>
        </w:behaviors>
        <w:guid w:val="{3F4D3E62-2BF6-4E58-AC7E-AE5FFC77411E}"/>
      </w:docPartPr>
      <w:docPartBody>
        <w:p w:rsidR="0018373E" w:rsidRDefault="0018373E">
          <w:pPr>
            <w:pStyle w:val="0A326DEAB0B1488AB9B9D713B8BE9D29"/>
          </w:pPr>
          <w:r w:rsidRPr="00122E79">
            <w:rPr>
              <w:rStyle w:val="mfasiintens"/>
            </w:rPr>
            <w:t>Feu clic aquí per escriure text.</w:t>
          </w:r>
        </w:p>
      </w:docPartBody>
    </w:docPart>
    <w:docPart>
      <w:docPartPr>
        <w:name w:val="EB94E6DDA832408FBC4A4696A95D4842"/>
        <w:category>
          <w:name w:val="General"/>
          <w:gallery w:val="placeholder"/>
        </w:category>
        <w:types>
          <w:type w:val="bbPlcHdr"/>
        </w:types>
        <w:behaviors>
          <w:behavior w:val="content"/>
        </w:behaviors>
        <w:guid w:val="{AC9D41F1-8CDB-4A76-9DE6-3A87F129C958}"/>
      </w:docPartPr>
      <w:docPartBody>
        <w:p w:rsidR="0018373E" w:rsidRDefault="0018373E">
          <w:pPr>
            <w:pStyle w:val="EB94E6DDA832408FBC4A4696A95D4842"/>
          </w:pPr>
          <w:r w:rsidRPr="00743793">
            <w:rPr>
              <w:rStyle w:val="mfasiintens"/>
              <w:rFonts w:ascii="Source Sans Pro" w:hAnsi="Source Sans Pro"/>
              <w:b w:val="0"/>
              <w:bCs w:val="0"/>
              <w:i w:val="0"/>
              <w:iCs w:val="0"/>
              <w:color w:val="auto"/>
              <w:szCs w:val="20"/>
            </w:rPr>
            <w:t>Feu clic aquí per escriure text.</w:t>
          </w:r>
        </w:p>
      </w:docPartBody>
    </w:docPart>
    <w:docPart>
      <w:docPartPr>
        <w:name w:val="21BEB0BFBADA4365B1D8FEC8C7157565"/>
        <w:category>
          <w:name w:val="General"/>
          <w:gallery w:val="placeholder"/>
        </w:category>
        <w:types>
          <w:type w:val="bbPlcHdr"/>
        </w:types>
        <w:behaviors>
          <w:behavior w:val="content"/>
        </w:behaviors>
        <w:guid w:val="{A87C8338-62D6-4197-9125-33A77FAF8B4D}"/>
      </w:docPartPr>
      <w:docPartBody>
        <w:p w:rsidR="0018373E" w:rsidRDefault="0018373E">
          <w:pPr>
            <w:pStyle w:val="21BEB0BFBADA4365B1D8FEC8C7157565"/>
          </w:pPr>
          <w:r w:rsidRPr="00387BC0">
            <w:rPr>
              <w:rFonts w:ascii="Source Sans Pro" w:hAnsi="Source Sans Pro"/>
              <w:sz w:val="16"/>
              <w:szCs w:val="16"/>
            </w:rPr>
            <w:t>- - -</w:t>
          </w:r>
        </w:p>
      </w:docPartBody>
    </w:docPart>
    <w:docPart>
      <w:docPartPr>
        <w:name w:val="2EE902A3BEAF4EBCA382C2657345920F"/>
        <w:category>
          <w:name w:val="General"/>
          <w:gallery w:val="placeholder"/>
        </w:category>
        <w:types>
          <w:type w:val="bbPlcHdr"/>
        </w:types>
        <w:behaviors>
          <w:behavior w:val="content"/>
        </w:behaviors>
        <w:guid w:val="{D4B58B2E-6A0A-49BA-9912-A7BCDA568FF9}"/>
      </w:docPartPr>
      <w:docPartBody>
        <w:p w:rsidR="0018373E" w:rsidRDefault="0018373E">
          <w:pPr>
            <w:pStyle w:val="2EE902A3BEAF4EBCA382C2657345920F"/>
          </w:pPr>
          <w:r w:rsidRPr="00122E79">
            <w:rPr>
              <w:rStyle w:val="mfasiintens"/>
            </w:rPr>
            <w:t>Feu clic aquí per escriure text.</w:t>
          </w:r>
        </w:p>
      </w:docPartBody>
    </w:docPart>
    <w:docPart>
      <w:docPartPr>
        <w:name w:val="26B88223ABD24364B0F61D7151E73F7F"/>
        <w:category>
          <w:name w:val="General"/>
          <w:gallery w:val="placeholder"/>
        </w:category>
        <w:types>
          <w:type w:val="bbPlcHdr"/>
        </w:types>
        <w:behaviors>
          <w:behavior w:val="content"/>
        </w:behaviors>
        <w:guid w:val="{06D142A3-72DE-4FE1-8892-D961019C0269}"/>
      </w:docPartPr>
      <w:docPartBody>
        <w:p w:rsidR="0018373E" w:rsidRDefault="0018373E">
          <w:pPr>
            <w:pStyle w:val="26B88223ABD24364B0F61D7151E73F7F"/>
          </w:pPr>
          <w:r w:rsidRPr="00122E79">
            <w:rPr>
              <w:rStyle w:val="mfasiintens"/>
            </w:rPr>
            <w:t>Feu clic aquí per escriure text.</w:t>
          </w:r>
        </w:p>
      </w:docPartBody>
    </w:docPart>
    <w:docPart>
      <w:docPartPr>
        <w:name w:val="1F6805A6C6C9489198A449059369EC76"/>
        <w:category>
          <w:name w:val="General"/>
          <w:gallery w:val="placeholder"/>
        </w:category>
        <w:types>
          <w:type w:val="bbPlcHdr"/>
        </w:types>
        <w:behaviors>
          <w:behavior w:val="content"/>
        </w:behaviors>
        <w:guid w:val="{5CF08848-5A7A-4D3E-9C4A-955CCCE1E1D3}"/>
      </w:docPartPr>
      <w:docPartBody>
        <w:p w:rsidR="0018373E" w:rsidRDefault="0018373E">
          <w:pPr>
            <w:pStyle w:val="1F6805A6C6C9489198A449059369EC76"/>
          </w:pPr>
          <w:r w:rsidRPr="00387BC0">
            <w:rPr>
              <w:rFonts w:ascii="Source Sans Pro" w:hAnsi="Source Sans Pro"/>
              <w:i/>
              <w:iCs/>
              <w:sz w:val="16"/>
              <w:szCs w:val="16"/>
            </w:rPr>
            <w:t>- - -</w:t>
          </w:r>
        </w:p>
      </w:docPartBody>
    </w:docPart>
    <w:docPart>
      <w:docPartPr>
        <w:name w:val="3F7D2F0C6DF546D69DF0CB826B0C0859"/>
        <w:category>
          <w:name w:val="General"/>
          <w:gallery w:val="placeholder"/>
        </w:category>
        <w:types>
          <w:type w:val="bbPlcHdr"/>
        </w:types>
        <w:behaviors>
          <w:behavior w:val="content"/>
        </w:behaviors>
        <w:guid w:val="{066342F2-60F2-4E9E-98EF-93B2401E4CF6}"/>
      </w:docPartPr>
      <w:docPartBody>
        <w:p w:rsidR="0018373E" w:rsidRDefault="0018373E">
          <w:pPr>
            <w:pStyle w:val="3F7D2F0C6DF546D69DF0CB826B0C0859"/>
          </w:pPr>
          <w:r w:rsidRPr="00122E79">
            <w:rPr>
              <w:rStyle w:val="mfasiintens"/>
            </w:rPr>
            <w:t>Feu clic aquí per escriure text.</w:t>
          </w:r>
        </w:p>
      </w:docPartBody>
    </w:docPart>
    <w:docPart>
      <w:docPartPr>
        <w:name w:val="D1F8C8F37BB2487E9CE29CCF8B5502CD"/>
        <w:category>
          <w:name w:val="General"/>
          <w:gallery w:val="placeholder"/>
        </w:category>
        <w:types>
          <w:type w:val="bbPlcHdr"/>
        </w:types>
        <w:behaviors>
          <w:behavior w:val="content"/>
        </w:behaviors>
        <w:guid w:val="{4BCAC341-170A-453E-943E-47A1E3908C2B}"/>
      </w:docPartPr>
      <w:docPartBody>
        <w:p w:rsidR="0018373E" w:rsidRDefault="0018373E">
          <w:pPr>
            <w:pStyle w:val="D1F8C8F37BB2487E9CE29CCF8B5502CD"/>
          </w:pPr>
          <w:r w:rsidRPr="00122E79">
            <w:rPr>
              <w:rStyle w:val="mfasiintens"/>
            </w:rPr>
            <w:t>Feu clic aquí per escriure text.</w:t>
          </w:r>
        </w:p>
      </w:docPartBody>
    </w:docPart>
    <w:docPart>
      <w:docPartPr>
        <w:name w:val="640ED6214EF84A69B27CFF5FBAAE28AD"/>
        <w:category>
          <w:name w:val="General"/>
          <w:gallery w:val="placeholder"/>
        </w:category>
        <w:types>
          <w:type w:val="bbPlcHdr"/>
        </w:types>
        <w:behaviors>
          <w:behavior w:val="content"/>
        </w:behaviors>
        <w:guid w:val="{99211573-FEB8-4C1A-BF08-C9BDF2C69C1B}"/>
      </w:docPartPr>
      <w:docPartBody>
        <w:p w:rsidR="0018373E" w:rsidRDefault="0018373E">
          <w:pPr>
            <w:pStyle w:val="640ED6214EF84A69B27CFF5FBAAE28AD"/>
          </w:pPr>
          <w:r w:rsidRPr="00122E79">
            <w:rPr>
              <w:rStyle w:val="mfasiintens"/>
            </w:rPr>
            <w:t>Feu clic aquí per escriure text.</w:t>
          </w:r>
        </w:p>
      </w:docPartBody>
    </w:docPart>
    <w:docPart>
      <w:docPartPr>
        <w:name w:val="8B2F6CA37D5F40AAB402E4720B893241"/>
        <w:category>
          <w:name w:val="General"/>
          <w:gallery w:val="placeholder"/>
        </w:category>
        <w:types>
          <w:type w:val="bbPlcHdr"/>
        </w:types>
        <w:behaviors>
          <w:behavior w:val="content"/>
        </w:behaviors>
        <w:guid w:val="{E6E1D355-FEC0-46A3-93B1-71250199AEF8}"/>
      </w:docPartPr>
      <w:docPartBody>
        <w:p w:rsidR="0018373E" w:rsidRDefault="0018373E">
          <w:pPr>
            <w:pStyle w:val="8B2F6CA37D5F40AAB402E4720B893241"/>
          </w:pPr>
          <w:r w:rsidRPr="00122E79">
            <w:rPr>
              <w:rStyle w:val="mfasiintens"/>
            </w:rPr>
            <w:t>Feu clic aquí per escriure text.</w:t>
          </w:r>
        </w:p>
      </w:docPartBody>
    </w:docPart>
    <w:docPart>
      <w:docPartPr>
        <w:name w:val="B3393EB5DF8C43AE9A05F06AF786ED33"/>
        <w:category>
          <w:name w:val="General"/>
          <w:gallery w:val="placeholder"/>
        </w:category>
        <w:types>
          <w:type w:val="bbPlcHdr"/>
        </w:types>
        <w:behaviors>
          <w:behavior w:val="content"/>
        </w:behaviors>
        <w:guid w:val="{131F87FB-1056-467B-8D5E-04F056C7239E}"/>
      </w:docPartPr>
      <w:docPartBody>
        <w:p w:rsidR="0018373E" w:rsidRDefault="0018373E">
          <w:pPr>
            <w:pStyle w:val="B3393EB5DF8C43AE9A05F06AF786ED33"/>
          </w:pPr>
          <w:r w:rsidRPr="00122E79">
            <w:rPr>
              <w:rStyle w:val="mfasiintens"/>
            </w:rPr>
            <w:t>Feu clic aquí per escriure text.</w:t>
          </w:r>
        </w:p>
      </w:docPartBody>
    </w:docPart>
    <w:docPart>
      <w:docPartPr>
        <w:name w:val="15ABF6F961C54A43AB55864F8549C01D"/>
        <w:category>
          <w:name w:val="General"/>
          <w:gallery w:val="placeholder"/>
        </w:category>
        <w:types>
          <w:type w:val="bbPlcHdr"/>
        </w:types>
        <w:behaviors>
          <w:behavior w:val="content"/>
        </w:behaviors>
        <w:guid w:val="{1D4F933E-7A57-4852-A02F-1B2EDF4D3739}"/>
      </w:docPartPr>
      <w:docPartBody>
        <w:p w:rsidR="0018373E" w:rsidRDefault="0018373E">
          <w:pPr>
            <w:pStyle w:val="15ABF6F961C54A43AB55864F8549C01D"/>
          </w:pPr>
          <w:r w:rsidRPr="00122E79">
            <w:rPr>
              <w:rStyle w:val="mfasiintens"/>
            </w:rPr>
            <w:t>Feu clic aquí per escriure text.</w:t>
          </w:r>
        </w:p>
      </w:docPartBody>
    </w:docPart>
    <w:docPart>
      <w:docPartPr>
        <w:name w:val="34E7F154680847E9896E23127558ECF6"/>
        <w:category>
          <w:name w:val="General"/>
          <w:gallery w:val="placeholder"/>
        </w:category>
        <w:types>
          <w:type w:val="bbPlcHdr"/>
        </w:types>
        <w:behaviors>
          <w:behavior w:val="content"/>
        </w:behaviors>
        <w:guid w:val="{F2D822DC-47AD-4633-87FF-D1F98DBB4EF4}"/>
      </w:docPartPr>
      <w:docPartBody>
        <w:p w:rsidR="0018373E" w:rsidRDefault="0018373E">
          <w:pPr>
            <w:pStyle w:val="34E7F154680847E9896E23127558ECF6"/>
          </w:pPr>
          <w:r w:rsidRPr="00122E79">
            <w:rPr>
              <w:rStyle w:val="mfasiintens"/>
            </w:rPr>
            <w:t>Feu clic aquí per escriure text.</w:t>
          </w:r>
        </w:p>
      </w:docPartBody>
    </w:docPart>
    <w:docPart>
      <w:docPartPr>
        <w:name w:val="52A4AABEF7334111BE89725D4E6F88AB"/>
        <w:category>
          <w:name w:val="General"/>
          <w:gallery w:val="placeholder"/>
        </w:category>
        <w:types>
          <w:type w:val="bbPlcHdr"/>
        </w:types>
        <w:behaviors>
          <w:behavior w:val="content"/>
        </w:behaviors>
        <w:guid w:val="{F6D6813C-8062-45E8-B8E7-FEF2B9E62ACD}"/>
      </w:docPartPr>
      <w:docPartBody>
        <w:p w:rsidR="0018373E" w:rsidRDefault="0018373E">
          <w:pPr>
            <w:pStyle w:val="52A4AABEF7334111BE89725D4E6F88AB"/>
          </w:pPr>
          <w:r w:rsidRPr="00122E79">
            <w:rPr>
              <w:rStyle w:val="mfasiintens"/>
            </w:rPr>
            <w:t>Feu clic aquí per escriure text.</w:t>
          </w:r>
        </w:p>
      </w:docPartBody>
    </w:docPart>
    <w:docPart>
      <w:docPartPr>
        <w:name w:val="0B18AB6318D74AD9AA6D359D71324DB6"/>
        <w:category>
          <w:name w:val="General"/>
          <w:gallery w:val="placeholder"/>
        </w:category>
        <w:types>
          <w:type w:val="bbPlcHdr"/>
        </w:types>
        <w:behaviors>
          <w:behavior w:val="content"/>
        </w:behaviors>
        <w:guid w:val="{51EC8491-1967-4DE4-92D1-329C63B95A71}"/>
      </w:docPartPr>
      <w:docPartBody>
        <w:p w:rsidR="0018373E" w:rsidRDefault="0018373E">
          <w:pPr>
            <w:pStyle w:val="0B18AB6318D74AD9AA6D359D71324DB6"/>
          </w:pPr>
          <w:r w:rsidRPr="00122E79">
            <w:rPr>
              <w:rStyle w:val="mfasiintens"/>
            </w:rPr>
            <w:t>Feu clic aquí per escriure text.</w:t>
          </w:r>
        </w:p>
      </w:docPartBody>
    </w:docPart>
    <w:docPart>
      <w:docPartPr>
        <w:name w:val="4E97C00A490D40AFAC6A98C9CE114E03"/>
        <w:category>
          <w:name w:val="General"/>
          <w:gallery w:val="placeholder"/>
        </w:category>
        <w:types>
          <w:type w:val="bbPlcHdr"/>
        </w:types>
        <w:behaviors>
          <w:behavior w:val="content"/>
        </w:behaviors>
        <w:guid w:val="{FCE2B222-7FD7-467B-B389-09FC7785384C}"/>
      </w:docPartPr>
      <w:docPartBody>
        <w:p w:rsidR="0018373E" w:rsidRDefault="0018373E">
          <w:pPr>
            <w:pStyle w:val="4E97C00A490D40AFAC6A98C9CE114E03"/>
          </w:pPr>
          <w:r w:rsidRPr="00122E79">
            <w:rPr>
              <w:rStyle w:val="mfasiintens"/>
            </w:rPr>
            <w:t>Feu clic aquí per escriure text.</w:t>
          </w:r>
        </w:p>
      </w:docPartBody>
    </w:docPart>
    <w:docPart>
      <w:docPartPr>
        <w:name w:val="24EAB22B058648D7B2F46A47279E058D"/>
        <w:category>
          <w:name w:val="General"/>
          <w:gallery w:val="placeholder"/>
        </w:category>
        <w:types>
          <w:type w:val="bbPlcHdr"/>
        </w:types>
        <w:behaviors>
          <w:behavior w:val="content"/>
        </w:behaviors>
        <w:guid w:val="{F1271135-2D73-4CE1-890E-3FDDB5EFA070}"/>
      </w:docPartPr>
      <w:docPartBody>
        <w:p w:rsidR="0018373E" w:rsidRDefault="0018373E">
          <w:pPr>
            <w:pStyle w:val="24EAB22B058648D7B2F46A47279E058D"/>
          </w:pPr>
          <w:r w:rsidRPr="00122E79">
            <w:rPr>
              <w:rStyle w:val="mfasiintens"/>
            </w:rPr>
            <w:t>Feu clic aquí per escriure text.</w:t>
          </w:r>
        </w:p>
      </w:docPartBody>
    </w:docPart>
    <w:docPart>
      <w:docPartPr>
        <w:name w:val="1DE15EA28BB04A4B9C6894C26C43CBEE"/>
        <w:category>
          <w:name w:val="General"/>
          <w:gallery w:val="placeholder"/>
        </w:category>
        <w:types>
          <w:type w:val="bbPlcHdr"/>
        </w:types>
        <w:behaviors>
          <w:behavior w:val="content"/>
        </w:behaviors>
        <w:guid w:val="{9CE6E1E7-A903-41F1-AA3B-0D512DB51D5E}"/>
      </w:docPartPr>
      <w:docPartBody>
        <w:p w:rsidR="0018373E" w:rsidRDefault="0018373E">
          <w:pPr>
            <w:pStyle w:val="1DE15EA28BB04A4B9C6894C26C43CBEE"/>
          </w:pPr>
          <w:r w:rsidRPr="00122E79">
            <w:rPr>
              <w:rStyle w:val="mfasiintens"/>
            </w:rPr>
            <w:t>Feu clic aquí per escriure text.</w:t>
          </w:r>
        </w:p>
      </w:docPartBody>
    </w:docPart>
    <w:docPart>
      <w:docPartPr>
        <w:name w:val="602784FA74EE4593BD9917243DFC7E13"/>
        <w:category>
          <w:name w:val="General"/>
          <w:gallery w:val="placeholder"/>
        </w:category>
        <w:types>
          <w:type w:val="bbPlcHdr"/>
        </w:types>
        <w:behaviors>
          <w:behavior w:val="content"/>
        </w:behaviors>
        <w:guid w:val="{5B6BC72E-8B82-4254-816A-18EA3552834F}"/>
      </w:docPartPr>
      <w:docPartBody>
        <w:p w:rsidR="0018373E" w:rsidRDefault="0018373E">
          <w:pPr>
            <w:pStyle w:val="602784FA74EE4593BD9917243DFC7E13"/>
          </w:pPr>
          <w:r w:rsidRPr="00122E79">
            <w:rPr>
              <w:rStyle w:val="mfasiintens"/>
            </w:rPr>
            <w:t>Feu clic aquí per escriure text.</w:t>
          </w:r>
        </w:p>
      </w:docPartBody>
    </w:docPart>
    <w:docPart>
      <w:docPartPr>
        <w:name w:val="3B681B29C5FE4CEAB529429F5E49ADAC"/>
        <w:category>
          <w:name w:val="General"/>
          <w:gallery w:val="placeholder"/>
        </w:category>
        <w:types>
          <w:type w:val="bbPlcHdr"/>
        </w:types>
        <w:behaviors>
          <w:behavior w:val="content"/>
        </w:behaviors>
        <w:guid w:val="{A0EAEA15-A607-4004-8BC9-D16BD54286C1}"/>
      </w:docPartPr>
      <w:docPartBody>
        <w:p w:rsidR="0018373E" w:rsidRDefault="0018373E">
          <w:pPr>
            <w:pStyle w:val="3B681B29C5FE4CEAB529429F5E49ADAC"/>
          </w:pPr>
          <w:r w:rsidRPr="00122E79">
            <w:rPr>
              <w:rStyle w:val="mfasiintens"/>
            </w:rPr>
            <w:t>Feu clic aquí per escriure text.</w:t>
          </w:r>
        </w:p>
      </w:docPartBody>
    </w:docPart>
    <w:docPart>
      <w:docPartPr>
        <w:name w:val="619237B38FD94A2F98A0427730C91C1E"/>
        <w:category>
          <w:name w:val="General"/>
          <w:gallery w:val="placeholder"/>
        </w:category>
        <w:types>
          <w:type w:val="bbPlcHdr"/>
        </w:types>
        <w:behaviors>
          <w:behavior w:val="content"/>
        </w:behaviors>
        <w:guid w:val="{1D5D82E2-AFAB-40E1-934B-B335DB785B94}"/>
      </w:docPartPr>
      <w:docPartBody>
        <w:p w:rsidR="0018373E" w:rsidRDefault="0018373E">
          <w:pPr>
            <w:pStyle w:val="619237B38FD94A2F98A0427730C91C1E"/>
          </w:pPr>
          <w:r w:rsidRPr="00122E79">
            <w:rPr>
              <w:rStyle w:val="mfasiintens"/>
            </w:rPr>
            <w:t>Feu clic aquí per escriure text.</w:t>
          </w:r>
        </w:p>
      </w:docPartBody>
    </w:docPart>
    <w:docPart>
      <w:docPartPr>
        <w:name w:val="420D616E65E541389EC52DB7FF68894D"/>
        <w:category>
          <w:name w:val="General"/>
          <w:gallery w:val="placeholder"/>
        </w:category>
        <w:types>
          <w:type w:val="bbPlcHdr"/>
        </w:types>
        <w:behaviors>
          <w:behavior w:val="content"/>
        </w:behaviors>
        <w:guid w:val="{759B2E49-E43F-4F3E-B113-72C475414EDE}"/>
      </w:docPartPr>
      <w:docPartBody>
        <w:p w:rsidR="0018373E" w:rsidRDefault="0018373E">
          <w:pPr>
            <w:pStyle w:val="420D616E65E541389EC52DB7FF68894D"/>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3E"/>
    <w:rsid w:val="0018373E"/>
    <w:rsid w:val="00A20844"/>
    <w:rsid w:val="00E52FC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E294252D6A484370B8AB9121C64C4CCB">
    <w:name w:val="E294252D6A484370B8AB9121C64C4CCB"/>
  </w:style>
  <w:style w:type="paragraph" w:customStyle="1" w:styleId="C285457DFCAD4268B2CA249B226AACEF">
    <w:name w:val="C285457DFCAD4268B2CA249B226AACEF"/>
  </w:style>
  <w:style w:type="paragraph" w:customStyle="1" w:styleId="A805D7337F5A40DA94FAA3BFBBD31E3F">
    <w:name w:val="A805D7337F5A40DA94FAA3BFBBD31E3F"/>
  </w:style>
  <w:style w:type="paragraph" w:customStyle="1" w:styleId="0A326DEAB0B1488AB9B9D713B8BE9D29">
    <w:name w:val="0A326DEAB0B1488AB9B9D713B8BE9D29"/>
  </w:style>
  <w:style w:type="paragraph" w:customStyle="1" w:styleId="EB94E6DDA832408FBC4A4696A95D4842">
    <w:name w:val="EB94E6DDA832408FBC4A4696A95D4842"/>
  </w:style>
  <w:style w:type="paragraph" w:customStyle="1" w:styleId="21BEB0BFBADA4365B1D8FEC8C7157565">
    <w:name w:val="21BEB0BFBADA4365B1D8FEC8C7157565"/>
  </w:style>
  <w:style w:type="paragraph" w:customStyle="1" w:styleId="2EE902A3BEAF4EBCA382C2657345920F">
    <w:name w:val="2EE902A3BEAF4EBCA382C2657345920F"/>
  </w:style>
  <w:style w:type="paragraph" w:customStyle="1" w:styleId="26B88223ABD24364B0F61D7151E73F7F">
    <w:name w:val="26B88223ABD24364B0F61D7151E73F7F"/>
  </w:style>
  <w:style w:type="paragraph" w:customStyle="1" w:styleId="1F6805A6C6C9489198A449059369EC76">
    <w:name w:val="1F6805A6C6C9489198A449059369EC76"/>
  </w:style>
  <w:style w:type="paragraph" w:customStyle="1" w:styleId="3F7D2F0C6DF546D69DF0CB826B0C0859">
    <w:name w:val="3F7D2F0C6DF546D69DF0CB826B0C0859"/>
  </w:style>
  <w:style w:type="paragraph" w:customStyle="1" w:styleId="D1F8C8F37BB2487E9CE29CCF8B5502CD">
    <w:name w:val="D1F8C8F37BB2487E9CE29CCF8B5502CD"/>
  </w:style>
  <w:style w:type="paragraph" w:customStyle="1" w:styleId="640ED6214EF84A69B27CFF5FBAAE28AD">
    <w:name w:val="640ED6214EF84A69B27CFF5FBAAE28AD"/>
  </w:style>
  <w:style w:type="paragraph" w:customStyle="1" w:styleId="8B2F6CA37D5F40AAB402E4720B893241">
    <w:name w:val="8B2F6CA37D5F40AAB402E4720B893241"/>
  </w:style>
  <w:style w:type="paragraph" w:customStyle="1" w:styleId="B3393EB5DF8C43AE9A05F06AF786ED33">
    <w:name w:val="B3393EB5DF8C43AE9A05F06AF786ED33"/>
  </w:style>
  <w:style w:type="paragraph" w:customStyle="1" w:styleId="15ABF6F961C54A43AB55864F8549C01D">
    <w:name w:val="15ABF6F961C54A43AB55864F8549C01D"/>
  </w:style>
  <w:style w:type="paragraph" w:customStyle="1" w:styleId="34E7F154680847E9896E23127558ECF6">
    <w:name w:val="34E7F154680847E9896E23127558ECF6"/>
  </w:style>
  <w:style w:type="paragraph" w:customStyle="1" w:styleId="52A4AABEF7334111BE89725D4E6F88AB">
    <w:name w:val="52A4AABEF7334111BE89725D4E6F88AB"/>
  </w:style>
  <w:style w:type="paragraph" w:customStyle="1" w:styleId="0B18AB6318D74AD9AA6D359D71324DB6">
    <w:name w:val="0B18AB6318D74AD9AA6D359D71324DB6"/>
  </w:style>
  <w:style w:type="paragraph" w:customStyle="1" w:styleId="4E97C00A490D40AFAC6A98C9CE114E03">
    <w:name w:val="4E97C00A490D40AFAC6A98C9CE114E03"/>
  </w:style>
  <w:style w:type="paragraph" w:customStyle="1" w:styleId="24EAB22B058648D7B2F46A47279E058D">
    <w:name w:val="24EAB22B058648D7B2F46A47279E058D"/>
  </w:style>
  <w:style w:type="paragraph" w:customStyle="1" w:styleId="1DE15EA28BB04A4B9C6894C26C43CBEE">
    <w:name w:val="1DE15EA28BB04A4B9C6894C26C43CBEE"/>
  </w:style>
  <w:style w:type="paragraph" w:customStyle="1" w:styleId="602784FA74EE4593BD9917243DFC7E13">
    <w:name w:val="602784FA74EE4593BD9917243DFC7E13"/>
  </w:style>
  <w:style w:type="paragraph" w:customStyle="1" w:styleId="3B681B29C5FE4CEAB529429F5E49ADAC">
    <w:name w:val="3B681B29C5FE4CEAB529429F5E49ADAC"/>
  </w:style>
  <w:style w:type="paragraph" w:customStyle="1" w:styleId="619237B38FD94A2F98A0427730C91C1E">
    <w:name w:val="619237B38FD94A2F98A0427730C91C1E"/>
  </w:style>
  <w:style w:type="paragraph" w:customStyle="1" w:styleId="420D616E65E541389EC52DB7FF68894D">
    <w:name w:val="420D616E65E541389EC52DB7FF6889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4</Pages>
  <Words>1388</Words>
  <Characters>7915</Characters>
  <Application>Microsoft Office Word</Application>
  <DocSecurity>0</DocSecurity>
  <Lines>65</Lines>
  <Paragraphs>18</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ALVAREZ MUÑOZ, JOAQUIN</cp:lastModifiedBy>
  <cp:revision>2</cp:revision>
  <cp:lastPrinted>2026-09-16T11:42:00Z</cp:lastPrinted>
  <dcterms:created xsi:type="dcterms:W3CDTF">2026-10-14T10:54:00Z</dcterms:created>
  <dcterms:modified xsi:type="dcterms:W3CDTF">2026-10-23T10:52:00Z</dcterms:modified>
</cp:coreProperties>
</file>