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g" ContentType="image/jp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466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1" w:after="0" w:line="240" w:lineRule="auto"/>
        <w:ind w:left="4290" w:right="4251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6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-5"/>
          <w:w w:val="100"/>
          <w:b/>
          <w:bCs/>
        </w:rPr>
        <w:t>N</w:t>
      </w:r>
      <w:r>
        <w:rPr>
          <w:rFonts w:ascii="Verdana" w:hAnsi="Verdana" w:cs="Verdana" w:eastAsia="Verdana"/>
          <w:sz w:val="22"/>
          <w:szCs w:val="22"/>
          <w:spacing w:val="-5"/>
          <w:w w:val="100"/>
          <w:b/>
          <w:bCs/>
        </w:rPr>
        <w:t>N</w:t>
      </w:r>
      <w:r>
        <w:rPr>
          <w:rFonts w:ascii="Verdana" w:hAnsi="Verdana" w:cs="Verdana" w:eastAsia="Verdana"/>
          <w:sz w:val="22"/>
          <w:szCs w:val="22"/>
          <w:spacing w:val="-4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6"/>
          <w:w w:val="100"/>
          <w:b/>
          <w:bCs/>
        </w:rPr>
        <w:t>5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6" w:after="0" w:line="268" w:lineRule="exact"/>
        <w:ind w:left="161" w:right="129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OC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U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F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R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TA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Ò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ICA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P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ÍS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I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RIS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V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U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B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74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FORMA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UTO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À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TI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2" w:lineRule="exact"/>
        <w:ind w:left="119" w:right="5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Sra.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6" w:lineRule="exact"/>
        <w:ind w:left="119" w:right="53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m.</w:t>
      </w:r>
      <w:r>
        <w:rPr>
          <w:rFonts w:ascii="Verdana" w:hAnsi="Verdana" w:cs="Verdana" w:eastAsia="Verdana"/>
          <w:sz w:val="20"/>
          <w:szCs w:val="20"/>
          <w:spacing w:val="2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as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2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2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2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2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ar</w:t>
      </w:r>
      <w:r>
        <w:rPr>
          <w:rFonts w:ascii="Verdana" w:hAnsi="Verdana" w:cs="Verdana" w:eastAsia="Verdana"/>
          <w:sz w:val="20"/>
          <w:szCs w:val="20"/>
          <w:spacing w:val="2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2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1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2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8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acte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42" w:lineRule="exact"/>
        <w:ind w:left="119" w:right="58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1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me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xp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2100011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2</w:t>
      </w:r>
      <w:r>
        <w:rPr>
          <w:rFonts w:ascii="Verdana" w:hAnsi="Verdana" w:cs="Verdana" w:eastAsia="Verdana"/>
          <w:sz w:val="20"/>
          <w:szCs w:val="20"/>
          <w:spacing w:val="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é</w:t>
      </w:r>
      <w:r>
        <w:rPr>
          <w:rFonts w:ascii="Verdana" w:hAnsi="Verdana" w:cs="Verdana" w:eastAsia="Verdana"/>
          <w:sz w:val="20"/>
          <w:szCs w:val="20"/>
          <w:spacing w:val="1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9" w:after="0" w:line="242" w:lineRule="exact"/>
        <w:ind w:left="119" w:right="5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C)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3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-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6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6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6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7" w:lineRule="exact"/>
        <w:ind w:left="119" w:right="65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..</w:t>
      </w:r>
      <w:r>
        <w:rPr>
          <w:rFonts w:ascii="Verdana" w:hAnsi="Verdana" w:cs="Verdana" w:eastAsia="Verdana"/>
          <w:sz w:val="20"/>
          <w:szCs w:val="20"/>
          <w:spacing w:val="-2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VA</w:t>
      </w:r>
      <w:r>
        <w:rPr>
          <w:rFonts w:ascii="Verdana" w:hAnsi="Verdana" w:cs="Verdana" w:eastAsia="Verdana"/>
          <w:sz w:val="20"/>
          <w:szCs w:val="20"/>
          <w:spacing w:val="2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2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1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2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2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s)</w:t>
      </w:r>
      <w:r>
        <w:rPr>
          <w:rFonts w:ascii="Verdana" w:hAnsi="Verdana" w:cs="Verdana" w:eastAsia="Verdana"/>
          <w:sz w:val="20"/>
          <w:szCs w:val="20"/>
          <w:spacing w:val="1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2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40" w:lineRule="auto"/>
        <w:ind w:left="119" w:right="7243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5" w:lineRule="exact"/>
        <w:ind w:left="119" w:right="7275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w w:val="99"/>
          <w:b/>
          <w:bCs/>
          <w:position w:val="-1"/>
        </w:rPr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2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710.599976" w:type="dxa"/>
      </w:tblPr>
      <w:tblGrid/>
      <w:tr>
        <w:trPr>
          <w:trHeight w:val="463" w:hRule="exact"/>
        </w:trPr>
        <w:tc>
          <w:tcPr>
            <w:tcW w:w="2554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/>
            <w:rPr/>
          </w:p>
        </w:tc>
        <w:tc>
          <w:tcPr>
            <w:tcW w:w="2124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8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37" w:right="-20"/>
              <w:jc w:val="lef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P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sense</w:t>
            </w:r>
            <w:r>
              <w:rPr>
                <w:rFonts w:ascii="Verdana" w:hAnsi="Verdana" w:cs="Verdana" w:eastAsia="Verdana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V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3718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8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right="18"/>
              <w:jc w:val="righ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430" w:hRule="exact"/>
        </w:trPr>
        <w:tc>
          <w:tcPr>
            <w:tcW w:w="2554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1" w:after="0" w:line="240" w:lineRule="auto"/>
              <w:ind w:left="37" w:right="-20"/>
              <w:jc w:val="lef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Ti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2"/>
                <w:w w:val="100"/>
              </w:rPr>
              <w:t>V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(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7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%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)</w:t>
            </w:r>
          </w:p>
        </w:tc>
        <w:tc>
          <w:tcPr>
            <w:tcW w:w="2124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1" w:after="0" w:line="240" w:lineRule="auto"/>
              <w:ind w:left="37" w:right="-20"/>
              <w:jc w:val="lef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rt</w:t>
            </w:r>
            <w:r>
              <w:rPr>
                <w:rFonts w:ascii="Verdana" w:hAnsi="Verdana" w:cs="Verdana" w:eastAsia="Verdana"/>
                <w:sz w:val="18"/>
                <w:szCs w:val="18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V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3718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1" w:after="0" w:line="240" w:lineRule="auto"/>
              <w:ind w:right="18"/>
              <w:jc w:val="righ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431" w:hRule="exact"/>
        </w:trPr>
        <w:tc>
          <w:tcPr>
            <w:tcW w:w="2554" w:type="dxa"/>
            <w:tcBorders>
              <w:top w:val="single" w:sz="13.28" w:space="0" w:color="000000"/>
              <w:bottom w:val="single" w:sz="12.32" w:space="0" w:color="000000"/>
              <w:left w:val="single" w:sz="12.32" w:space="0" w:color="000000"/>
              <w:right w:val="single" w:sz="12.32" w:space="0" w:color="000000"/>
            </w:tcBorders>
          </w:tcPr>
          <w:p>
            <w:pPr/>
            <w:rPr/>
          </w:p>
        </w:tc>
        <w:tc>
          <w:tcPr>
            <w:tcW w:w="2124" w:type="dxa"/>
            <w:tcBorders>
              <w:top w:val="single" w:sz="13.28" w:space="0" w:color="000000"/>
              <w:bottom w:val="single" w:sz="12.32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1" w:after="0" w:line="240" w:lineRule="auto"/>
              <w:ind w:left="37" w:right="-20"/>
              <w:jc w:val="lef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P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rac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3718" w:type="dxa"/>
            <w:tcBorders>
              <w:top w:val="single" w:sz="13.28" w:space="0" w:color="000000"/>
              <w:bottom w:val="single" w:sz="12.32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1" w:after="0" w:line="240" w:lineRule="auto"/>
              <w:ind w:right="18"/>
              <w:jc w:val="righ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</w:tr>
    </w:tbl>
    <w:p>
      <w:pPr>
        <w:spacing w:before="1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40" w:lineRule="auto"/>
        <w:ind w:left="119" w:right="51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stà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5" w:lineRule="exact"/>
        <w:ind w:left="119" w:right="607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c,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right="383"/>
        <w:jc w:val="righ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2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56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p>
      <w:pPr>
        <w:jc w:val="right"/>
        <w:spacing w:after="0"/>
        <w:sectPr>
          <w:pgMar w:header="709" w:footer="133" w:top="1620" w:bottom="320" w:left="1300" w:right="740"/>
          <w:headerReference w:type="default" r:id="rId5"/>
          <w:footerReference w:type="default" r:id="rId6"/>
          <w:type w:val="continuous"/>
          <w:pgSz w:w="11920" w:h="16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464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1" w:after="0" w:line="259" w:lineRule="exact"/>
        <w:ind w:left="259" w:right="-20"/>
        <w:jc w:val="left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b/>
          <w:bCs/>
          <w:position w:val="-1"/>
        </w:rPr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u w:val="thick" w:color="000000"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u w:val="thick" w:color="000000"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  <w:t>P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u w:val="thick" w:color="000000"/>
          <w:position w:val="-1"/>
        </w:rPr>
        <w:t>RO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u w:val="thick" w:color="000000"/>
          <w:position w:val="-1"/>
        </w:rPr>
        <w:t>ÍS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u w:val="thick" w:color="000000"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u w:val="thick" w:color="000000"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4"/>
          <w:w w:val="100"/>
          <w:b/>
          <w:bCs/>
          <w:u w:val="thick" w:color="000000"/>
          <w:position w:val="-1"/>
        </w:rPr>
        <w:t>I</w:t>
      </w:r>
      <w:r>
        <w:rPr>
          <w:rFonts w:ascii="Verdana" w:hAnsi="Verdana" w:cs="Verdana" w:eastAsia="Verdana"/>
          <w:sz w:val="22"/>
          <w:szCs w:val="22"/>
          <w:spacing w:val="-4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u w:val="thick" w:color="000000"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u w:val="thick" w:color="000000"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u w:val="thick" w:color="000000"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u w:val="thick" w:color="000000"/>
          <w:position w:val="-1"/>
        </w:rPr>
        <w:t>RES: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</w:r>
      <w:r>
        <w:rPr>
          <w:rFonts w:ascii="Verdana" w:hAnsi="Verdana" w:cs="Verdana" w:eastAsia="Verdana"/>
          <w:sz w:val="22"/>
          <w:szCs w:val="22"/>
          <w:spacing w:val="0"/>
          <w:w w:val="100"/>
          <w:position w:val="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1" w:after="0" w:line="242" w:lineRule="exact"/>
        <w:ind w:left="117" w:right="59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Sra.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6" w:lineRule="exact"/>
        <w:ind w:left="117" w:right="6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4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sab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4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4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4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4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4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3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4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4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me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40" w:lineRule="auto"/>
        <w:ind w:left="117" w:right="5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2100011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2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C)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Seg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-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4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60"/>
          <w:w w:val="100"/>
          <w:b/>
          <w:bCs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i</w:t>
      </w:r>
      <w:r>
        <w:rPr>
          <w:rFonts w:ascii="Verdana" w:hAnsi="Verdana" w:cs="Verdana" w:eastAsia="Verdana"/>
          <w:sz w:val="20"/>
          <w:szCs w:val="20"/>
          <w:spacing w:val="44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b</w:t>
      </w:r>
      <w:r>
        <w:rPr>
          <w:rFonts w:ascii="Verdana" w:hAnsi="Verdana" w:cs="Verdana" w:eastAsia="Verdana"/>
          <w:sz w:val="20"/>
          <w:szCs w:val="20"/>
          <w:spacing w:val="41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43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eg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ü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en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co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mi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os</w:t>
      </w:r>
      <w:r>
        <w:rPr>
          <w:rFonts w:ascii="Verdana" w:hAnsi="Verdana" w:cs="Verdana" w:eastAsia="Verdana"/>
          <w:sz w:val="20"/>
          <w:szCs w:val="20"/>
          <w:spacing w:val="-15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r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v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4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4"/>
          <w:w w:val="100"/>
          <w:b/>
          <w:bCs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26" w:lineRule="exact"/>
        <w:ind w:left="259" w:right="-20"/>
        <w:jc w:val="left"/>
        <w:tabs>
          <w:tab w:pos="600" w:val="left"/>
        </w:tabs>
        <w:rPr>
          <w:rFonts w:ascii="Verdana" w:hAnsi="Verdana" w:cs="Verdana" w:eastAsia="Verdana"/>
          <w:sz w:val="18"/>
          <w:szCs w:val="18"/>
        </w:rPr>
      </w:pPr>
      <w:rPr/>
      <w:r>
        <w:rPr/>
        <w:pict>
          <v:group style="position:absolute;margin-left:65.013977pt;margin-top:23.118311pt;width:493.87602pt;height:435.74601pt;mso-position-horizontal-relative:page;mso-position-vertical-relative:paragraph;z-index:-465" coordorigin="1300,462" coordsize="9878,8715">
            <v:group style="position:absolute;left:1316;top:473;width:9847;height:1337" coordorigin="1316,473" coordsize="9847,1337">
              <v:shape style="position:absolute;left:1316;top:473;width:9847;height:1337" coordorigin="1316,473" coordsize="9847,1337" path="m1316,1810l11162,1810,11162,473,1316,473,1316,1810e" filled="t" fillcolor="#E4B8B7" stroked="f">
                <v:path arrowok="t"/>
                <v:fill/>
              </v:shape>
            </v:group>
            <v:group style="position:absolute;left:1419;top:473;width:9640;height:245" coordorigin="1419,473" coordsize="9640,245">
              <v:shape style="position:absolute;left:1419;top:473;width:9640;height:245" coordorigin="1419,473" coordsize="9640,245" path="m1419,718l11059,718,11059,473,1419,473,1419,718e" filled="t" fillcolor="#E4B8B7" stroked="f">
                <v:path arrowok="t"/>
                <v:fill/>
              </v:shape>
            </v:group>
            <v:group style="position:absolute;left:1419;top:718;width:9640;height:242" coordorigin="1419,718" coordsize="9640,242">
              <v:shape style="position:absolute;left:1419;top:718;width:9640;height:242" coordorigin="1419,718" coordsize="9640,242" path="m1419,960l11059,960,11059,718,1419,718,1419,960e" filled="t" fillcolor="#E4B8B7" stroked="f">
                <v:path arrowok="t"/>
                <v:fill/>
              </v:shape>
            </v:group>
            <v:group style="position:absolute;left:1419;top:960;width:9640;height:242" coordorigin="1419,960" coordsize="9640,242">
              <v:shape style="position:absolute;left:1419;top:960;width:9640;height:242" coordorigin="1419,960" coordsize="9640,242" path="m1419,1203l11059,1203,11059,960,1419,960,1419,1203e" filled="t" fillcolor="#E4B8B7" stroked="f">
                <v:path arrowok="t"/>
                <v:fill/>
              </v:shape>
            </v:group>
            <v:group style="position:absolute;left:1419;top:1203;width:9640;height:242" coordorigin="1419,1203" coordsize="9640,242">
              <v:shape style="position:absolute;left:1419;top:1203;width:9640;height:242" coordorigin="1419,1203" coordsize="9640,242" path="m1419,1445l11059,1445,11059,1203,1419,1203,1419,1445e" filled="t" fillcolor="#E4B8B7" stroked="f">
                <v:path arrowok="t"/>
                <v:fill/>
              </v:shape>
            </v:group>
            <v:group style="position:absolute;left:1419;top:1445;width:9640;height:197" coordorigin="1419,1445" coordsize="9640,197">
              <v:shape style="position:absolute;left:1419;top:1445;width:9640;height:197" coordorigin="1419,1445" coordsize="9640,197" path="m1419,1642l11059,1642,11059,1445,1419,1445,1419,1642e" filled="t" fillcolor="#E4B8B7" stroked="f">
                <v:path arrowok="t"/>
                <v:fill/>
              </v:shape>
            </v:group>
            <v:group style="position:absolute;left:1419;top:1642;width:9640;height:168" coordorigin="1419,1642" coordsize="9640,168">
              <v:shape style="position:absolute;left:1419;top:1642;width:9640;height:168" coordorigin="1419,1642" coordsize="9640,168" path="m1419,1810l11059,1810,11059,1642,1419,1642,1419,1810e" filled="t" fillcolor="#E4B8B7" stroked="f">
                <v:path arrowok="t"/>
                <v:fill/>
              </v:shape>
            </v:group>
            <v:group style="position:absolute;left:1306;top:468;width:9866;height:2" coordorigin="1306,468" coordsize="9866,2">
              <v:shape style="position:absolute;left:1306;top:468;width:9866;height:2" coordorigin="1306,468" coordsize="9866,0" path="m1306,468l11172,468e" filled="f" stroked="t" strokeweight=".58001pt" strokecolor="#000000">
                <v:path arrowok="t"/>
              </v:shape>
            </v:group>
            <v:group style="position:absolute;left:1311;top:473;width:2;height:8694" coordorigin="1311,473" coordsize="2,8694">
              <v:shape style="position:absolute;left:1311;top:473;width:2;height:8694" coordorigin="1311,473" coordsize="0,8694" path="m1311,473l1311,9167e" filled="f" stroked="t" strokeweight=".580pt" strokecolor="#000000">
                <v:path arrowok="t"/>
              </v:shape>
            </v:group>
            <v:group style="position:absolute;left:11167;top:473;width:2;height:8694" coordorigin="11167,473" coordsize="2,8694">
              <v:shape style="position:absolute;left:11167;top:473;width:2;height:8694" coordorigin="11167,473" coordsize="0,8694" path="m11167,473l11167,9167e" filled="f" stroked="t" strokeweight=".579980pt" strokecolor="#000000">
                <v:path arrowok="t"/>
              </v:shape>
            </v:group>
            <v:group style="position:absolute;left:1316;top:1822;width:9847;height:883" coordorigin="1316,1822" coordsize="9847,883">
              <v:shape style="position:absolute;left:1316;top:1822;width:9847;height:883" coordorigin="1316,1822" coordsize="9847,883" path="m1316,2705l11162,2705,11162,1822,1316,1822,1316,2705e" filled="t" fillcolor="#E4B8B7" stroked="f">
                <v:path arrowok="t"/>
                <v:fill/>
              </v:shape>
            </v:group>
            <v:group style="position:absolute;left:1419;top:2019;width:9640;height:245" coordorigin="1419,2019" coordsize="9640,245">
              <v:shape style="position:absolute;left:1419;top:2019;width:9640;height:245" coordorigin="1419,2019" coordsize="9640,245" path="m1419,2263l11059,2263,11059,2019,1419,2019,1419,2263e" filled="t" fillcolor="#E4B8B7" stroked="f">
                <v:path arrowok="t"/>
                <v:fill/>
              </v:shape>
            </v:group>
            <v:group style="position:absolute;left:1419;top:2263;width:9640;height:242" coordorigin="1419,2263" coordsize="9640,242">
              <v:shape style="position:absolute;left:1419;top:2263;width:9640;height:242" coordorigin="1419,2263" coordsize="9640,242" path="m1419,2506l11059,2506,11059,2263,1419,2263,1419,2506e" filled="t" fillcolor="#E4B8B7" stroked="f">
                <v:path arrowok="t"/>
                <v:fill/>
              </v:shape>
            </v:group>
            <v:group style="position:absolute;left:1306;top:1815;width:9866;height:2" coordorigin="1306,1815" coordsize="9866,2">
              <v:shape style="position:absolute;left:1306;top:1815;width:9866;height:2" coordorigin="1306,1815" coordsize="9866,0" path="m1306,1815l11172,1815e" filled="f" stroked="t" strokeweight=".58001pt" strokecolor="#000000">
                <v:path arrowok="t"/>
              </v:shape>
            </v:group>
            <v:group style="position:absolute;left:1306;top:2710;width:9866;height:2" coordorigin="1306,2710" coordsize="9866,2">
              <v:shape style="position:absolute;left:1306;top:2710;width:9866;height:2" coordorigin="1306,2710" coordsize="9866,0" path="m1306,2710l11172,2710e" filled="f" stroked="t" strokeweight=".58001pt" strokecolor="#000000">
                <v:path arrowok="t"/>
              </v:shape>
            </v:group>
            <v:group style="position:absolute;left:1316;top:3291;width:9847;height:886" coordorigin="1316,3291" coordsize="9847,886">
              <v:shape style="position:absolute;left:1316;top:3291;width:9847;height:886" coordorigin="1316,3291" coordsize="9847,886" path="m1316,4177l11162,4177,11162,3291,1316,3291,1316,4177e" filled="t" fillcolor="#E4B8B7" stroked="f">
                <v:path arrowok="t"/>
                <v:fill/>
              </v:shape>
            </v:group>
            <v:group style="position:absolute;left:1419;top:3490;width:9640;height:245" coordorigin="1419,3490" coordsize="9640,245">
              <v:shape style="position:absolute;left:1419;top:3490;width:9640;height:245" coordorigin="1419,3490" coordsize="9640,245" path="m1419,3735l11059,3735,11059,3490,1419,3490,1419,3735e" filled="t" fillcolor="#E4B8B7" stroked="f">
                <v:path arrowok="t"/>
                <v:fill/>
              </v:shape>
            </v:group>
            <v:group style="position:absolute;left:1419;top:3735;width:9640;height:242" coordorigin="1419,3735" coordsize="9640,242">
              <v:shape style="position:absolute;left:1419;top:3735;width:9640;height:242" coordorigin="1419,3735" coordsize="9640,242" path="m1419,3977l11059,3977,11059,3735,1419,3735,1419,3977e" filled="t" fillcolor="#E4B8B7" stroked="f">
                <v:path arrowok="t"/>
                <v:fill/>
              </v:shape>
            </v:group>
            <v:group style="position:absolute;left:1306;top:3286;width:9866;height:2" coordorigin="1306,3286" coordsize="9866,2">
              <v:shape style="position:absolute;left:1306;top:3286;width:9866;height:2" coordorigin="1306,3286" coordsize="9866,0" path="m1306,3286l11172,3286e" filled="f" stroked="t" strokeweight=".579980pt" strokecolor="#000000">
                <v:path arrowok="t"/>
              </v:shape>
            </v:group>
            <v:group style="position:absolute;left:1306;top:4181;width:9866;height:2" coordorigin="1306,4181" coordsize="9866,2">
              <v:shape style="position:absolute;left:1306;top:4181;width:9866;height:2" coordorigin="1306,4181" coordsize="9866,0" path="m1306,4181l11172,4181e" filled="f" stroked="t" strokeweight=".58001pt" strokecolor="#000000">
                <v:path arrowok="t"/>
              </v:shape>
            </v:group>
            <v:group style="position:absolute;left:1316;top:4762;width:9847;height:886" coordorigin="1316,4762" coordsize="9847,886">
              <v:shape style="position:absolute;left:1316;top:4762;width:9847;height:886" coordorigin="1316,4762" coordsize="9847,886" path="m1316,5648l11162,5648,11162,4762,1316,4762,1316,5648e" filled="t" fillcolor="#E4B8B7" stroked="f">
                <v:path arrowok="t"/>
                <v:fill/>
              </v:shape>
            </v:group>
            <v:group style="position:absolute;left:1419;top:4961;width:9640;height:245" coordorigin="1419,4961" coordsize="9640,245">
              <v:shape style="position:absolute;left:1419;top:4961;width:9640;height:245" coordorigin="1419,4961" coordsize="9640,245" path="m1419,5206l11059,5206,11059,4961,1419,4961,1419,5206e" filled="t" fillcolor="#E4B8B7" stroked="f">
                <v:path arrowok="t"/>
                <v:fill/>
              </v:shape>
            </v:group>
            <v:group style="position:absolute;left:1419;top:5206;width:9640;height:242" coordorigin="1419,5206" coordsize="9640,242">
              <v:shape style="position:absolute;left:1419;top:5206;width:9640;height:242" coordorigin="1419,5206" coordsize="9640,242" path="m1419,5449l11059,5449,11059,5206,1419,5206,1419,5449e" filled="t" fillcolor="#E4B8B7" stroked="f">
                <v:path arrowok="t"/>
                <v:fill/>
              </v:shape>
            </v:group>
            <v:group style="position:absolute;left:1306;top:4757;width:9866;height:2" coordorigin="1306,4757" coordsize="9866,2">
              <v:shape style="position:absolute;left:1306;top:4757;width:9866;height:2" coordorigin="1306,4757" coordsize="9866,0" path="m1306,4757l11172,4757e" filled="f" stroked="t" strokeweight=".579980pt" strokecolor="#000000">
                <v:path arrowok="t"/>
              </v:shape>
            </v:group>
            <v:group style="position:absolute;left:1306;top:5653;width:9866;height:2" coordorigin="1306,5653" coordsize="9866,2">
              <v:shape style="position:absolute;left:1306;top:5653;width:9866;height:2" coordorigin="1306,5653" coordsize="9866,0" path="m1306,5653l11172,5653e" filled="f" stroked="t" strokeweight=".579980pt" strokecolor="#000000">
                <v:path arrowok="t"/>
              </v:shape>
            </v:group>
            <v:group style="position:absolute;left:1316;top:6233;width:9847;height:886" coordorigin="1316,6233" coordsize="9847,886">
              <v:shape style="position:absolute;left:1316;top:6233;width:9847;height:886" coordorigin="1316,6233" coordsize="9847,886" path="m1316,7120l11162,7120,11162,6233,1316,6233,1316,7120e" filled="t" fillcolor="#E4B8B7" stroked="f">
                <v:path arrowok="t"/>
                <v:fill/>
              </v:shape>
            </v:group>
            <v:group style="position:absolute;left:1419;top:6433;width:9640;height:243" coordorigin="1419,6433" coordsize="9640,243">
              <v:shape style="position:absolute;left:1419;top:6433;width:9640;height:243" coordorigin="1419,6433" coordsize="9640,243" path="m1419,6676l11059,6676,11059,6433,1419,6433,1419,6676e" filled="t" fillcolor="#E4B8B7" stroked="f">
                <v:path arrowok="t"/>
                <v:fill/>
              </v:shape>
            </v:group>
            <v:group style="position:absolute;left:1419;top:6676;width:9640;height:245" coordorigin="1419,6676" coordsize="9640,245">
              <v:shape style="position:absolute;left:1419;top:6676;width:9640;height:245" coordorigin="1419,6676" coordsize="9640,245" path="m1419,6920l11059,6920,11059,6676,1419,6676,1419,6920e" filled="t" fillcolor="#E4B8B7" stroked="f">
                <v:path arrowok="t"/>
                <v:fill/>
              </v:shape>
            </v:group>
            <v:group style="position:absolute;left:1306;top:6229;width:9866;height:2" coordorigin="1306,6229" coordsize="9866,2">
              <v:shape style="position:absolute;left:1306;top:6229;width:9866;height:2" coordorigin="1306,6229" coordsize="9866,0" path="m1306,6229l11172,6229e" filled="f" stroked="t" strokeweight=".579980pt" strokecolor="#000000">
                <v:path arrowok="t"/>
              </v:shape>
            </v:group>
            <v:group style="position:absolute;left:1306;top:7124;width:9866;height:2" coordorigin="1306,7124" coordsize="9866,2">
              <v:shape style="position:absolute;left:1306;top:7124;width:9866;height:2" coordorigin="1306,7124" coordsize="9866,0" path="m1306,7124l11172,7124e" filled="f" stroked="t" strokeweight=".579980pt" strokecolor="#000000">
                <v:path arrowok="t"/>
              </v:shape>
            </v:group>
            <v:group style="position:absolute;left:1316;top:7705;width:9847;height:886" coordorigin="1316,7705" coordsize="9847,886">
              <v:shape style="position:absolute;left:1316;top:7705;width:9847;height:886" coordorigin="1316,7705" coordsize="9847,886" path="m1316,8591l11162,8591,11162,7705,1316,7705,1316,8591e" filled="t" fillcolor="#E4B8B7" stroked="f">
                <v:path arrowok="t"/>
                <v:fill/>
              </v:shape>
            </v:group>
            <v:group style="position:absolute;left:1419;top:7904;width:9640;height:242" coordorigin="1419,7904" coordsize="9640,242">
              <v:shape style="position:absolute;left:1419;top:7904;width:9640;height:242" coordorigin="1419,7904" coordsize="9640,242" path="m1419,8147l11059,8147,11059,7904,1419,7904,1419,8147e" filled="t" fillcolor="#E4B8B7" stroked="f">
                <v:path arrowok="t"/>
                <v:fill/>
              </v:shape>
            </v:group>
            <v:group style="position:absolute;left:1419;top:8147;width:9640;height:245" coordorigin="1419,8147" coordsize="9640,245">
              <v:shape style="position:absolute;left:1419;top:8147;width:9640;height:245" coordorigin="1419,8147" coordsize="9640,245" path="m1419,8392l11059,8392,11059,8147,1419,8147,1419,8392e" filled="t" fillcolor="#E4B8B7" stroked="f">
                <v:path arrowok="t"/>
                <v:fill/>
              </v:shape>
            </v:group>
            <v:group style="position:absolute;left:1306;top:7700;width:9866;height:2" coordorigin="1306,7700" coordsize="9866,2">
              <v:shape style="position:absolute;left:1306;top:7700;width:9866;height:2" coordorigin="1306,7700" coordsize="9866,0" path="m1306,7700l11172,7700e" filled="f" stroked="t" strokeweight=".58004pt" strokecolor="#000000">
                <v:path arrowok="t"/>
              </v:shape>
            </v:group>
            <v:group style="position:absolute;left:1306;top:8596;width:9866;height:2" coordorigin="1306,8596" coordsize="9866,2">
              <v:shape style="position:absolute;left:1306;top:8596;width:9866;height:2" coordorigin="1306,8596" coordsize="9866,0" path="m1306,8596l11172,8596e" filled="f" stroked="t" strokeweight=".579980pt" strokecolor="#000000">
                <v:path arrowok="t"/>
              </v:shape>
            </v:group>
            <v:group style="position:absolute;left:1306;top:9171;width:9866;height:2" coordorigin="1306,9171" coordsize="9866,2">
              <v:shape style="position:absolute;left:1306;top:9171;width:9866;height:2" coordorigin="1306,9171" coordsize="9866,0" path="m1306,9171l11172,9171e" filled="f" stroked="t" strokeweight=".58004pt" strokecolor="#000000">
                <v:path arrowok="t"/>
              </v:shape>
            </v:group>
            <w10:wrap type="none"/>
          </v:group>
        </w:pic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-</w:t>
        <w:tab/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MIL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’E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X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PERIÈ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-3"/>
          <w:w w:val="100"/>
          <w:b/>
          <w:bCs/>
        </w:rPr>
        <w:t>C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IA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LS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PER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F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2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2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’ÀM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B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IT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TRA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</w:rPr>
      </w:r>
    </w:p>
    <w:p>
      <w:pPr>
        <w:spacing w:before="6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23" w:after="0" w:line="240" w:lineRule="auto"/>
        <w:ind w:left="305" w:right="142" w:firstLine="1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Per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x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ts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que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eq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de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ds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t,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ns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h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de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ent</w:t>
      </w:r>
      <w:r>
        <w:rPr>
          <w:rFonts w:ascii="Verdana" w:hAnsi="Verdana" w:cs="Verdana" w:eastAsia="Verdana"/>
          <w:sz w:val="20"/>
          <w:szCs w:val="20"/>
          <w:spacing w:val="-1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qu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co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ment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de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v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èc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í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da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7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Pre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pci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ns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ècn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ue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4386" w:right="4210"/>
        <w:jc w:val="center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1"/>
          <w:w w:val="100"/>
          <w:b/>
          <w:bCs/>
        </w:rPr>
        <w:t>M</w:t>
      </w:r>
      <w:r>
        <w:rPr>
          <w:rFonts w:ascii="Verdana" w:hAnsi="Verdana" w:cs="Verdana" w:eastAsia="Verdana"/>
          <w:sz w:val="16"/>
          <w:szCs w:val="16"/>
          <w:spacing w:val="-2"/>
          <w:w w:val="100"/>
          <w:b/>
          <w:bCs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16"/>
          <w:szCs w:val="16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16"/>
          <w:szCs w:val="16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16"/>
          <w:szCs w:val="16"/>
          <w:spacing w:val="-2"/>
          <w:w w:val="100"/>
          <w:b/>
          <w:bCs/>
        </w:rPr>
        <w:t>8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  <w:b/>
          <w:bCs/>
        </w:rPr>
        <w:t>u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16"/>
          <w:szCs w:val="16"/>
          <w:spacing w:val="-1"/>
          <w:w w:val="100"/>
          <w:b/>
          <w:bCs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s.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p>
      <w:pPr>
        <w:spacing w:before="0" w:after="0" w:line="163" w:lineRule="exact"/>
        <w:ind w:left="3973" w:right="3806"/>
        <w:jc w:val="center"/>
        <w:rPr>
          <w:rFonts w:ascii="Verdana" w:hAnsi="Verdana" w:cs="Verdana" w:eastAsia="Verdana"/>
          <w:sz w:val="14"/>
          <w:szCs w:val="14"/>
        </w:rPr>
      </w:pPr>
      <w:rPr/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car</w:t>
      </w:r>
      <w:r>
        <w:rPr>
          <w:rFonts w:ascii="Verdana" w:hAnsi="Verdana" w:cs="Verdana" w:eastAsia="Verdana"/>
          <w:sz w:val="14"/>
          <w:szCs w:val="14"/>
          <w:spacing w:val="-5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q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cor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s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p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on</w:t>
      </w:r>
      <w:r>
        <w:rPr>
          <w:rFonts w:ascii="Verdana" w:hAnsi="Verdana" w:cs="Verdana" w:eastAsia="Verdana"/>
          <w:sz w:val="14"/>
          <w:szCs w:val="14"/>
          <w:spacing w:val="3"/>
          <w:w w:val="99"/>
          <w:b/>
          <w:bCs/>
          <w:position w:val="-1"/>
        </w:rPr>
        <w:t>g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i</w:t>
      </w:r>
      <w:r>
        <w:rPr>
          <w:rFonts w:ascii="Verdana" w:hAnsi="Verdana" w:cs="Verdana" w:eastAsia="Verdana"/>
          <w:sz w:val="14"/>
          <w:szCs w:val="14"/>
          <w:spacing w:val="0"/>
          <w:w w:val="100"/>
          <w:position w:val="0"/>
        </w:rPr>
      </w:r>
    </w:p>
    <w:p>
      <w:pPr>
        <w:spacing w:before="0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23" w:after="0" w:line="240" w:lineRule="auto"/>
        <w:ind w:left="1459" w:right="129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1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ny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més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ue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on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nt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35" w:lineRule="exact"/>
        <w:ind w:left="4182" w:right="401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2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4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3471" w:right="3301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y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’e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x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è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al</w:t>
      </w:r>
      <w:r>
        <w:rPr>
          <w:rFonts w:ascii="Verdana" w:hAnsi="Verdana" w:cs="Verdana" w:eastAsia="Verdana"/>
          <w:sz w:val="18"/>
          <w:szCs w:val="18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40" w:lineRule="auto"/>
        <w:ind w:left="2213" w:right="2042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0,5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ny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ue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to</w:t>
      </w:r>
      <w:r>
        <w:rPr>
          <w:rFonts w:ascii="Verdana" w:hAnsi="Verdana" w:cs="Verdana" w:eastAsia="Verdana"/>
          <w:sz w:val="20"/>
          <w:szCs w:val="20"/>
          <w:spacing w:val="5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35" w:lineRule="exact"/>
        <w:ind w:left="4278" w:right="4110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4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3471" w:right="3301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y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’e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x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è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al</w:t>
      </w:r>
      <w:r>
        <w:rPr>
          <w:rFonts w:ascii="Verdana" w:hAnsi="Verdana" w:cs="Verdana" w:eastAsia="Verdana"/>
          <w:sz w:val="18"/>
          <w:szCs w:val="18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40" w:lineRule="auto"/>
        <w:ind w:left="1765" w:right="1596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0,5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er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ny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ue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4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35" w:lineRule="exact"/>
        <w:ind w:left="4242" w:right="407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punt.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3471" w:right="3301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y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’e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x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è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al</w:t>
      </w:r>
      <w:r>
        <w:rPr>
          <w:rFonts w:ascii="Verdana" w:hAnsi="Verdana" w:cs="Verdana" w:eastAsia="Verdana"/>
          <w:sz w:val="18"/>
          <w:szCs w:val="18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6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40" w:lineRule="auto"/>
        <w:ind w:left="2302" w:right="2133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0,5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ny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ue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ud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r.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5" w:lineRule="exact"/>
        <w:ind w:left="4242" w:right="407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punt.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4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3471" w:right="3301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y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’e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x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è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al</w:t>
      </w:r>
      <w:r>
        <w:rPr>
          <w:rFonts w:ascii="Verdana" w:hAnsi="Verdana" w:cs="Verdana" w:eastAsia="Verdana"/>
          <w:sz w:val="18"/>
          <w:szCs w:val="18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6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40" w:lineRule="auto"/>
        <w:ind w:left="550" w:right="381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0,5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ny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ue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eg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j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ect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5" w:lineRule="exact"/>
        <w:ind w:left="4242" w:right="407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punt.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4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3471" w:right="3301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y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’e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x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è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al</w:t>
      </w:r>
      <w:r>
        <w:rPr>
          <w:rFonts w:ascii="Verdana" w:hAnsi="Verdana" w:cs="Verdana" w:eastAsia="Verdana"/>
          <w:sz w:val="18"/>
          <w:szCs w:val="18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right="383"/>
        <w:jc w:val="righ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3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56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p>
      <w:pPr>
        <w:jc w:val="right"/>
        <w:spacing w:after="0"/>
        <w:sectPr>
          <w:pgMar w:header="709" w:footer="133" w:top="1620" w:bottom="320" w:left="1160" w:right="740"/>
          <w:pgSz w:w="11920" w:h="16840"/>
        </w:sectPr>
      </w:pPr>
      <w:rPr/>
    </w:p>
    <w:p>
      <w:pPr>
        <w:spacing w:before="7" w:after="0" w:line="120" w:lineRule="exact"/>
        <w:jc w:val="left"/>
        <w:rPr>
          <w:sz w:val="12"/>
          <w:szCs w:val="12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461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41" w:lineRule="auto"/>
        <w:ind w:left="405" w:right="33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0,5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unt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ny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que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è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de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3" w:lineRule="exact"/>
        <w:ind w:left="4102" w:right="403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punt.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8" w:after="0" w:line="212" w:lineRule="exact"/>
        <w:ind w:left="3331" w:right="3261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y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’e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x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è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al</w:t>
      </w:r>
      <w:r>
        <w:rPr>
          <w:rFonts w:ascii="Verdana" w:hAnsi="Verdana" w:cs="Verdana" w:eastAsia="Verdana"/>
          <w:sz w:val="18"/>
          <w:szCs w:val="18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3" w:after="0" w:line="241" w:lineRule="auto"/>
        <w:ind w:left="156" w:right="92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0,5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unt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ny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que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è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tec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es</w:t>
      </w:r>
      <w:r>
        <w:rPr>
          <w:rFonts w:ascii="Verdana" w:hAnsi="Verdana" w:cs="Verdana" w:eastAsia="Verdana"/>
          <w:sz w:val="20"/>
          <w:szCs w:val="20"/>
          <w:spacing w:val="-1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3" w:lineRule="exact"/>
        <w:ind w:left="4102" w:right="403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punt.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8" w:after="0" w:line="212" w:lineRule="exact"/>
        <w:ind w:left="3331" w:right="3261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y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’e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x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è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al</w:t>
      </w:r>
      <w:r>
        <w:rPr>
          <w:rFonts w:ascii="Verdana" w:hAnsi="Verdana" w:cs="Verdana" w:eastAsia="Verdana"/>
          <w:sz w:val="18"/>
          <w:szCs w:val="18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8" w:after="0" w:line="226" w:lineRule="exact"/>
        <w:ind w:left="119" w:right="-20"/>
        <w:jc w:val="left"/>
        <w:tabs>
          <w:tab w:pos="460" w:val="left"/>
        </w:tabs>
        <w:rPr>
          <w:rFonts w:ascii="Verdana" w:hAnsi="Verdana" w:cs="Verdana" w:eastAsia="Verdana"/>
          <w:sz w:val="18"/>
          <w:szCs w:val="18"/>
        </w:rPr>
      </w:pPr>
      <w:rPr/>
      <w:r>
        <w:rPr/>
        <w:pict>
          <v:group style="position:absolute;margin-left:65.001999pt;margin-top:-170.71167pt;width:493.89998pt;height:147.730pt;mso-position-horizontal-relative:page;mso-position-vertical-relative:paragraph;z-index:-463" coordorigin="1300,-3414" coordsize="9878,2955">
            <v:group style="position:absolute;left:1316;top:-3404;width:9847;height:886" coordorigin="1316,-3404" coordsize="9847,886">
              <v:shape style="position:absolute;left:1316;top:-3404;width:9847;height:886" coordorigin="1316,-3404" coordsize="9847,886" path="m1316,-2518l11162,-2518,11162,-3404,1316,-3404,1316,-2518e" filled="t" fillcolor="#E4B8B7" stroked="f">
                <v:path arrowok="t"/>
                <v:fill/>
              </v:shape>
            </v:group>
            <v:group style="position:absolute;left:1419;top:-3327;width:9640;height:245" coordorigin="1419,-3327" coordsize="9640,245">
              <v:shape style="position:absolute;left:1419;top:-3327;width:9640;height:245" coordorigin="1419,-3327" coordsize="9640,245" path="m1419,-3082l11059,-3082,11059,-3327,1419,-3327,1419,-3082e" filled="t" fillcolor="#E4B8B7" stroked="f">
                <v:path arrowok="t"/>
                <v:fill/>
              </v:shape>
            </v:group>
            <v:group style="position:absolute;left:1419;top:-3082;width:9640;height:242" coordorigin="1419,-3082" coordsize="9640,242">
              <v:shape style="position:absolute;left:1419;top:-3082;width:9640;height:242" coordorigin="1419,-3082" coordsize="9640,242" path="m1419,-2840l11059,-2840,11059,-3082,1419,-3082,1419,-2840e" filled="t" fillcolor="#E4B8B7" stroked="f">
                <v:path arrowok="t"/>
                <v:fill/>
              </v:shape>
            </v:group>
            <v:group style="position:absolute;left:1419;top:-2840;width:9640;height:242" coordorigin="1419,-2840" coordsize="9640,242">
              <v:shape style="position:absolute;left:1419;top:-2840;width:9640;height:242" coordorigin="1419,-2840" coordsize="9640,242" path="m1419,-2597l11059,-2597,11059,-2840,1419,-2840,1419,-2597e" filled="t" fillcolor="#E4B8B7" stroked="f">
                <v:path arrowok="t"/>
                <v:fill/>
              </v:shape>
            </v:group>
            <v:group style="position:absolute;left:1306;top:-3408;width:9866;height:2" coordorigin="1306,-3408" coordsize="9866,2">
              <v:shape style="position:absolute;left:1306;top:-3408;width:9866;height:2" coordorigin="1306,-3408" coordsize="9866,0" path="m1306,-3408l11172,-3408e" filled="f" stroked="t" strokeweight=".580pt" strokecolor="#000000">
                <v:path arrowok="t"/>
              </v:shape>
            </v:group>
            <v:group style="position:absolute;left:1311;top:-3404;width:2;height:2933" coordorigin="1311,-3404" coordsize="2,2933">
              <v:shape style="position:absolute;left:1311;top:-3404;width:2;height:2933" coordorigin="1311,-3404" coordsize="0,2933" path="m1311,-3404l1311,-471e" filled="f" stroked="t" strokeweight=".580pt" strokecolor="#000000">
                <v:path arrowok="t"/>
              </v:shape>
            </v:group>
            <v:group style="position:absolute;left:11167;top:-3404;width:2;height:2933" coordorigin="11167,-3404" coordsize="2,2933">
              <v:shape style="position:absolute;left:11167;top:-3404;width:2;height:2933" coordorigin="11167,-3404" coordsize="0,2933" path="m11167,-3404l11167,-471e" filled="f" stroked="t" strokeweight=".579980pt" strokecolor="#000000">
                <v:path arrowok="t"/>
              </v:shape>
            </v:group>
            <v:group style="position:absolute;left:1306;top:-2513;width:9866;height:2" coordorigin="1306,-2513" coordsize="9866,2">
              <v:shape style="position:absolute;left:1306;top:-2513;width:9866;height:2" coordorigin="1306,-2513" coordsize="9866,0" path="m1306,-2513l11172,-2513e" filled="f" stroked="t" strokeweight=".58001pt" strokecolor="#000000">
                <v:path arrowok="t"/>
              </v:shape>
            </v:group>
            <v:group style="position:absolute;left:1316;top:-1932;width:9847;height:883" coordorigin="1316,-1932" coordsize="9847,883">
              <v:shape style="position:absolute;left:1316;top:-1932;width:9847;height:883" coordorigin="1316,-1932" coordsize="9847,883" path="m1316,-1049l11162,-1049,11162,-1932,1316,-1932,1316,-1049e" filled="t" fillcolor="#E4B8B7" stroked="f">
                <v:path arrowok="t"/>
                <v:fill/>
              </v:shape>
            </v:group>
            <v:group style="position:absolute;left:1419;top:-1856;width:9640;height:245" coordorigin="1419,-1856" coordsize="9640,245">
              <v:shape style="position:absolute;left:1419;top:-1856;width:9640;height:245" coordorigin="1419,-1856" coordsize="9640,245" path="m1419,-1611l11059,-1611,11059,-1856,1419,-1856,1419,-1611e" filled="t" fillcolor="#E4B8B7" stroked="f">
                <v:path arrowok="t"/>
                <v:fill/>
              </v:shape>
            </v:group>
            <v:group style="position:absolute;left:1419;top:-1611;width:9640;height:242" coordorigin="1419,-1611" coordsize="9640,242">
              <v:shape style="position:absolute;left:1419;top:-1611;width:9640;height:242" coordorigin="1419,-1611" coordsize="9640,242" path="m1419,-1368l11059,-1368,11059,-1611,1419,-1611,1419,-1368e" filled="t" fillcolor="#E4B8B7" stroked="f">
                <v:path arrowok="t"/>
                <v:fill/>
              </v:shape>
            </v:group>
            <v:group style="position:absolute;left:1419;top:-1368;width:9640;height:242" coordorigin="1419,-1368" coordsize="9640,242">
              <v:shape style="position:absolute;left:1419;top:-1368;width:9640;height:242" coordorigin="1419,-1368" coordsize="9640,242" path="m1419,-1126l11059,-1126,11059,-1368,1419,-1368,1419,-1126e" filled="t" fillcolor="#E4B8B7" stroked="f">
                <v:path arrowok="t"/>
                <v:fill/>
              </v:shape>
            </v:group>
            <v:group style="position:absolute;left:1306;top:-1937;width:9866;height:2" coordorigin="1306,-1937" coordsize="9866,2">
              <v:shape style="position:absolute;left:1306;top:-1937;width:9866;height:2" coordorigin="1306,-1937" coordsize="9866,0" path="m1306,-1937l11172,-1937e" filled="f" stroked="t" strokeweight=".580pt" strokecolor="#000000">
                <v:path arrowok="t"/>
              </v:shape>
            </v:group>
            <v:group style="position:absolute;left:1306;top:-1044;width:9866;height:2" coordorigin="1306,-1044" coordsize="9866,2">
              <v:shape style="position:absolute;left:1306;top:-1044;width:9866;height:2" coordorigin="1306,-1044" coordsize="9866,0" path="m1306,-1044l11172,-1044e" filled="f" stroked="t" strokeweight=".580pt" strokecolor="#000000">
                <v:path arrowok="t"/>
              </v:shape>
            </v:group>
            <v:group style="position:absolute;left:1306;top:-466;width:9866;height:2" coordorigin="1306,-466" coordsize="9866,2">
              <v:shape style="position:absolute;left:1306;top:-466;width:9866;height:2" coordorigin="1306,-466" coordsize="9866,0" path="m1306,-466l11172,-466e" filled="f" stroked="t" strokeweight=".604pt" strokecolor="#000000">
                <v:path arrowok="t"/>
              </v:shape>
            </v:group>
            <w10:wrap type="none"/>
          </v:group>
        </w:pic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-</w:t>
        <w:tab/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MIL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TIFIC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-14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PER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F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</w:rPr>
      </w:r>
    </w:p>
    <w:p>
      <w:pPr>
        <w:spacing w:before="13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2" w:lineRule="exact"/>
        <w:ind w:left="218" w:right="15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Per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ts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con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ent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cert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ns</w:t>
      </w:r>
      <w:r>
        <w:rPr>
          <w:rFonts w:ascii="Verdana" w:hAnsi="Verdana" w:cs="Verdana" w:eastAsia="Verdana"/>
          <w:sz w:val="20"/>
          <w:szCs w:val="20"/>
          <w:spacing w:val="-1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do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192" w:lineRule="exact"/>
        <w:ind w:left="4160" w:right="4087"/>
        <w:jc w:val="center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1"/>
          <w:w w:val="100"/>
          <w:b/>
          <w:bCs/>
        </w:rPr>
        <w:t>M</w:t>
      </w:r>
      <w:r>
        <w:rPr>
          <w:rFonts w:ascii="Verdana" w:hAnsi="Verdana" w:cs="Verdana" w:eastAsia="Verdana"/>
          <w:sz w:val="16"/>
          <w:szCs w:val="16"/>
          <w:spacing w:val="-2"/>
          <w:w w:val="100"/>
          <w:b/>
          <w:bCs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16"/>
          <w:szCs w:val="16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16"/>
          <w:szCs w:val="16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16"/>
          <w:szCs w:val="16"/>
          <w:spacing w:val="-2"/>
          <w:w w:val="100"/>
          <w:b/>
          <w:bCs/>
        </w:rPr>
        <w:t>1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8</w:t>
      </w:r>
      <w:r>
        <w:rPr>
          <w:rFonts w:ascii="Verdana" w:hAnsi="Verdana" w:cs="Verdana" w:eastAsia="Verdana"/>
          <w:sz w:val="16"/>
          <w:szCs w:val="16"/>
          <w:spacing w:val="1"/>
          <w:w w:val="100"/>
          <w:b/>
          <w:bCs/>
        </w:rPr>
        <w:t> </w:t>
      </w:r>
      <w:r>
        <w:rPr>
          <w:rFonts w:ascii="Verdana" w:hAnsi="Verdana" w:cs="Verdana" w:eastAsia="Verdana"/>
          <w:sz w:val="16"/>
          <w:szCs w:val="16"/>
          <w:spacing w:val="-2"/>
          <w:w w:val="100"/>
          <w:b/>
          <w:bCs/>
        </w:rPr>
        <w:t>p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u</w:t>
      </w:r>
      <w:r>
        <w:rPr>
          <w:rFonts w:ascii="Verdana" w:hAnsi="Verdana" w:cs="Verdana" w:eastAsia="Verdana"/>
          <w:sz w:val="16"/>
          <w:szCs w:val="16"/>
          <w:spacing w:val="-2"/>
          <w:w w:val="100"/>
          <w:b/>
          <w:bCs/>
        </w:rPr>
        <w:t>n</w:t>
      </w:r>
      <w:r>
        <w:rPr>
          <w:rFonts w:ascii="Verdana" w:hAnsi="Verdana" w:cs="Verdana" w:eastAsia="Verdana"/>
          <w:sz w:val="16"/>
          <w:szCs w:val="16"/>
          <w:spacing w:val="1"/>
          <w:w w:val="100"/>
          <w:b/>
          <w:bCs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</w:rPr>
        <w:t>s.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p>
      <w:pPr>
        <w:spacing w:before="0" w:after="0" w:line="166" w:lineRule="exact"/>
        <w:ind w:left="3094" w:right="3022"/>
        <w:jc w:val="center"/>
        <w:rPr>
          <w:rFonts w:ascii="Verdana" w:hAnsi="Verdana" w:cs="Verdana" w:eastAsia="Verdana"/>
          <w:sz w:val="14"/>
          <w:szCs w:val="14"/>
        </w:rPr>
      </w:pPr>
      <w:rPr/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</w:rPr>
        <w:t>n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</w:rPr>
        <w:t>u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</w:rPr>
        <w:t>m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14"/>
          <w:szCs w:val="14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l/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ls</w:t>
      </w:r>
      <w:r>
        <w:rPr>
          <w:rFonts w:ascii="Verdana" w:hAnsi="Verdana" w:cs="Verdana" w:eastAsia="Verdana"/>
          <w:sz w:val="14"/>
          <w:szCs w:val="14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</w:rPr>
        <w:t>t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14"/>
          <w:szCs w:val="14"/>
          <w:spacing w:val="2"/>
          <w:w w:val="100"/>
          <w:b/>
          <w:bCs/>
        </w:rPr>
        <w:t>f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ic</w:t>
      </w:r>
      <w:r>
        <w:rPr>
          <w:rFonts w:ascii="Verdana" w:hAnsi="Verdana" w:cs="Verdana" w:eastAsia="Verdana"/>
          <w:sz w:val="14"/>
          <w:szCs w:val="14"/>
          <w:spacing w:val="3"/>
          <w:w w:val="100"/>
          <w:b/>
          <w:bCs/>
        </w:rPr>
        <w:t>a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</w:rPr>
        <w:t>t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14"/>
          <w:szCs w:val="14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</w:rPr>
        <w:t>q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</w:rPr>
        <w:t>u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</w:rPr>
        <w:t>cor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</w:rPr>
        <w:t>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</w:rPr>
        <w:t>s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</w:rPr>
        <w:t>p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</w:rPr>
        <w:t>on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</w:rPr>
        <w:t>g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</w:rPr>
        <w:t>u</w:t>
      </w:r>
      <w:r>
        <w:rPr>
          <w:rFonts w:ascii="Verdana" w:hAnsi="Verdana" w:cs="Verdana" w:eastAsia="Verdana"/>
          <w:sz w:val="14"/>
          <w:szCs w:val="14"/>
          <w:spacing w:val="4"/>
          <w:w w:val="99"/>
          <w:b/>
          <w:bCs/>
        </w:rPr>
        <w:t>i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</w:rPr>
        <w:t>n</w:t>
      </w:r>
      <w:r>
        <w:rPr>
          <w:rFonts w:ascii="Verdana" w:hAnsi="Verdana" w:cs="Verdana" w:eastAsia="Verdana"/>
          <w:sz w:val="14"/>
          <w:szCs w:val="14"/>
          <w:spacing w:val="0"/>
          <w:w w:val="100"/>
        </w:rPr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2" w:lineRule="exact"/>
        <w:ind w:left="331" w:right="258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2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nts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ntre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üe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s:</w:t>
      </w:r>
      <w:r>
        <w:rPr>
          <w:rFonts w:ascii="Verdana" w:hAnsi="Verdana" w:cs="Verdana" w:eastAsia="Verdana"/>
          <w:sz w:val="20"/>
          <w:szCs w:val="20"/>
          <w:spacing w:val="5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,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SC,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ce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,</w:t>
      </w:r>
      <w:r>
        <w:rPr>
          <w:rFonts w:ascii="Verdana" w:hAnsi="Verdana" w:cs="Verdana" w:eastAsia="Verdana"/>
          <w:sz w:val="20"/>
          <w:szCs w:val="20"/>
          <w:spacing w:val="-1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2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7001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,</w:t>
      </w:r>
      <w:r>
        <w:rPr>
          <w:rFonts w:ascii="Verdana" w:hAnsi="Verdana" w:cs="Verdana" w:eastAsia="Verdana"/>
          <w:sz w:val="20"/>
          <w:szCs w:val="20"/>
          <w:spacing w:val="-1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27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0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01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tor.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6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pun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8" w:after="0" w:line="212" w:lineRule="exact"/>
        <w:ind w:left="4065" w:right="399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6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4065" w:right="399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6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4065" w:right="399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4015" w:right="3947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se</w:t>
      </w:r>
      <w:r>
        <w:rPr>
          <w:rFonts w:ascii="Verdana" w:hAnsi="Verdana" w:cs="Verdana" w:eastAsia="Verdana"/>
          <w:sz w:val="18"/>
          <w:szCs w:val="18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1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3" w:after="0" w:line="240" w:lineRule="auto"/>
        <w:ind w:left="221" w:right="152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2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nts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ü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nts:</w:t>
      </w:r>
      <w:r>
        <w:rPr>
          <w:rFonts w:ascii="Verdana" w:hAnsi="Verdana" w:cs="Verdana" w:eastAsia="Verdana"/>
          <w:sz w:val="20"/>
          <w:szCs w:val="20"/>
          <w:spacing w:val="5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,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CSP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11"/>
          <w:w w:val="99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4042" w:right="397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4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164" w:lineRule="exact"/>
        <w:ind w:left="3094" w:right="3022"/>
        <w:jc w:val="center"/>
        <w:rPr>
          <w:rFonts w:ascii="Verdana" w:hAnsi="Verdana" w:cs="Verdana" w:eastAsia="Verdana"/>
          <w:sz w:val="14"/>
          <w:szCs w:val="14"/>
        </w:rPr>
      </w:pPr>
      <w:rPr/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-8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l/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ls</w:t>
      </w:r>
      <w:r>
        <w:rPr>
          <w:rFonts w:ascii="Verdana" w:hAnsi="Verdana" w:cs="Verdana" w:eastAsia="Verdana"/>
          <w:sz w:val="14"/>
          <w:szCs w:val="14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14"/>
          <w:szCs w:val="14"/>
          <w:spacing w:val="2"/>
          <w:w w:val="100"/>
          <w:b/>
          <w:bCs/>
          <w:position w:val="-1"/>
        </w:rPr>
        <w:t>f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ic</w:t>
      </w:r>
      <w:r>
        <w:rPr>
          <w:rFonts w:ascii="Verdana" w:hAnsi="Verdana" w:cs="Verdana" w:eastAsia="Verdana"/>
          <w:sz w:val="14"/>
          <w:szCs w:val="14"/>
          <w:spacing w:val="3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14"/>
          <w:szCs w:val="14"/>
          <w:spacing w:val="-7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q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corr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s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p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on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g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3"/>
          <w:w w:val="99"/>
          <w:b/>
          <w:bCs/>
          <w:position w:val="-1"/>
        </w:rPr>
        <w:t>i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n</w:t>
      </w:r>
      <w:r>
        <w:rPr>
          <w:rFonts w:ascii="Verdana" w:hAnsi="Verdana" w:cs="Verdana" w:eastAsia="Verdana"/>
          <w:sz w:val="14"/>
          <w:szCs w:val="14"/>
          <w:spacing w:val="0"/>
          <w:w w:val="100"/>
          <w:position w:val="0"/>
        </w:rPr>
      </w:r>
    </w:p>
    <w:p>
      <w:pPr>
        <w:spacing w:before="1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8" w:after="0" w:line="212" w:lineRule="exact"/>
        <w:ind w:left="4065" w:right="399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6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4065" w:right="399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9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4015" w:right="3947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se</w:t>
      </w:r>
      <w:r>
        <w:rPr>
          <w:rFonts w:ascii="Verdana" w:hAnsi="Verdana" w:cs="Verdana" w:eastAsia="Verdana"/>
          <w:sz w:val="18"/>
          <w:szCs w:val="18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4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23" w:after="0" w:line="240" w:lineRule="auto"/>
        <w:ind w:left="313" w:right="249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2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nts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2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)</w:t>
      </w:r>
      <w:r>
        <w:rPr>
          <w:rFonts w:ascii="Verdana" w:hAnsi="Verdana" w:cs="Verdana" w:eastAsia="Verdana"/>
          <w:sz w:val="20"/>
          <w:szCs w:val="20"/>
          <w:spacing w:val="-1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ü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nts</w:t>
      </w:r>
      <w:r>
        <w:rPr>
          <w:rFonts w:ascii="Verdana" w:hAnsi="Verdana" w:cs="Verdana" w:eastAsia="Verdana"/>
          <w:sz w:val="20"/>
          <w:szCs w:val="20"/>
          <w:spacing w:val="-1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on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118" w:right="5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W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ud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/</w:t>
      </w:r>
      <w:r>
        <w:rPr>
          <w:rFonts w:ascii="Verdana" w:hAnsi="Verdana" w:cs="Verdana" w:eastAsia="Verdana"/>
          <w:sz w:val="20"/>
          <w:szCs w:val="20"/>
          <w:spacing w:val="-1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W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soc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te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ut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ons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h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tect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W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ty</w:t>
      </w:r>
      <w:r>
        <w:rPr>
          <w:rFonts w:ascii="Verdana" w:hAnsi="Verdana" w:cs="Verdana" w:eastAsia="Verdana"/>
          <w:sz w:val="20"/>
          <w:szCs w:val="20"/>
          <w:spacing w:val="-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Spe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ty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691" w:right="620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/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so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z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6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nd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en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-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ev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2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/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cro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ft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ecu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y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ee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42" w:lineRule="exact"/>
        <w:ind w:left="4042" w:right="397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4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164" w:lineRule="exact"/>
        <w:ind w:left="3070" w:right="2998"/>
        <w:jc w:val="center"/>
        <w:rPr>
          <w:rFonts w:ascii="Verdana" w:hAnsi="Verdana" w:cs="Verdana" w:eastAsia="Verdana"/>
          <w:sz w:val="14"/>
          <w:szCs w:val="14"/>
        </w:rPr>
      </w:pPr>
      <w:rPr/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-8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l/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ls</w:t>
      </w:r>
      <w:r>
        <w:rPr>
          <w:rFonts w:ascii="Verdana" w:hAnsi="Verdana" w:cs="Verdana" w:eastAsia="Verdana"/>
          <w:sz w:val="14"/>
          <w:szCs w:val="14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14"/>
          <w:szCs w:val="14"/>
          <w:spacing w:val="2"/>
          <w:w w:val="100"/>
          <w:b/>
          <w:bCs/>
          <w:position w:val="-1"/>
        </w:rPr>
        <w:t>f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ic</w:t>
      </w:r>
      <w:r>
        <w:rPr>
          <w:rFonts w:ascii="Verdana" w:hAnsi="Verdana" w:cs="Verdana" w:eastAsia="Verdana"/>
          <w:sz w:val="14"/>
          <w:szCs w:val="14"/>
          <w:spacing w:val="3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14"/>
          <w:szCs w:val="14"/>
          <w:spacing w:val="41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q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cor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s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p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on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g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4"/>
          <w:w w:val="99"/>
          <w:b/>
          <w:bCs/>
          <w:position w:val="-1"/>
        </w:rPr>
        <w:t>i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n</w:t>
      </w:r>
      <w:r>
        <w:rPr>
          <w:rFonts w:ascii="Verdana" w:hAnsi="Verdana" w:cs="Verdana" w:eastAsia="Verdana"/>
          <w:sz w:val="14"/>
          <w:szCs w:val="14"/>
          <w:spacing w:val="0"/>
          <w:w w:val="100"/>
          <w:position w:val="0"/>
        </w:rPr>
      </w:r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28" w:after="0" w:line="212" w:lineRule="exact"/>
        <w:ind w:left="4065" w:right="399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4065" w:right="399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1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2" w:after="0" w:line="240" w:lineRule="auto"/>
        <w:ind w:right="343"/>
        <w:jc w:val="right"/>
        <w:rPr>
          <w:rFonts w:ascii="Verdana" w:hAnsi="Verdana" w:cs="Verdana" w:eastAsia="Verdana"/>
          <w:sz w:val="16"/>
          <w:szCs w:val="16"/>
        </w:rPr>
      </w:pPr>
      <w:rPr/>
      <w:r>
        <w:rPr/>
        <w:pict>
          <v:group style="position:absolute;margin-left:65.013977pt;margin-top:-456.173004pt;width:493.87602pt;height:451.94598pt;mso-position-horizontal-relative:page;mso-position-vertical-relative:paragraph;z-index:-462" coordorigin="1300,-9123" coordsize="9878,9039">
            <v:group style="position:absolute;left:1316;top:-9113;width:9847;height:883" coordorigin="1316,-9113" coordsize="9847,883">
              <v:shape style="position:absolute;left:1316;top:-9113;width:9847;height:883" coordorigin="1316,-9113" coordsize="9847,883" path="m1316,-8230l11162,-8230,11162,-9113,1316,-9113,1316,-8230e" filled="t" fillcolor="#E4B8B7" stroked="f">
                <v:path arrowok="t"/>
                <v:fill/>
              </v:shape>
            </v:group>
            <v:group style="position:absolute;left:1419;top:-9096;width:9640;height:242" coordorigin="1419,-9096" coordsize="9640,242">
              <v:shape style="position:absolute;left:1419;top:-9096;width:9640;height:242" coordorigin="1419,-9096" coordsize="9640,242" path="m1419,-8854l11059,-8854,11059,-9096,1419,-9096,1419,-8854e" filled="t" fillcolor="#E4B8B7" stroked="f">
                <v:path arrowok="t"/>
                <v:fill/>
              </v:shape>
            </v:group>
            <v:group style="position:absolute;left:1419;top:-8854;width:9640;height:245" coordorigin="1419,-8854" coordsize="9640,245">
              <v:shape style="position:absolute;left:1419;top:-8854;width:9640;height:245" coordorigin="1419,-8854" coordsize="9640,245" path="m1419,-8609l11059,-8609,11059,-8854,1419,-8854,1419,-8609e" filled="t" fillcolor="#E4B8B7" stroked="f">
                <v:path arrowok="t"/>
                <v:fill/>
              </v:shape>
            </v:group>
            <v:group style="position:absolute;left:1419;top:-8609;width:9640;height:194" coordorigin="1419,-8609" coordsize="9640,194">
              <v:shape style="position:absolute;left:1419;top:-8609;width:9640;height:194" coordorigin="1419,-8609" coordsize="9640,194" path="m1419,-8414l11059,-8414,11059,-8609,1419,-8609,1419,-8414e" filled="t" fillcolor="#E4B8B7" stroked="f">
                <v:path arrowok="t"/>
                <v:fill/>
              </v:shape>
            </v:group>
            <v:group style="position:absolute;left:1419;top:-8414;width:9640;height:168" coordorigin="1419,-8414" coordsize="9640,168">
              <v:shape style="position:absolute;left:1419;top:-8414;width:9640;height:168" coordorigin="1419,-8414" coordsize="9640,168" path="m1419,-8246l11059,-8246,11059,-8414,1419,-8414,1419,-8246e" filled="t" fillcolor="#E4B8B7" stroked="f">
                <v:path arrowok="t"/>
                <v:fill/>
              </v:shape>
            </v:group>
            <v:group style="position:absolute;left:1306;top:-9118;width:9866;height:2" coordorigin="1306,-9118" coordsize="9866,2">
              <v:shape style="position:absolute;left:1306;top:-9118;width:9866;height:2" coordorigin="1306,-9118" coordsize="9866,0" path="m1306,-9118l11172,-9118e" filled="f" stroked="t" strokeweight=".579980pt" strokecolor="#000000">
                <v:path arrowok="t"/>
              </v:shape>
            </v:group>
            <v:group style="position:absolute;left:1311;top:-9113;width:2;height:9018" coordorigin="1311,-9113" coordsize="2,9018">
              <v:shape style="position:absolute;left:1311;top:-9113;width:2;height:9018" coordorigin="1311,-9113" coordsize="0,9018" path="m1311,-9113l1311,-95e" filled="f" stroked="t" strokeweight=".580pt" strokecolor="#000000">
                <v:path arrowok="t"/>
              </v:shape>
            </v:group>
            <v:group style="position:absolute;left:11167;top:-9113;width:2;height:9018" coordorigin="11167,-9113" coordsize="2,9018">
              <v:shape style="position:absolute;left:11167;top:-9113;width:2;height:9018" coordorigin="11167,-9113" coordsize="0,9018" path="m11167,-9113l11167,-95e" filled="f" stroked="t" strokeweight=".579980pt" strokecolor="#000000">
                <v:path arrowok="t"/>
              </v:shape>
            </v:group>
            <v:group style="position:absolute;left:1316;top:-8218;width:9847;height:883" coordorigin="1316,-8218" coordsize="9847,883">
              <v:shape style="position:absolute;left:1316;top:-8218;width:9847;height:883" coordorigin="1316,-8218" coordsize="9847,883" path="m1316,-7334l11162,-7334,11162,-8218,1316,-8218,1316,-7334e" filled="t" fillcolor="#E4B8B7" stroked="f">
                <v:path arrowok="t"/>
                <v:fill/>
              </v:shape>
            </v:group>
            <v:group style="position:absolute;left:1419;top:-8141;width:9640;height:242" coordorigin="1419,-8141" coordsize="9640,242">
              <v:shape style="position:absolute;left:1419;top:-8141;width:9640;height:242" coordorigin="1419,-8141" coordsize="9640,242" path="m1419,-7898l11059,-7898,11059,-8141,1419,-8141,1419,-7898e" filled="t" fillcolor="#E4B8B7" stroked="f">
                <v:path arrowok="t"/>
                <v:fill/>
              </v:shape>
            </v:group>
            <v:group style="position:absolute;left:1419;top:-7898;width:9640;height:242" coordorigin="1419,-7898" coordsize="9640,242">
              <v:shape style="position:absolute;left:1419;top:-7898;width:9640;height:242" coordorigin="1419,-7898" coordsize="9640,242" path="m1419,-7656l11059,-7656,11059,-7898,1419,-7898,1419,-7656e" filled="t" fillcolor="#E4B8B7" stroked="f">
                <v:path arrowok="t"/>
                <v:fill/>
              </v:shape>
            </v:group>
            <v:group style="position:absolute;left:1419;top:-7656;width:9640;height:245" coordorigin="1419,-7656" coordsize="9640,245">
              <v:shape style="position:absolute;left:1419;top:-7656;width:9640;height:245" coordorigin="1419,-7656" coordsize="9640,245" path="m1419,-7411l11059,-7411,11059,-7656,1419,-7656,1419,-7411e" filled="t" fillcolor="#E4B8B7" stroked="f">
                <v:path arrowok="t"/>
                <v:fill/>
              </v:shape>
            </v:group>
            <v:group style="position:absolute;left:1306;top:-8225;width:9866;height:2" coordorigin="1306,-8225" coordsize="9866,2">
              <v:shape style="position:absolute;left:1306;top:-8225;width:9866;height:2" coordorigin="1306,-8225" coordsize="9866,0" path="m1306,-8225l11172,-8225e" filled="f" stroked="t" strokeweight=".58001pt" strokecolor="#000000">
                <v:path arrowok="t"/>
              </v:shape>
            </v:group>
            <v:group style="position:absolute;left:1306;top:-7330;width:9866;height:2" coordorigin="1306,-7330" coordsize="9866,2">
              <v:shape style="position:absolute;left:1306;top:-7330;width:9866;height:2" coordorigin="1306,-7330" coordsize="9866,0" path="m1306,-7330l11172,-7330e" filled="f" stroked="t" strokeweight=".58001pt" strokecolor="#000000">
                <v:path arrowok="t"/>
              </v:shape>
            </v:group>
            <v:group style="position:absolute;left:1306;top:-6754;width:9866;height:2" coordorigin="1306,-6754" coordsize="9866,2">
              <v:shape style="position:absolute;left:1306;top:-6754;width:9866;height:2" coordorigin="1306,-6754" coordsize="9866,0" path="m1306,-6754l11172,-6754e" filled="f" stroked="t" strokeweight=".58001pt" strokecolor="#000000">
                <v:path arrowok="t"/>
              </v:shape>
            </v:group>
            <v:group style="position:absolute;left:1306;top:-6175;width:9866;height:2" coordorigin="1306,-6175" coordsize="9866,2">
              <v:shape style="position:absolute;left:1306;top:-6175;width:9866;height:2" coordorigin="1306,-6175" coordsize="9866,0" path="m1306,-6175l11172,-6175e" filled="f" stroked="t" strokeweight=".58001pt" strokecolor="#000000">
                <v:path arrowok="t"/>
              </v:shape>
            </v:group>
            <v:group style="position:absolute;left:1306;top:-5599;width:9866;height:2" coordorigin="1306,-5599" coordsize="9866,2">
              <v:shape style="position:absolute;left:1306;top:-5599;width:9866;height:2" coordorigin="1306,-5599" coordsize="9866,0" path="m1306,-5599l11172,-5599e" filled="f" stroked="t" strokeweight=".58001pt" strokecolor="#000000">
                <v:path arrowok="t"/>
              </v:shape>
            </v:group>
            <v:group style="position:absolute;left:1316;top:-5016;width:9847;height:883" coordorigin="1316,-5016" coordsize="9847,883">
              <v:shape style="position:absolute;left:1316;top:-5016;width:9847;height:883" coordorigin="1316,-5016" coordsize="9847,883" path="m1316,-4132l11162,-4132,11162,-5016,1316,-5016,1316,-4132e" filled="t" fillcolor="#E4B8B7" stroked="f">
                <v:path arrowok="t"/>
                <v:fill/>
              </v:shape>
            </v:group>
            <v:group style="position:absolute;left:1419;top:-4903;width:9640;height:242" coordorigin="1419,-4903" coordsize="9640,242">
              <v:shape style="position:absolute;left:1419;top:-4903;width:9640;height:242" coordorigin="1419,-4903" coordsize="9640,242" path="m1419,-4660l11059,-4660,11059,-4903,1419,-4903,1419,-4660e" filled="t" fillcolor="#E4B8B7" stroked="f">
                <v:path arrowok="t"/>
                <v:fill/>
              </v:shape>
            </v:group>
            <v:group style="position:absolute;left:1419;top:-4660;width:9640;height:245" coordorigin="1419,-4660" coordsize="9640,245">
              <v:shape style="position:absolute;left:1419;top:-4660;width:9640;height:245" coordorigin="1419,-4660" coordsize="9640,245" path="m1419,-4416l11059,-4416,11059,-4660,1419,-4660,1419,-4416e" filled="t" fillcolor="#E4B8B7" stroked="f">
                <v:path arrowok="t"/>
                <v:fill/>
              </v:shape>
            </v:group>
            <v:group style="position:absolute;left:1419;top:-4416;width:9640;height:170" coordorigin="1419,-4416" coordsize="9640,170">
              <v:shape style="position:absolute;left:1419;top:-4416;width:9640;height:170" coordorigin="1419,-4416" coordsize="9640,170" path="m1419,-4245l11059,-4245,11059,-4416,1419,-4416,1419,-4245e" filled="t" fillcolor="#E4B8B7" stroked="f">
                <v:path arrowok="t"/>
                <v:fill/>
              </v:shape>
            </v:group>
            <v:group style="position:absolute;left:1306;top:-5020;width:9866;height:2" coordorigin="1306,-5020" coordsize="9866,2">
              <v:shape style="position:absolute;left:1306;top:-5020;width:9866;height:2" coordorigin="1306,-5020" coordsize="9866,0" path="m1306,-5020l11172,-5020e" filled="f" stroked="t" strokeweight=".579980pt" strokecolor="#000000">
                <v:path arrowok="t"/>
              </v:shape>
            </v:group>
            <v:group style="position:absolute;left:1306;top:-4128;width:9866;height:2" coordorigin="1306,-4128" coordsize="9866,2">
              <v:shape style="position:absolute;left:1306;top:-4128;width:9866;height:2" coordorigin="1306,-4128" coordsize="9866,0" path="m1306,-4128l11172,-4128e" filled="f" stroked="t" strokeweight=".58004pt" strokecolor="#000000">
                <v:path arrowok="t"/>
              </v:shape>
            </v:group>
            <v:group style="position:absolute;left:1306;top:-3552;width:9866;height:2" coordorigin="1306,-3552" coordsize="9866,2">
              <v:shape style="position:absolute;left:1306;top:-3552;width:9866;height:2" coordorigin="1306,-3552" coordsize="9866,0" path="m1306,-3552l11172,-3552e" filled="f" stroked="t" strokeweight=".579980pt" strokecolor="#000000">
                <v:path arrowok="t"/>
              </v:shape>
            </v:group>
            <v:group style="position:absolute;left:1306;top:-2973;width:9866;height:2" coordorigin="1306,-2973" coordsize="9866,2">
              <v:shape style="position:absolute;left:1306;top:-2973;width:9866;height:2" coordorigin="1306,-2973" coordsize="9866,0" path="m1306,-2973l11172,-2973e" filled="f" stroked="t" strokeweight=".58004pt" strokecolor="#000000">
                <v:path arrowok="t"/>
              </v:shape>
            </v:group>
            <v:group style="position:absolute;left:1316;top:-2392;width:9847;height:1142" coordorigin="1316,-2392" coordsize="9847,1142">
              <v:shape style="position:absolute;left:1316;top:-2392;width:9847;height:1142" coordorigin="1316,-2392" coordsize="9847,1142" path="m1316,-1249l11162,-1249,11162,-2392,1316,-2392,1316,-1249e" filled="t" fillcolor="#E4B8B7" stroked="f">
                <v:path arrowok="t"/>
                <v:fill/>
              </v:shape>
            </v:group>
            <v:group style="position:absolute;left:1419;top:-2392;width:9640;height:245" coordorigin="1419,-2392" coordsize="9640,245">
              <v:shape style="position:absolute;left:1419;top:-2392;width:9640;height:245" coordorigin="1419,-2392" coordsize="9640,245" path="m1419,-2147l11059,-2147,11059,-2392,1419,-2392,1419,-2147e" filled="t" fillcolor="#E4B8B7" stroked="f">
                <v:path arrowok="t"/>
                <v:fill/>
              </v:shape>
            </v:group>
            <v:group style="position:absolute;left:1419;top:-2147;width:9640;height:242" coordorigin="1419,-2147" coordsize="9640,242">
              <v:shape style="position:absolute;left:1419;top:-2147;width:9640;height:242" coordorigin="1419,-2147" coordsize="9640,242" path="m1419,-1905l11059,-1905,11059,-2147,1419,-2147,1419,-1905e" filled="t" fillcolor="#E4B8B7" stroked="f">
                <v:path arrowok="t"/>
                <v:fill/>
              </v:shape>
            </v:group>
            <v:group style="position:absolute;left:1419;top:-1905;width:9640;height:242" coordorigin="1419,-1905" coordsize="9640,242">
              <v:shape style="position:absolute;left:1419;top:-1905;width:9640;height:242" coordorigin="1419,-1905" coordsize="9640,242" path="m1419,-1662l11059,-1662,11059,-1905,1419,-1905,1419,-1662e" filled="t" fillcolor="#E4B8B7" stroked="f">
                <v:path arrowok="t"/>
                <v:fill/>
              </v:shape>
            </v:group>
            <v:group style="position:absolute;left:1419;top:-1662;width:9640;height:245" coordorigin="1419,-1662" coordsize="9640,245">
              <v:shape style="position:absolute;left:1419;top:-1662;width:9640;height:245" coordorigin="1419,-1662" coordsize="9640,245" path="m1419,-1417l11059,-1417,11059,-1662,1419,-1662,1419,-1417e" filled="t" fillcolor="#E4B8B7" stroked="f">
                <v:path arrowok="t"/>
                <v:fill/>
              </v:shape>
            </v:group>
            <v:group style="position:absolute;left:1419;top:-1417;width:9640;height:168" coordorigin="1419,-1417" coordsize="9640,168">
              <v:shape style="position:absolute;left:1419;top:-1417;width:9640;height:168" coordorigin="1419,-1417" coordsize="9640,168" path="m11059,-1250l11059,-1417,1419,-1417,1419,-1250,11059,-1250e" filled="t" fillcolor="#E4B8B7" stroked="f">
                <v:path arrowok="t"/>
                <v:fill/>
              </v:shape>
            </v:group>
            <v:group style="position:absolute;left:1306;top:-2397;width:9866;height:2" coordorigin="1306,-2397" coordsize="9866,2">
              <v:shape style="position:absolute;left:1306;top:-2397;width:9866;height:2" coordorigin="1306,-2397" coordsize="9866,0" path="m1306,-2397l11172,-2397e" filled="f" stroked="t" strokeweight=".58004pt" strokecolor="#000000">
                <v:path arrowok="t"/>
              </v:shape>
            </v:group>
            <v:group style="position:absolute;left:1306;top:-1245;width:9866;height:2" coordorigin="1306,-1245" coordsize="9866,2">
              <v:shape style="position:absolute;left:1306;top:-1245;width:9866;height:2" coordorigin="1306,-1245" coordsize="9866,0" path="m1306,-1245l11172,-1245e" filled="f" stroked="t" strokeweight=".579980pt" strokecolor="#000000">
                <v:path arrowok="t"/>
              </v:shape>
            </v:group>
            <v:group style="position:absolute;left:1306;top:-666;width:9866;height:2" coordorigin="1306,-666" coordsize="9866,2">
              <v:shape style="position:absolute;left:1306;top:-666;width:9866;height:2" coordorigin="1306,-666" coordsize="9866,0" path="m1306,-666l11172,-666e" filled="f" stroked="t" strokeweight=".579980pt" strokecolor="#000000">
                <v:path arrowok="t"/>
              </v:shape>
            </v:group>
            <v:group style="position:absolute;left:1306;top:-90;width:9866;height:2" coordorigin="1306,-90" coordsize="9866,2">
              <v:shape style="position:absolute;left:1306;top:-90;width:9866;height:2" coordorigin="1306,-90" coordsize="9866,0" path="m1306,-90l11172,-90e" filled="f" stroked="t" strokeweight=".58004pt" strokecolor="#000000">
                <v:path arrowok="t"/>
              </v:shape>
            </v:group>
            <w10:wrap type="none"/>
          </v:group>
        </w:pic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56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p>
      <w:pPr>
        <w:jc w:val="right"/>
        <w:spacing w:after="0"/>
        <w:sectPr>
          <w:pgMar w:header="709" w:footer="133" w:top="1620" w:bottom="320" w:left="1300" w:right="780"/>
          <w:pgSz w:w="11920" w:h="16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458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8" w:after="0" w:line="212" w:lineRule="exact"/>
        <w:ind w:left="4115" w:right="4107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se</w:t>
      </w:r>
      <w:r>
        <w:rPr>
          <w:rFonts w:ascii="Verdana" w:hAnsi="Verdana" w:cs="Verdana" w:eastAsia="Verdana"/>
          <w:sz w:val="18"/>
          <w:szCs w:val="18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1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3" w:after="0" w:line="240" w:lineRule="auto"/>
        <w:ind w:left="573" w:right="56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2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nts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ucte</w:t>
      </w:r>
      <w:r>
        <w:rPr>
          <w:rFonts w:ascii="Verdana" w:hAnsi="Verdana" w:cs="Verdana" w:eastAsia="Verdana"/>
          <w:sz w:val="20"/>
          <w:szCs w:val="20"/>
          <w:spacing w:val="-9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h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: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ch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ed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Pro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4142" w:right="413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4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pun</w:t>
      </w:r>
      <w:r>
        <w:rPr>
          <w:rFonts w:ascii="Verdana" w:hAnsi="Verdana" w:cs="Verdana" w:eastAsia="Verdana"/>
          <w:sz w:val="20"/>
          <w:szCs w:val="20"/>
          <w:spacing w:val="2"/>
          <w:w w:val="99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  <w:position w:val="-1"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164" w:lineRule="exact"/>
        <w:ind w:left="3074" w:right="3066"/>
        <w:jc w:val="center"/>
        <w:rPr>
          <w:rFonts w:ascii="Verdana" w:hAnsi="Verdana" w:cs="Verdana" w:eastAsia="Verdana"/>
          <w:sz w:val="14"/>
          <w:szCs w:val="14"/>
        </w:rPr>
      </w:pPr>
      <w:rPr/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-8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l/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ls</w:t>
      </w:r>
      <w:r>
        <w:rPr>
          <w:rFonts w:ascii="Verdana" w:hAnsi="Verdana" w:cs="Verdana" w:eastAsia="Verdana"/>
          <w:sz w:val="14"/>
          <w:szCs w:val="14"/>
          <w:spacing w:val="-6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14"/>
          <w:szCs w:val="14"/>
          <w:spacing w:val="2"/>
          <w:w w:val="100"/>
          <w:b/>
          <w:bCs/>
          <w:position w:val="-1"/>
        </w:rPr>
        <w:t>f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ic</w:t>
      </w:r>
      <w:r>
        <w:rPr>
          <w:rFonts w:ascii="Verdana" w:hAnsi="Verdana" w:cs="Verdana" w:eastAsia="Verdana"/>
          <w:sz w:val="14"/>
          <w:szCs w:val="14"/>
          <w:spacing w:val="3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14"/>
          <w:szCs w:val="14"/>
          <w:spacing w:val="-9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14"/>
          <w:szCs w:val="14"/>
          <w:spacing w:val="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1"/>
          <w:w w:val="100"/>
          <w:b/>
          <w:bCs/>
          <w:position w:val="-1"/>
        </w:rPr>
        <w:t>q</w:t>
      </w:r>
      <w:r>
        <w:rPr>
          <w:rFonts w:ascii="Verdana" w:hAnsi="Verdana" w:cs="Verdana" w:eastAsia="Verdana"/>
          <w:sz w:val="14"/>
          <w:szCs w:val="14"/>
          <w:spacing w:val="-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cor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r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e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s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p</w:t>
      </w:r>
      <w:r>
        <w:rPr>
          <w:rFonts w:ascii="Verdana" w:hAnsi="Verdana" w:cs="Verdana" w:eastAsia="Verdana"/>
          <w:sz w:val="14"/>
          <w:szCs w:val="14"/>
          <w:spacing w:val="0"/>
          <w:w w:val="99"/>
          <w:b/>
          <w:bCs/>
          <w:position w:val="-1"/>
        </w:rPr>
        <w:t>on</w:t>
      </w:r>
      <w:r>
        <w:rPr>
          <w:rFonts w:ascii="Verdana" w:hAnsi="Verdana" w:cs="Verdana" w:eastAsia="Verdana"/>
          <w:sz w:val="14"/>
          <w:szCs w:val="14"/>
          <w:spacing w:val="3"/>
          <w:w w:val="99"/>
          <w:b/>
          <w:bCs/>
          <w:position w:val="-1"/>
        </w:rPr>
        <w:t>g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u</w:t>
      </w:r>
      <w:r>
        <w:rPr>
          <w:rFonts w:ascii="Verdana" w:hAnsi="Verdana" w:cs="Verdana" w:eastAsia="Verdana"/>
          <w:sz w:val="14"/>
          <w:szCs w:val="14"/>
          <w:spacing w:val="1"/>
          <w:w w:val="99"/>
          <w:b/>
          <w:bCs/>
          <w:position w:val="-1"/>
        </w:rPr>
        <w:t>i</w:t>
      </w:r>
      <w:r>
        <w:rPr>
          <w:rFonts w:ascii="Verdana" w:hAnsi="Verdana" w:cs="Verdana" w:eastAsia="Verdana"/>
          <w:sz w:val="14"/>
          <w:szCs w:val="14"/>
          <w:spacing w:val="-1"/>
          <w:w w:val="99"/>
          <w:b/>
          <w:bCs/>
          <w:position w:val="-1"/>
        </w:rPr>
        <w:t>n.</w:t>
      </w:r>
      <w:r>
        <w:rPr>
          <w:rFonts w:ascii="Verdana" w:hAnsi="Verdana" w:cs="Verdana" w:eastAsia="Verdana"/>
          <w:sz w:val="14"/>
          <w:szCs w:val="14"/>
          <w:spacing w:val="0"/>
          <w:w w:val="100"/>
          <w:position w:val="0"/>
        </w:rPr>
      </w:r>
    </w:p>
    <w:p>
      <w:pPr>
        <w:spacing w:before="1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8" w:after="0" w:line="212" w:lineRule="exact"/>
        <w:ind w:left="4165" w:right="415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6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4165" w:right="4155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f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cac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18"/>
          <w:szCs w:val="18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7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12" w:lineRule="exact"/>
        <w:ind w:left="4115" w:right="4107"/>
        <w:jc w:val="center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se</w:t>
      </w:r>
      <w:r>
        <w:rPr>
          <w:rFonts w:ascii="Verdana" w:hAnsi="Verdana" w:cs="Verdana" w:eastAsia="Verdana"/>
          <w:sz w:val="18"/>
          <w:szCs w:val="18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18"/>
          <w:szCs w:val="18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ra</w:t>
      </w:r>
      <w:r>
        <w:rPr>
          <w:rFonts w:ascii="Verdana" w:hAnsi="Verdana" w:cs="Verdana" w:eastAsia="Verdana"/>
          <w:sz w:val="18"/>
          <w:szCs w:val="18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99"/>
          <w:position w:val="-1"/>
        </w:rPr>
        <w:t>(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8" w:after="0" w:line="226" w:lineRule="exact"/>
        <w:ind w:left="219" w:right="-20"/>
        <w:jc w:val="left"/>
        <w:tabs>
          <w:tab w:pos="560" w:val="left"/>
        </w:tabs>
        <w:rPr>
          <w:rFonts w:ascii="Verdana" w:hAnsi="Verdana" w:cs="Verdana" w:eastAsia="Verdana"/>
          <w:sz w:val="18"/>
          <w:szCs w:val="18"/>
        </w:rPr>
      </w:pPr>
      <w:rPr/>
      <w:r>
        <w:rPr/>
        <w:pict>
          <v:group style="position:absolute;margin-left:65.013992pt;margin-top:-183.671692pt;width:493.87599pt;height:160.69pt;mso-position-horizontal-relative:page;mso-position-vertical-relative:paragraph;z-index:-460" coordorigin="1300,-3673" coordsize="9878,3214">
            <v:group style="position:absolute;left:1306;top:-3668;width:9866;height:2" coordorigin="1306,-3668" coordsize="9866,2">
              <v:shape style="position:absolute;left:1306;top:-3668;width:9866;height:2" coordorigin="1306,-3668" coordsize="9866,0" path="m1306,-3668l11172,-3668e" filled="f" stroked="t" strokeweight=".580pt" strokecolor="#000000">
                <v:path arrowok="t"/>
              </v:shape>
            </v:group>
            <v:group style="position:absolute;left:1311;top:-3663;width:2;height:3193" coordorigin="1311,-3663" coordsize="2,3193">
              <v:shape style="position:absolute;left:1311;top:-3663;width:2;height:3193" coordorigin="1311,-3663" coordsize="0,3193" path="m1311,-3663l1311,-470e" filled="f" stroked="t" strokeweight=".580pt" strokecolor="#000000">
                <v:path arrowok="t"/>
              </v:shape>
            </v:group>
            <v:group style="position:absolute;left:11167;top:-3663;width:2;height:3193" coordorigin="11167,-3663" coordsize="2,3193">
              <v:shape style="position:absolute;left:11167;top:-3663;width:2;height:3193" coordorigin="11167,-3663" coordsize="0,3193" path="m11167,-3663l11167,-470e" filled="f" stroked="t" strokeweight=".579980pt" strokecolor="#000000">
                <v:path arrowok="t"/>
              </v:shape>
            </v:group>
            <v:group style="position:absolute;left:1316;top:-3084;width:9847;height:883" coordorigin="1316,-3084" coordsize="9847,883">
              <v:shape style="position:absolute;left:1316;top:-3084;width:9847;height:883" coordorigin="1316,-3084" coordsize="9847,883" path="m1316,-2201l11162,-2201,11162,-3084,1316,-3084,1316,-2201e" filled="t" fillcolor="#E4B8B7" stroked="f">
                <v:path arrowok="t"/>
                <v:fill/>
              </v:shape>
            </v:group>
            <v:group style="position:absolute;left:1419;top:-2972;width:9640;height:242" coordorigin="1419,-2972" coordsize="9640,242">
              <v:shape style="position:absolute;left:1419;top:-2972;width:9640;height:242" coordorigin="1419,-2972" coordsize="9640,242" path="m1419,-2729l11059,-2729,11059,-2972,1419,-2972,1419,-2729e" filled="t" fillcolor="#E4B8B7" stroked="f">
                <v:path arrowok="t"/>
                <v:fill/>
              </v:shape>
            </v:group>
            <v:group style="position:absolute;left:1419;top:-2729;width:9640;height:245" coordorigin="1419,-2729" coordsize="9640,245">
              <v:shape style="position:absolute;left:1419;top:-2729;width:9640;height:245" coordorigin="1419,-2729" coordsize="9640,245" path="m1419,-2484l11059,-2484,11059,-2729,1419,-2729,1419,-2484e" filled="t" fillcolor="#E4B8B7" stroked="f">
                <v:path arrowok="t"/>
                <v:fill/>
              </v:shape>
            </v:group>
            <v:group style="position:absolute;left:1419;top:-2484;width:9640;height:168" coordorigin="1419,-2484" coordsize="9640,168">
              <v:shape style="position:absolute;left:1419;top:-2484;width:9640;height:168" coordorigin="1419,-2484" coordsize="9640,168" path="m1419,-2316l11059,-2316,11059,-2484,1419,-2484,1419,-2316e" filled="t" fillcolor="#E4B8B7" stroked="f">
                <v:path arrowok="t"/>
                <v:fill/>
              </v:shape>
            </v:group>
            <v:group style="position:absolute;left:1306;top:-3092;width:9866;height:2" coordorigin="1306,-3092" coordsize="9866,2">
              <v:shape style="position:absolute;left:1306;top:-3092;width:9866;height:2" coordorigin="1306,-3092" coordsize="9866,0" path="m1306,-3092l11172,-3092e" filled="f" stroked="t" strokeweight=".580pt" strokecolor="#000000">
                <v:path arrowok="t"/>
              </v:shape>
            </v:group>
            <v:group style="position:absolute;left:1306;top:-2196;width:9866;height:2" coordorigin="1306,-2196" coordsize="9866,2">
              <v:shape style="position:absolute;left:1306;top:-2196;width:9866;height:2" coordorigin="1306,-2196" coordsize="9866,0" path="m1306,-2196l11172,-2196e" filled="f" stroked="t" strokeweight=".580pt" strokecolor="#000000">
                <v:path arrowok="t"/>
              </v:shape>
            </v:group>
            <v:group style="position:absolute;left:1306;top:-1620;width:9866;height:2" coordorigin="1306,-1620" coordsize="9866,2">
              <v:shape style="position:absolute;left:1306;top:-1620;width:9866;height:2" coordorigin="1306,-1620" coordsize="9866,0" path="m1306,-1620l11172,-1620e" filled="f" stroked="t" strokeweight=".580pt" strokecolor="#000000">
                <v:path arrowok="t"/>
              </v:shape>
            </v:group>
            <v:group style="position:absolute;left:1306;top:-1042;width:9866;height:2" coordorigin="1306,-1042" coordsize="9866,2">
              <v:shape style="position:absolute;left:1306;top:-1042;width:9866;height:2" coordorigin="1306,-1042" coordsize="9866,0" path="m1306,-1042l11172,-1042e" filled="f" stroked="t" strokeweight=".580pt" strokecolor="#000000">
                <v:path arrowok="t"/>
              </v:shape>
            </v:group>
            <v:group style="position:absolute;left:1306;top:-465;width:9866;height:2" coordorigin="1306,-465" coordsize="9866,2">
              <v:shape style="position:absolute;left:1306;top:-465;width:9866;height:2" coordorigin="1306,-465" coordsize="9866,0" path="m1306,-465l11172,-465e" filled="f" stroked="t" strokeweight=".58001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70.444pt;margin-top:25.188311pt;width:483.02pt;height:43.6pt;mso-position-horizontal-relative:page;mso-position-vertical-relative:paragraph;z-index:-459" coordorigin="1409,504" coordsize="9660,872">
            <v:group style="position:absolute;left:1419;top:514;width:9640;height:245" coordorigin="1419,514" coordsize="9640,245">
              <v:shape style="position:absolute;left:1419;top:514;width:9640;height:245" coordorigin="1419,514" coordsize="9640,245" path="m1419,759l11059,759,11059,514,1419,514,1419,759e" filled="t" fillcolor="#E4B8B7" stroked="f">
                <v:path arrowok="t"/>
                <v:fill/>
              </v:shape>
            </v:group>
            <v:group style="position:absolute;left:1419;top:759;width:9640;height:242" coordorigin="1419,759" coordsize="9640,242">
              <v:shape style="position:absolute;left:1419;top:759;width:9640;height:242" coordorigin="1419,759" coordsize="9640,242" path="m1419,1001l11059,1001,11059,759,1419,759,1419,1001e" filled="t" fillcolor="#E4B8B7" stroked="f">
                <v:path arrowok="t"/>
                <v:fill/>
              </v:shape>
            </v:group>
            <v:group style="position:absolute;left:1419;top:1001;width:9640;height:194" coordorigin="1419,1001" coordsize="9640,194">
              <v:shape style="position:absolute;left:1419;top:1001;width:9640;height:194" coordorigin="1419,1001" coordsize="9640,194" path="m1419,1195l11059,1195,11059,1001,1419,1001,1419,1195e" filled="t" fillcolor="#E4B8B7" stroked="f">
                <v:path arrowok="t"/>
                <v:fill/>
              </v:shape>
            </v:group>
            <v:group style="position:absolute;left:1419;top:1195;width:9640;height:170" coordorigin="1419,1195" coordsize="9640,170">
              <v:shape style="position:absolute;left:1419;top:1195;width:9640;height:170" coordorigin="1419,1195" coordsize="9640,170" path="m1419,1366l11059,1366,11059,1195,1419,1195,1419,1366e" filled="t" fillcolor="#E4B8B7" stroked="f">
                <v:path arrowok="t"/>
                <v:fill/>
              </v:shape>
            </v:group>
            <w10:wrap type="none"/>
          </v:group>
        </w:pic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-</w:t>
        <w:tab/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MIL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LS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-2"/>
          <w:w w:val="100"/>
          <w:b/>
          <w:bCs/>
        </w:rPr>
        <w:t>G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U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EN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-2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J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0.279999" w:type="dxa"/>
      </w:tblPr>
      <w:tblGrid/>
      <w:tr>
        <w:trPr>
          <w:trHeight w:val="894" w:hRule="exact"/>
        </w:trPr>
        <w:tc>
          <w:tcPr>
            <w:tcW w:w="9856" w:type="dxa"/>
            <w:gridSpan w:val="2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E4B8B7"/>
          </w:tcPr>
          <w:p>
            <w:pPr>
              <w:spacing w:before="15" w:after="0" w:line="241" w:lineRule="auto"/>
              <w:ind w:left="550" w:right="531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Per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8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en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ducc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ó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es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ges</w:t>
            </w:r>
            <w:r>
              <w:rPr>
                <w:rFonts w:ascii="Verdana" w:hAnsi="Verdana" w:cs="Verdana" w:eastAsia="Verdana"/>
                <w:sz w:val="20"/>
                <w:szCs w:val="20"/>
                <w:spacing w:val="-7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de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mps</w:t>
            </w:r>
            <w:r>
              <w:rPr>
                <w:rFonts w:ascii="Verdana" w:hAnsi="Verdana" w:cs="Verdana" w:eastAsia="Verdana"/>
                <w:sz w:val="20"/>
                <w:szCs w:val="20"/>
                <w:spacing w:val="-7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de</w:t>
            </w:r>
            <w:r>
              <w:rPr>
                <w:rFonts w:ascii="Verdana" w:hAnsi="Verdana" w:cs="Verdana" w:eastAsia="Verdana"/>
                <w:sz w:val="20"/>
                <w:szCs w:val="20"/>
                <w:spacing w:val="-3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os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,</w:t>
            </w:r>
            <w:r>
              <w:rPr>
                <w:rFonts w:ascii="Verdana" w:hAnsi="Verdana" w:cs="Verdana" w:eastAsia="Verdana"/>
                <w:sz w:val="20"/>
                <w:szCs w:val="20"/>
                <w:spacing w:val="-1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g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nò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ó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,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nt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í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x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g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ec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de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sc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pc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ons</w:t>
            </w:r>
            <w:r>
              <w:rPr>
                <w:rFonts w:ascii="Verdana" w:hAnsi="Verdana" w:cs="Verdana" w:eastAsia="Verdana"/>
                <w:sz w:val="20"/>
                <w:szCs w:val="20"/>
                <w:spacing w:val="-15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tè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qu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7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-1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à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4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s.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165" w:lineRule="exact"/>
              <w:ind w:left="3631" w:right="3612"/>
              <w:jc w:val="center"/>
              <w:rPr>
                <w:rFonts w:ascii="Verdana" w:hAnsi="Verdana" w:cs="Verdana" w:eastAsia="Verdana"/>
                <w:sz w:val="14"/>
                <w:szCs w:val="14"/>
              </w:rPr>
            </w:pPr>
            <w:rPr/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4"/>
                <w:szCs w:val="14"/>
                <w:spacing w:val="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100"/>
                <w:b/>
                <w:bCs/>
              </w:rPr>
              <w:t>rc</w:t>
            </w:r>
            <w:r>
              <w:rPr>
                <w:rFonts w:ascii="Verdana" w:hAnsi="Verdana" w:cs="Verdana" w:eastAsia="Verdana"/>
                <w:sz w:val="14"/>
                <w:szCs w:val="14"/>
                <w:spacing w:val="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4"/>
                <w:szCs w:val="14"/>
                <w:spacing w:val="-5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100"/>
                <w:b/>
                <w:bCs/>
              </w:rPr>
              <w:t>l’o</w:t>
            </w:r>
            <w:r>
              <w:rPr>
                <w:rFonts w:ascii="Verdana" w:hAnsi="Verdana" w:cs="Verdana" w:eastAsia="Verdana"/>
                <w:sz w:val="14"/>
                <w:szCs w:val="14"/>
                <w:spacing w:val="1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100"/>
                <w:b/>
                <w:bCs/>
              </w:rPr>
              <w:t>ció</w:t>
            </w:r>
            <w:r>
              <w:rPr>
                <w:rFonts w:ascii="Verdana" w:hAnsi="Verdana" w:cs="Verdana" w:eastAsia="Verdana"/>
                <w:sz w:val="14"/>
                <w:szCs w:val="14"/>
                <w:spacing w:val="-5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4"/>
                <w:szCs w:val="14"/>
                <w:spacing w:val="1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4"/>
                <w:szCs w:val="14"/>
                <w:spacing w:val="-1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4"/>
                <w:szCs w:val="14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99"/>
                <w:b/>
                <w:bCs/>
              </w:rPr>
              <w:t>cor</w:t>
            </w:r>
            <w:r>
              <w:rPr>
                <w:rFonts w:ascii="Verdana" w:hAnsi="Verdana" w:cs="Verdana" w:eastAsia="Verdana"/>
                <w:sz w:val="14"/>
                <w:szCs w:val="14"/>
                <w:spacing w:val="1"/>
                <w:w w:val="99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4"/>
                <w:szCs w:val="14"/>
                <w:spacing w:val="3"/>
                <w:w w:val="99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4"/>
                <w:szCs w:val="14"/>
                <w:spacing w:val="-1"/>
                <w:w w:val="99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4"/>
                <w:szCs w:val="14"/>
                <w:spacing w:val="1"/>
                <w:w w:val="99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99"/>
                <w:b/>
                <w:bCs/>
              </w:rPr>
              <w:t>on</w:t>
            </w:r>
            <w:r>
              <w:rPr>
                <w:rFonts w:ascii="Verdana" w:hAnsi="Verdana" w:cs="Verdana" w:eastAsia="Verdana"/>
                <w:sz w:val="14"/>
                <w:szCs w:val="14"/>
                <w:spacing w:val="3"/>
                <w:w w:val="99"/>
                <w:b/>
                <w:bCs/>
              </w:rPr>
              <w:t>g</w:t>
            </w:r>
            <w:r>
              <w:rPr>
                <w:rFonts w:ascii="Verdana" w:hAnsi="Verdana" w:cs="Verdana" w:eastAsia="Verdana"/>
                <w:sz w:val="14"/>
                <w:szCs w:val="14"/>
                <w:spacing w:val="-1"/>
                <w:w w:val="99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99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4"/>
                <w:szCs w:val="14"/>
                <w:spacing w:val="0"/>
                <w:w w:val="100"/>
              </w:rPr>
            </w:r>
          </w:p>
        </w:tc>
      </w:tr>
      <w:tr>
        <w:trPr>
          <w:trHeight w:val="893" w:hRule="exact"/>
        </w:trPr>
        <w:tc>
          <w:tcPr>
            <w:tcW w:w="9856" w:type="dxa"/>
            <w:gridSpan w:val="2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E4B8B7"/>
          </w:tcPr>
          <w:p>
            <w:pPr>
              <w:spacing w:before="9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2038" w:right="2021"/>
              <w:jc w:val="center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Per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educ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ó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em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99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99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99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sta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2" w:lineRule="exact"/>
              <w:ind w:left="4484" w:right="4467"/>
              <w:jc w:val="center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  <w:position w:val="-1"/>
              </w:rPr>
              <w:t>1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  <w:position w:val="-1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99"/>
                <w:b/>
                <w:bCs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  <w:position w:val="-1"/>
              </w:rPr>
              <w:t>nt.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position w:val="0"/>
              </w:rPr>
            </w:r>
          </w:p>
        </w:tc>
      </w:tr>
      <w:tr>
        <w:trPr>
          <w:trHeight w:val="579" w:hRule="exact"/>
        </w:trPr>
        <w:tc>
          <w:tcPr>
            <w:tcW w:w="4928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6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2046" w:right="2032"/>
              <w:jc w:val="center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2"/>
                <w:w w:val="100"/>
              </w:rPr>
              <w:t>(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)</w:t>
            </w:r>
          </w:p>
        </w:tc>
        <w:tc>
          <w:tcPr>
            <w:tcW w:w="4928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>
              <w:spacing w:before="6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2075" w:right="2058"/>
              <w:jc w:val="center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NO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(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)</w:t>
            </w:r>
          </w:p>
        </w:tc>
      </w:tr>
      <w:tr>
        <w:trPr>
          <w:trHeight w:val="893" w:hRule="exact"/>
        </w:trPr>
        <w:tc>
          <w:tcPr>
            <w:tcW w:w="9856" w:type="dxa"/>
            <w:gridSpan w:val="2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E4B8B7"/>
          </w:tcPr>
          <w:p>
            <w:pPr>
              <w:spacing w:before="9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1944" w:right="1928"/>
              <w:jc w:val="center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Per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educ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ó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em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99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99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99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99"/>
                <w:b/>
                <w:bCs/>
              </w:rPr>
              <w:t>g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nò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99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99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99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2" w:lineRule="exact"/>
              <w:ind w:left="4484" w:right="4467"/>
              <w:jc w:val="center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  <w:position w:val="-1"/>
              </w:rPr>
              <w:t>1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  <w:position w:val="-1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99"/>
                <w:b/>
                <w:bCs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  <w:position w:val="-1"/>
              </w:rPr>
              <w:t>nt.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position w:val="0"/>
              </w:rPr>
            </w:r>
          </w:p>
        </w:tc>
      </w:tr>
      <w:tr>
        <w:trPr>
          <w:trHeight w:val="578" w:hRule="exact"/>
        </w:trPr>
        <w:tc>
          <w:tcPr>
            <w:tcW w:w="4928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6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2046" w:right="2032"/>
              <w:jc w:val="center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2"/>
                <w:w w:val="100"/>
              </w:rPr>
              <w:t>(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)</w:t>
            </w:r>
          </w:p>
        </w:tc>
        <w:tc>
          <w:tcPr>
            <w:tcW w:w="4928" w:type="dxa"/>
            <w:tcBorders>
              <w:top w:val="single" w:sz="4.64008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>
              <w:spacing w:before="6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2075" w:right="2058"/>
              <w:jc w:val="center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NO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(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)</w:t>
            </w:r>
          </w:p>
        </w:tc>
      </w:tr>
      <w:tr>
        <w:trPr>
          <w:trHeight w:val="893" w:hRule="exact"/>
        </w:trPr>
        <w:tc>
          <w:tcPr>
            <w:tcW w:w="9856" w:type="dxa"/>
            <w:gridSpan w:val="2"/>
            <w:tcBorders>
              <w:top w:val="single" w:sz="4.639840" w:space="0" w:color="000000"/>
              <w:bottom w:val="single" w:sz="4.64032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E4B8B7"/>
          </w:tcPr>
          <w:p>
            <w:pPr>
              <w:spacing w:before="9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2011" w:right="1993"/>
              <w:jc w:val="center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Per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educ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ó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em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9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99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99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so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99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uc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99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</w:rPr>
              <w:t>ó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2" w:lineRule="exact"/>
              <w:ind w:left="4426" w:right="4407"/>
              <w:jc w:val="center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b/>
                <w:bCs/>
                <w:position w:val="-1"/>
              </w:rPr>
              <w:t>2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  <w:position w:val="-1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99"/>
                <w:b/>
                <w:bCs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99"/>
                <w:b/>
                <w:bCs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99"/>
                <w:b/>
                <w:bCs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99"/>
                <w:b/>
                <w:bCs/>
                <w:position w:val="-1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  <w:position w:val="0"/>
              </w:rPr>
            </w:r>
          </w:p>
        </w:tc>
      </w:tr>
      <w:tr>
        <w:trPr>
          <w:trHeight w:val="578" w:hRule="exact"/>
        </w:trPr>
        <w:tc>
          <w:tcPr>
            <w:tcW w:w="4928" w:type="dxa"/>
            <w:tcBorders>
              <w:top w:val="single" w:sz="4.64032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6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2046" w:right="2032"/>
              <w:jc w:val="center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2"/>
                <w:w w:val="100"/>
              </w:rPr>
              <w:t>(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)</w:t>
            </w:r>
          </w:p>
        </w:tc>
        <w:tc>
          <w:tcPr>
            <w:tcW w:w="4928" w:type="dxa"/>
            <w:tcBorders>
              <w:top w:val="single" w:sz="4.64032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>
              <w:spacing w:before="6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2075" w:right="2058"/>
              <w:jc w:val="center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NO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(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)</w:t>
            </w:r>
          </w:p>
        </w:tc>
      </w:tr>
    </w:tbl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3" w:after="0" w:line="240" w:lineRule="auto"/>
        <w:ind w:left="219" w:right="171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stà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5" w:lineRule="exact"/>
        <w:ind w:left="219" w:right="6201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c,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ca).”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right="503"/>
        <w:jc w:val="righ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56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sectPr>
      <w:pgMar w:header="709" w:footer="133" w:top="1620" w:bottom="320" w:left="1200" w:right="62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63.690002pt;margin-top:824.247803pt;width:267.930013pt;height:16pt;mso-position-horizontal-relative:page;mso-position-vertical-relative:page;z-index:-464" type="#_x0000_t202" filled="f" stroked="f">
          <v:textbox inset="0,0,0,0">
            <w:txbxContent>
              <w:p>
                <w:pPr>
                  <w:spacing w:before="2" w:after="0" w:line="159" w:lineRule="exact"/>
                  <w:ind w:left="895" w:right="875"/>
                  <w:jc w:val="center"/>
                  <w:rPr>
                    <w:rFonts w:ascii="Arial" w:hAnsi="Arial" w:cs="Arial" w:eastAsia="Arial"/>
                    <w:sz w:val="14"/>
                    <w:szCs w:val="14"/>
                  </w:rPr>
                </w:pPr>
                <w:rPr/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El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document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original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ha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estat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signat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7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electrònicament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98"/>
                  </w:rPr>
                  <w:t>per: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</w:r>
              </w:p>
              <w:p>
                <w:pPr>
                  <w:spacing w:before="0" w:after="0" w:line="142" w:lineRule="exact"/>
                  <w:ind w:left="-11" w:right="-30"/>
                  <w:jc w:val="center"/>
                  <w:rPr>
                    <w:rFonts w:ascii="Arial" w:hAnsi="Arial" w:cs="Arial" w:eastAsia="Arial"/>
                    <w:sz w:val="14"/>
                    <w:szCs w:val="14"/>
                  </w:rPr>
                </w:pPr>
                <w:rPr/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Sr.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Ignasi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7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94"/>
                  </w:rPr>
                  <w:t>Fernandez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6"/>
                    <w:w w:val="94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Sole,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9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Administrador,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el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dia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8"/>
                  </w:rPr>
                  <w:t>19/07/2021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1"/>
                    <w:w w:val="108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les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10:08,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que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2"/>
                  </w:rPr>
                  <w:t>tramita.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77.900002pt;margin-top:35.449982pt;width:99.75pt;height:27.75pt;mso-position-horizontal-relative:page;mso-position-vertical-relative:page;z-index:-466" type="#_x0000_t75">
          <v:imagedata r:id="rId1" o:title=""/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3.424004pt;margin-top:62.925053pt;width:130.550801pt;height:19.28pt;mso-position-horizontal-relative:page;mso-position-vertical-relative:page;z-index:-465" type="#_x0000_t202" filled="f" stroked="f">
          <v:textbox inset="0,0,0,0">
            <w:txbxContent>
              <w:p>
                <w:pPr>
                  <w:spacing w:before="0" w:after="0" w:line="240" w:lineRule="auto"/>
                  <w:ind w:left="20" w:right="-20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ns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ut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Mu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b/>
                    <w:bCs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p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  <w:b/>
                    <w:bCs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’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f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b/>
                    <w:bCs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à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  <w:p>
                <w:pPr>
                  <w:spacing w:before="1" w:after="0" w:line="240" w:lineRule="auto"/>
                  <w:ind w:left="20" w:right="-44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p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i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2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i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ini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-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Fin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2021-07-21T13:34:55Z</dcterms:created>
  <dcterms:modified xsi:type="dcterms:W3CDTF">2021-07-21T13:34:55Z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