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1" w:after="0" w:line="240" w:lineRule="auto"/>
        <w:ind w:left="25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173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/>
        <w:pict>
          <v:shape style="width:99.642162pt;height:27.7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179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1" w:after="0" w:line="240" w:lineRule="auto"/>
        <w:ind w:left="4290" w:right="4254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6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5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-5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6"/>
          <w:w w:val="100"/>
          <w:b/>
          <w:bCs/>
        </w:rPr>
        <w:t>5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66" w:lineRule="exact"/>
        <w:ind w:left="1009" w:right="982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G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MENT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TOS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OFE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Ò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ICA</w:t>
      </w:r>
      <w:r>
        <w:rPr>
          <w:rFonts w:ascii="Verdana" w:hAnsi="Verdana" w:cs="Verdana" w:eastAsia="Verdana"/>
          <w:sz w:val="22"/>
          <w:szCs w:val="22"/>
          <w:spacing w:val="0"/>
          <w:w w:val="100"/>
          <w:position w:val="0"/>
        </w:rPr>
      </w:r>
    </w:p>
    <w:p>
      <w:pPr>
        <w:spacing w:before="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9" w:right="54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Sra.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me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2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12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cte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C)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8a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5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5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amb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sada.”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04.280014" w:type="dxa"/>
      </w:tblPr>
      <w:tblGrid/>
      <w:tr>
        <w:trPr>
          <w:trHeight w:val="305" w:hRule="exact"/>
        </w:trPr>
        <w:tc>
          <w:tcPr>
            <w:tcW w:w="4415" w:type="dxa"/>
            <w:vMerge w:val="restart"/>
            <w:tcBorders>
              <w:top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3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10"/>
                <w:szCs w:val="1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20"/>
                <w:w w:val="100"/>
              </w:rPr>
              <w:t> </w:t>
            </w:r>
            <w:r>
              <w:rPr>
                <w:rFonts w:ascii="Verdana" w:hAnsi="Verdana" w:cs="Verdana" w:eastAsia="Verdana"/>
                <w:sz w:val="10"/>
                <w:szCs w:val="10"/>
                <w:spacing w:val="0"/>
                <w:w w:val="100"/>
                <w:i/>
                <w:position w:val="7"/>
              </w:rPr>
              <w:t>6</w:t>
            </w:r>
            <w:r>
              <w:rPr>
                <w:rFonts w:ascii="Verdana" w:hAnsi="Verdana" w:cs="Verdana" w:eastAsia="Verdana"/>
                <w:sz w:val="10"/>
                <w:szCs w:val="10"/>
                <w:spacing w:val="0"/>
                <w:w w:val="100"/>
                <w:position w:val="0"/>
              </w:rPr>
            </w:r>
          </w:p>
          <w:p>
            <w:pPr>
              <w:spacing w:before="1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(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car</w:t>
            </w:r>
            <w:r>
              <w:rPr>
                <w:rFonts w:ascii="Verdana" w:hAnsi="Verdana" w:cs="Verdana" w:eastAsia="Verdana"/>
                <w:sz w:val="20"/>
                <w:szCs w:val="20"/>
                <w:spacing w:val="-13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)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4.64008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7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€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62" w:hRule="exact"/>
        </w:trPr>
        <w:tc>
          <w:tcPr>
            <w:tcW w:w="4415" w:type="dxa"/>
            <w:vMerge/>
            <w:tcBorders>
              <w:bottom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/>
            <w:rPr/>
          </w:p>
        </w:tc>
        <w:tc>
          <w:tcPr>
            <w:tcW w:w="4414" w:type="dxa"/>
            <w:tcBorders>
              <w:top w:val="single" w:sz="4.64008" w:space="0" w:color="000000"/>
              <w:bottom w:val="single" w:sz="8.48016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19" w:hRule="exact"/>
        </w:trPr>
        <w:tc>
          <w:tcPr>
            <w:tcW w:w="4415" w:type="dxa"/>
            <w:tcBorders>
              <w:top w:val="single" w:sz="8.48016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....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16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23" w:hRule="exact"/>
        </w:trPr>
        <w:tc>
          <w:tcPr>
            <w:tcW w:w="4415" w:type="dxa"/>
            <w:tcBorders>
              <w:top w:val="single" w:sz="8.47992" w:space="0" w:color="000000"/>
              <w:bottom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0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....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8016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08" w:hRule="exact"/>
        </w:trPr>
        <w:tc>
          <w:tcPr>
            <w:tcW w:w="4415" w:type="dxa"/>
            <w:vMerge w:val="restart"/>
            <w:tcBorders>
              <w:top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9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5" w:after="0" w:line="244" w:lineRule="exact"/>
              <w:ind w:left="97" w:right="46"/>
              <w:jc w:val="left"/>
              <w:tabs>
                <w:tab w:pos="1920" w:val="left"/>
                <w:tab w:pos="3380" w:val="left"/>
              </w:tabs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(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sg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ab/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b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ab/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b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4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1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s)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16" w:space="0" w:color="000000"/>
              <w:bottom w:val="single" w:sz="4.64008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..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€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505" w:hRule="exact"/>
        </w:trPr>
        <w:tc>
          <w:tcPr>
            <w:tcW w:w="4415" w:type="dxa"/>
            <w:vMerge/>
            <w:tcBorders>
              <w:bottom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/>
            <w:rPr/>
          </w:p>
        </w:tc>
        <w:tc>
          <w:tcPr>
            <w:tcW w:w="4414" w:type="dxa"/>
            <w:tcBorders>
              <w:top w:val="single" w:sz="4.64008" w:space="0" w:color="000000"/>
              <w:bottom w:val="single" w:sz="8.48016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13" w:hRule="exact"/>
        </w:trPr>
        <w:tc>
          <w:tcPr>
            <w:tcW w:w="4415" w:type="dxa"/>
            <w:tcBorders>
              <w:top w:val="single" w:sz="8.48016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7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16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>
              <w:spacing w:before="27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ma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04.280014" w:type="dxa"/>
      </w:tblPr>
      <w:tblGrid/>
      <w:tr>
        <w:trPr>
          <w:trHeight w:val="302" w:hRule="exact"/>
        </w:trPr>
        <w:tc>
          <w:tcPr>
            <w:tcW w:w="4415" w:type="dxa"/>
            <w:vMerge w:val="restart"/>
            <w:tcBorders>
              <w:top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3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(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car</w:t>
            </w:r>
            <w:r>
              <w:rPr>
                <w:rFonts w:ascii="Verdana" w:hAnsi="Verdana" w:cs="Verdana" w:eastAsia="Verdana"/>
                <w:sz w:val="20"/>
                <w:szCs w:val="20"/>
                <w:spacing w:val="-13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)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16" w:space="0" w:color="000000"/>
              <w:bottom w:val="single" w:sz="4.64008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7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€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64" w:hRule="exact"/>
        </w:trPr>
        <w:tc>
          <w:tcPr>
            <w:tcW w:w="4415" w:type="dxa"/>
            <w:vMerge/>
            <w:tcBorders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/>
            <w:rPr/>
          </w:p>
        </w:tc>
        <w:tc>
          <w:tcPr>
            <w:tcW w:w="4414" w:type="dxa"/>
            <w:tcBorders>
              <w:top w:val="single" w:sz="4.64008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17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...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24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0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4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0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’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23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0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B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ci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/>
            <w:rPr/>
          </w:p>
        </w:tc>
      </w:tr>
      <w:tr>
        <w:trPr>
          <w:trHeight w:val="318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7968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ma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3" w:after="0" w:line="240" w:lineRule="auto"/>
        <w:ind w:left="632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+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35" w:lineRule="exact"/>
        <w:ind w:left="632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90.213989pt;margin-top:26.733694pt;width:443.45598pt;height:17.26002pt;mso-position-horizontal-relative:page;mso-position-vertical-relative:paragraph;z-index:-175" coordorigin="1804,535" coordsize="8869,345">
            <v:group style="position:absolute;left:1834;top:560;width:8809;height:2" coordorigin="1834,560" coordsize="8809,2">
              <v:shape style="position:absolute;left:1834;top:560;width:8809;height:2" coordorigin="1834,560" coordsize="8809,0" path="m1834,560l10643,560e" filled="f" stroked="t" strokeweight=".52pt" strokecolor="#000000">
                <v:path arrowok="t"/>
              </v:shape>
            </v:group>
            <v:group style="position:absolute;left:1834;top:854;width:8809;height:2" coordorigin="1834,854" coordsize="8809,2">
              <v:shape style="position:absolute;left:1834;top:854;width:8809;height:2" coordorigin="1834,854" coordsize="8809,0" path="m1834,854l10643,854e" filled="f" stroked="t" strokeweight=".52998pt" strokecolor="#000000">
                <v:path arrowok="t"/>
              </v:shape>
            </v:group>
            <v:group style="position:absolute;left:1815;top:545;width:8848;height:2" coordorigin="1815,545" coordsize="8848,2">
              <v:shape style="position:absolute;left:1815;top:545;width:8848;height:2" coordorigin="1815,545" coordsize="8848,0" path="m1815,545l10663,545e" filled="f" stroked="t" strokeweight="1.06002pt" strokecolor="#000000">
                <v:path arrowok="t"/>
              </v:shape>
            </v:group>
            <v:group style="position:absolute;left:1824;top:555;width:2;height:305" coordorigin="1824,555" coordsize="2,305">
              <v:shape style="position:absolute;left:1824;top:555;width:2;height:305" coordorigin="1824,555" coordsize="0,305" path="m1824,555l1824,860e" filled="f" stroked="t" strokeweight="1.06pt" strokecolor="#000000">
                <v:path arrowok="t"/>
              </v:shape>
            </v:group>
            <v:group style="position:absolute;left:1815;top:869;width:8848;height:2" coordorigin="1815,869" coordsize="8848,2">
              <v:shape style="position:absolute;left:1815;top:869;width:8848;height:2" coordorigin="1815,869" coordsize="8848,0" path="m1815,869l10663,869e" filled="f" stroked="t" strokeweight="1.06002pt" strokecolor="#000000">
                <v:path arrowok="t"/>
              </v:shape>
            </v:group>
            <v:group style="position:absolute;left:6239;top:555;width:2;height:305" coordorigin="6239,555" coordsize="2,305">
              <v:shape style="position:absolute;left:6239;top:555;width:2;height:305" coordorigin="6239,555" coordsize="0,305" path="m6239,555l6239,860e" filled="f" stroked="t" strokeweight="1.05999pt" strokecolor="#000000">
                <v:path arrowok="t"/>
              </v:shape>
            </v:group>
            <v:group style="position:absolute;left:10653;top:555;width:2;height:305" coordorigin="10653,555" coordsize="2,305">
              <v:shape style="position:absolute;left:10653;top:555;width:2;height:305" coordorigin="10653,555" coordsize="0,305" path="m10653,555l10653,860e" filled="f" stroked="t" strokeweight="1.05996pt" strokecolor="#000000">
                <v:path arrowok="t"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+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ci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-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35" w:lineRule="exact"/>
        <w:ind w:left="632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90.21402pt;margin-top:-42.846245pt;width:443.45592pt;height:29.37996pt;mso-position-horizontal-relative:page;mso-position-vertical-relative:paragraph;z-index:-176" coordorigin="1804,-857" coordsize="8869,588">
            <v:group style="position:absolute;left:1834;top:-831;width:8809;height:2" coordorigin="1834,-831" coordsize="8809,2">
              <v:shape style="position:absolute;left:1834;top:-831;width:8809;height:2" coordorigin="1834,-831" coordsize="8809,0" path="m1834,-831l10643,-831e" filled="f" stroked="t" strokeweight=".52pt" strokecolor="#000000">
                <v:path arrowok="t"/>
              </v:shape>
            </v:group>
            <v:group style="position:absolute;left:6239;top:-539;width:4404;height:2" coordorigin="6239,-539" coordsize="4404,2">
              <v:shape style="position:absolute;left:6239;top:-539;width:4404;height:2" coordorigin="6239,-539" coordsize="4404,0" path="m6239,-539l10644,-539e" filled="f" stroked="t" strokeweight=".579980pt" strokecolor="#000000">
                <v:path arrowok="t"/>
              </v:shape>
            </v:group>
            <v:group style="position:absolute;left:1815;top:-846;width:8848;height:2" coordorigin="1815,-846" coordsize="8848,2">
              <v:shape style="position:absolute;left:1815;top:-846;width:8848;height:2" coordorigin="1815,-846" coordsize="8848,0" path="m1815,-846l10663,-846e" filled="f" stroked="t" strokeweight="1.05996pt" strokecolor="#000000">
                <v:path arrowok="t"/>
              </v:shape>
            </v:group>
            <v:group style="position:absolute;left:1834;top:-297;width:4395;height:2" coordorigin="1834,-297" coordsize="4395,2">
              <v:shape style="position:absolute;left:1834;top:-297;width:4395;height:2" coordorigin="1834,-297" coordsize="4395,0" path="m1844,-297l6239,-297e" filled="f" stroked="t" strokeweight=".579980pt" strokecolor="#000000">
                <v:path arrowok="t"/>
              </v:shape>
            </v:group>
            <v:group style="position:absolute;left:1824;top:-837;width:2;height:547" coordorigin="1824,-837" coordsize="2,547">
              <v:shape style="position:absolute;left:1824;top:-837;width:2;height:547" coordorigin="1824,-837" coordsize="0,547" path="m1824,-837l1824,-290e" filled="f" stroked="t" strokeweight="1.06pt" strokecolor="#000000">
                <v:path arrowok="t"/>
              </v:shape>
            </v:group>
            <v:group style="position:absolute;left:1815;top:-280;width:8848;height:2" coordorigin="1815,-280" coordsize="8848,2">
              <v:shape style="position:absolute;left:1815;top:-280;width:8848;height:2" coordorigin="1815,-280" coordsize="8848,0" path="m1815,-280l10663,-280e" filled="f" stroked="t" strokeweight="1.05996pt" strokecolor="#000000">
                <v:path arrowok="t"/>
              </v:shape>
            </v:group>
            <v:group style="position:absolute;left:6239;top:-837;width:2;height:547" coordorigin="6239,-837" coordsize="2,547">
              <v:shape style="position:absolute;left:6239;top:-837;width:2;height:547" coordorigin="6239,-837" coordsize="0,547" path="m6239,-837l6239,-290e" filled="f" stroked="t" strokeweight="1.05999pt" strokecolor="#000000">
                <v:path arrowok="t"/>
              </v:shape>
            </v:group>
            <v:group style="position:absolute;left:10653;top:-837;width:2;height:547" coordorigin="10653,-837" coordsize="2,547">
              <v:shape style="position:absolute;left:10653;top:-837;width:2;height:547" coordorigin="10653,-837" coordsize="0,547" path="m10653,-837l10653,-290e" filled="f" stroked="t" strokeweight="1.05996pt" strokecolor="#000000">
                <v:path arrowok="t"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%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VA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2" w:lineRule="exact"/>
        <w:ind w:left="119" w:right="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stà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119" w:right="608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ca).”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43" w:after="0" w:line="121" w:lineRule="exact"/>
        <w:ind w:left="119" w:right="-20"/>
        <w:jc w:val="left"/>
        <w:rPr>
          <w:rFonts w:ascii="Arial" w:hAnsi="Arial" w:cs="Arial" w:eastAsia="Arial"/>
          <w:sz w:val="13"/>
          <w:szCs w:val="13"/>
        </w:rPr>
      </w:pPr>
      <w:rPr/>
      <w:r>
        <w:rPr/>
        <w:pict>
          <v:group style="position:absolute;margin-left:70.944pt;margin-top:-.633064pt;width:144.020pt;height:.1pt;mso-position-horizontal-relative:page;mso-position-vertical-relative:paragraph;z-index:-174" coordorigin="1419,-13" coordsize="2880,2">
            <v:shape style="position:absolute;left:1419;top:-13;width:2880;height:2" coordorigin="1419,-13" coordsize="2880,0" path="m1419,-13l4299,-13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-2"/>
        </w:rPr>
        <w:t>6</w: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0"/>
        </w:rPr>
      </w:r>
    </w:p>
    <w:p>
      <w:pPr>
        <w:spacing w:before="0" w:after="0" w:line="133" w:lineRule="exact"/>
        <w:ind w:left="253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b/>
          <w:bCs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re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es: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'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'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è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9" w:after="0" w:line="240" w:lineRule="auto"/>
        <w:ind w:left="119" w:right="8429"/>
        <w:jc w:val="both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Mà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'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239" w:lineRule="auto"/>
        <w:ind w:left="119" w:right="59"/>
        <w:jc w:val="both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b/>
          <w:bCs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b/>
          <w:bCs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es: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ser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9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cers.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8" w:after="0" w:line="189" w:lineRule="exact"/>
        <w:ind w:right="383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6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2" w:after="0" w:line="159" w:lineRule="exact"/>
        <w:ind w:left="2869" w:right="3409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963" w:right="2503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Ignasi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4"/>
        </w:rPr>
        <w:t>Fernandez</w:t>
      </w:r>
      <w:r>
        <w:rPr>
          <w:rFonts w:ascii="Arial" w:hAnsi="Arial" w:cs="Arial" w:eastAsia="Arial"/>
          <w:sz w:val="14"/>
          <w:szCs w:val="14"/>
          <w:spacing w:val="6"/>
          <w:w w:val="94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Sole,</w:t>
      </w:r>
      <w:r>
        <w:rPr>
          <w:rFonts w:ascii="Arial" w:hAnsi="Arial" w:cs="Arial" w:eastAsia="Arial"/>
          <w:sz w:val="14"/>
          <w:szCs w:val="14"/>
          <w:spacing w:val="-9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19/07/2021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10:08,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sectPr>
      <w:type w:val="continuous"/>
      <w:pgSz w:w="11920" w:h="16840"/>
      <w:pgMar w:top="6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2021-07-21T13:35:09Z</dcterms:created>
  <dcterms:modified xsi:type="dcterms:W3CDTF">2021-07-21T13:35:09Z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