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88FF0" w14:textId="37C832FC" w:rsidR="00F961FC" w:rsidRPr="007E5AA6" w:rsidRDefault="00550819" w:rsidP="00550819">
      <w:pPr>
        <w:spacing w:after="0" w:line="240" w:lineRule="auto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noProof/>
          <w:sz w:val="20"/>
          <w:szCs w:val="20"/>
        </w:rPr>
        <w:drawing>
          <wp:inline distT="0" distB="0" distL="0" distR="0" wp14:anchorId="6F0D1A18" wp14:editId="06803057">
            <wp:extent cx="9124950" cy="5990537"/>
            <wp:effectExtent l="0" t="0" r="0" b="0"/>
            <wp:docPr id="1152426554" name="Imat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1863" cy="600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961FC" w:rsidRPr="007E5AA6" w:rsidSect="008D0383">
      <w:headerReference w:type="default" r:id="rId12"/>
      <w:headerReference w:type="first" r:id="rId13"/>
      <w:footerReference w:type="first" r:id="rId14"/>
      <w:pgSz w:w="16839" w:h="11907" w:orient="landscape"/>
      <w:pgMar w:top="1701" w:right="2954" w:bottom="1418" w:left="1418" w:header="425" w:footer="3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02AA75" w14:textId="77777777" w:rsidR="007E5AA6" w:rsidRDefault="007E5AA6" w:rsidP="0056784F">
      <w:r>
        <w:separator/>
      </w:r>
    </w:p>
  </w:endnote>
  <w:endnote w:type="continuationSeparator" w:id="0">
    <w:p w14:paraId="1A60EE29" w14:textId="77777777" w:rsidR="007E5AA6" w:rsidRDefault="007E5AA6" w:rsidP="00567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99ED3" w14:textId="77777777" w:rsidR="00022EE1" w:rsidRPr="00844D4E" w:rsidRDefault="00457A91" w:rsidP="007E5AA6">
    <w:pPr>
      <w:pStyle w:val="Piedepgina"/>
      <w:tabs>
        <w:tab w:val="clear" w:pos="8504"/>
        <w:tab w:val="right" w:pos="8789"/>
      </w:tabs>
      <w:ind w:left="-283"/>
      <w:jc w:val="right"/>
    </w:pPr>
    <w:r>
      <w:rPr>
        <w:noProof/>
      </w:rPr>
      <w:drawing>
        <wp:inline distT="0" distB="0" distL="0" distR="0" wp14:anchorId="34A3808B" wp14:editId="1029E80B">
          <wp:extent cx="3485563" cy="1054100"/>
          <wp:effectExtent l="0" t="0" r="635" b="0"/>
          <wp:docPr id="875473996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438"/>
                  <a:stretch>
                    <a:fillRect/>
                  </a:stretch>
                </pic:blipFill>
                <pic:spPr bwMode="auto">
                  <a:xfrm>
                    <a:off x="0" y="0"/>
                    <a:ext cx="3508845" cy="106114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281D77" w14:textId="77777777" w:rsidR="007E5AA6" w:rsidRDefault="007E5AA6" w:rsidP="0056784F">
      <w:r>
        <w:separator/>
      </w:r>
    </w:p>
  </w:footnote>
  <w:footnote w:type="continuationSeparator" w:id="0">
    <w:p w14:paraId="7B35A14F" w14:textId="77777777" w:rsidR="007E5AA6" w:rsidRDefault="007E5AA6" w:rsidP="005678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C8D0F" w14:textId="77777777" w:rsidR="00022EE1" w:rsidRDefault="00984327" w:rsidP="0056784F">
    <w:pPr>
      <w:pStyle w:val="Encabezado"/>
      <w:jc w:val="center"/>
    </w:pPr>
    <w:r w:rsidRPr="00984327">
      <w:rPr>
        <w:noProof/>
        <w:lang w:val="es-ES" w:eastAsia="es-ES"/>
      </w:rPr>
      <w:drawing>
        <wp:inline distT="0" distB="0" distL="0" distR="0" wp14:anchorId="543B6215" wp14:editId="052E9101">
          <wp:extent cx="1190625" cy="232262"/>
          <wp:effectExtent l="19050" t="0" r="0" b="0"/>
          <wp:docPr id="355829636" name="Imagen 16" descr="C:\Documents and Settings\Agusti Ferre\Mis documentos\Mis imágenes\cd imatge corporativa\Ales CORPORATIVES\LOGO ala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C:\Documents and Settings\Agusti Ferre\Mis documentos\Mis imágenes\cd imatge corporativa\Ales CORPORATIVES\LOGO alas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4145" cy="23294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83507" w14:textId="77777777" w:rsidR="00022EE1" w:rsidRDefault="00552724" w:rsidP="00561403">
    <w:pPr>
      <w:pStyle w:val="Encabezado"/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667D90E1" wp14:editId="7A2BE672">
              <wp:simplePos x="0" y="0"/>
              <wp:positionH relativeFrom="margin">
                <wp:posOffset>-3631565</wp:posOffset>
              </wp:positionH>
              <wp:positionV relativeFrom="paragraph">
                <wp:posOffset>4051935</wp:posOffset>
              </wp:positionV>
              <wp:extent cx="6845300" cy="1404620"/>
              <wp:effectExtent l="2857" t="0" r="0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rot="16200000">
                        <a:off x="0" y="0"/>
                        <a:ext cx="684530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37945A" w14:textId="77777777" w:rsidR="00552724" w:rsidRPr="007B4344" w:rsidRDefault="00552724" w:rsidP="00552724">
                          <w:pPr>
                            <w:rPr>
                              <w:sz w:val="14"/>
                              <w:szCs w:val="14"/>
                              <w:lang w:val="ca-ES"/>
                            </w:rPr>
                          </w:pPr>
                          <w:r w:rsidRPr="007B4344">
                            <w:rPr>
                              <w:sz w:val="14"/>
                              <w:szCs w:val="14"/>
                              <w:lang w:val="ca-ES"/>
                            </w:rPr>
                            <w:t xml:space="preserve">Inscrita en el Registre Mercantil de Barcelona. Tom 5228. Llibre 4556. Secció 2ª </w:t>
                          </w:r>
                          <w:proofErr w:type="spellStart"/>
                          <w:r w:rsidRPr="00D10C98">
                            <w:rPr>
                              <w:sz w:val="14"/>
                              <w:szCs w:val="14"/>
                            </w:rPr>
                            <w:t>Foli</w:t>
                          </w:r>
                          <w:proofErr w:type="spellEnd"/>
                          <w:r w:rsidRPr="00D10C98">
                            <w:rPr>
                              <w:sz w:val="14"/>
                              <w:szCs w:val="14"/>
                            </w:rPr>
                            <w:t xml:space="preserve"> 50. </w:t>
                          </w:r>
                          <w:r w:rsidRPr="007B4344">
                            <w:rPr>
                              <w:sz w:val="14"/>
                              <w:szCs w:val="14"/>
                            </w:rPr>
                            <w:t>Full n</w:t>
                          </w:r>
                          <w:proofErr w:type="spellStart"/>
                          <w:r w:rsidRPr="007B4344">
                            <w:rPr>
                              <w:sz w:val="14"/>
                              <w:szCs w:val="14"/>
                              <w:lang w:val="ca-ES"/>
                            </w:rPr>
                            <w:t>úm</w:t>
                          </w:r>
                          <w:proofErr w:type="spellEnd"/>
                          <w:r w:rsidRPr="007B4344">
                            <w:rPr>
                              <w:sz w:val="14"/>
                              <w:szCs w:val="14"/>
                              <w:lang w:val="ca-ES"/>
                            </w:rPr>
                            <w:t xml:space="preserve">. 54576. Inscripció 1ª - </w:t>
                          </w:r>
                          <w:r w:rsidRPr="007B4344">
                            <w:rPr>
                              <w:sz w:val="14"/>
                              <w:szCs w:val="14"/>
                            </w:rPr>
                            <w:t>N.I.F</w:t>
                          </w:r>
                          <w:r w:rsidRPr="007B4344">
                            <w:rPr>
                              <w:sz w:val="14"/>
                              <w:szCs w:val="14"/>
                              <w:lang w:val="ca-ES"/>
                            </w:rPr>
                            <w:t>. A-088</w:t>
                          </w:r>
                          <w:r w:rsidRPr="007B4344">
                            <w:rPr>
                              <w:sz w:val="14"/>
                              <w:szCs w:val="14"/>
                            </w:rPr>
                            <w:t>0</w:t>
                          </w:r>
                          <w:r w:rsidRPr="007B4344">
                            <w:rPr>
                              <w:sz w:val="14"/>
                              <w:szCs w:val="14"/>
                              <w:lang w:val="ca-ES"/>
                            </w:rPr>
                            <w:t>0880</w:t>
                          </w:r>
                        </w:p>
                        <w:p w14:paraId="12433A75" w14:textId="77777777" w:rsidR="00552724" w:rsidRPr="00552724" w:rsidRDefault="00552724"/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67D90E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-285.95pt;margin-top:319.05pt;width:539pt;height:110.6pt;rotation:-90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" filled="f" stroked="f">
              <v:textbox style="mso-fit-shape-to-text:t">
                <w:txbxContent>
                  <w:p w14:paraId="7F37945A" w14:textId="77777777" w:rsidR="00552724" w:rsidRPr="007B4344" w:rsidRDefault="00552724" w:rsidP="00552724">
                    <w:pPr>
                      <w:rPr>
                        <w:sz w:val="14"/>
                        <w:szCs w:val="14"/>
                        <w:lang w:val="ca-ES"/>
                      </w:rPr>
                    </w:pPr>
                    <w:r w:rsidRPr="007B4344">
                      <w:rPr>
                        <w:sz w:val="14"/>
                        <w:szCs w:val="14"/>
                        <w:lang w:val="ca-ES"/>
                      </w:rPr>
                      <w:t xml:space="preserve">Inscrita en el Registre Mercantil de Barcelona. Tom 5228. Llibre 4556. Secció 2ª </w:t>
                    </w:r>
                    <w:proofErr w:type="spellStart"/>
                    <w:r w:rsidRPr="00D10C98">
                      <w:rPr>
                        <w:sz w:val="14"/>
                        <w:szCs w:val="14"/>
                      </w:rPr>
                      <w:t>Foli</w:t>
                    </w:r>
                    <w:proofErr w:type="spellEnd"/>
                    <w:r w:rsidRPr="00D10C98">
                      <w:rPr>
                        <w:sz w:val="14"/>
                        <w:szCs w:val="14"/>
                      </w:rPr>
                      <w:t xml:space="preserve"> 50. </w:t>
                    </w:r>
                    <w:r w:rsidRPr="007B4344">
                      <w:rPr>
                        <w:sz w:val="14"/>
                        <w:szCs w:val="14"/>
                      </w:rPr>
                      <w:t>Full n</w:t>
                    </w:r>
                    <w:proofErr w:type="spellStart"/>
                    <w:r w:rsidRPr="007B4344">
                      <w:rPr>
                        <w:sz w:val="14"/>
                        <w:szCs w:val="14"/>
                        <w:lang w:val="ca-ES"/>
                      </w:rPr>
                      <w:t>úm</w:t>
                    </w:r>
                    <w:proofErr w:type="spellEnd"/>
                    <w:r w:rsidRPr="007B4344">
                      <w:rPr>
                        <w:sz w:val="14"/>
                        <w:szCs w:val="14"/>
                        <w:lang w:val="ca-ES"/>
                      </w:rPr>
                      <w:t xml:space="preserve">. 54576. Inscripció 1ª - </w:t>
                    </w:r>
                    <w:r w:rsidRPr="007B4344">
                      <w:rPr>
                        <w:sz w:val="14"/>
                        <w:szCs w:val="14"/>
                      </w:rPr>
                      <w:t>N.I.F</w:t>
                    </w:r>
                    <w:r w:rsidRPr="007B4344">
                      <w:rPr>
                        <w:sz w:val="14"/>
                        <w:szCs w:val="14"/>
                        <w:lang w:val="ca-ES"/>
                      </w:rPr>
                      <w:t>. A-088</w:t>
                    </w:r>
                    <w:r w:rsidRPr="007B4344">
                      <w:rPr>
                        <w:sz w:val="14"/>
                        <w:szCs w:val="14"/>
                      </w:rPr>
                      <w:t>0</w:t>
                    </w:r>
                    <w:r w:rsidRPr="007B4344">
                      <w:rPr>
                        <w:sz w:val="14"/>
                        <w:szCs w:val="14"/>
                        <w:lang w:val="ca-ES"/>
                      </w:rPr>
                      <w:t>0880</w:t>
                    </w:r>
                  </w:p>
                  <w:p w14:paraId="12433A75" w14:textId="77777777" w:rsidR="00552724" w:rsidRPr="00552724" w:rsidRDefault="00552724"/>
                </w:txbxContent>
              </v:textbox>
              <w10:wrap type="square" anchorx="margin"/>
            </v:shape>
          </w:pict>
        </mc:Fallback>
      </mc:AlternateContent>
    </w:r>
    <w:r w:rsidR="00D10C98" w:rsidRPr="00D10C98">
      <w:rPr>
        <w:noProof/>
        <w:lang w:val="es-ES" w:eastAsia="es-ES"/>
      </w:rPr>
      <w:drawing>
        <wp:inline distT="0" distB="0" distL="0" distR="0" wp14:anchorId="01349409" wp14:editId="591FD10B">
          <wp:extent cx="1201560" cy="879231"/>
          <wp:effectExtent l="19050" t="0" r="0" b="0"/>
          <wp:docPr id="1098798469" name="Imagen 1" descr="C:\Documents and Settings\Agusti Ferre\Mis documentos\Mis imágenes\cd imatge corporativa\tersa\LOGO TER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Agusti Ferre\Mis documentos\Mis imágenes\cd imatge corporativa\tersa\LOGO TERSA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3742" cy="88082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A703E"/>
    <w:multiLevelType w:val="multilevel"/>
    <w:tmpl w:val="B9B4B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BB2F07"/>
    <w:multiLevelType w:val="multilevel"/>
    <w:tmpl w:val="9E8A96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5585428"/>
    <w:multiLevelType w:val="multilevel"/>
    <w:tmpl w:val="8C622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B04CC2"/>
    <w:multiLevelType w:val="hybridMultilevel"/>
    <w:tmpl w:val="F312C52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7A149A"/>
    <w:multiLevelType w:val="multilevel"/>
    <w:tmpl w:val="378C8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6B438B"/>
    <w:multiLevelType w:val="multilevel"/>
    <w:tmpl w:val="F3DE4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267DCB"/>
    <w:multiLevelType w:val="multilevel"/>
    <w:tmpl w:val="6EE0F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C716EE"/>
    <w:multiLevelType w:val="multilevel"/>
    <w:tmpl w:val="A60A3E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75A2333"/>
    <w:multiLevelType w:val="multilevel"/>
    <w:tmpl w:val="1FC42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7E164F8"/>
    <w:multiLevelType w:val="multilevel"/>
    <w:tmpl w:val="98D25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950205"/>
    <w:multiLevelType w:val="hybridMultilevel"/>
    <w:tmpl w:val="7E8AF2E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3440276">
    <w:abstractNumId w:val="10"/>
  </w:num>
  <w:num w:numId="2" w16cid:durableId="799761103">
    <w:abstractNumId w:val="1"/>
  </w:num>
  <w:num w:numId="3" w16cid:durableId="1513690559">
    <w:abstractNumId w:val="8"/>
  </w:num>
  <w:num w:numId="4" w16cid:durableId="1889415335">
    <w:abstractNumId w:val="7"/>
  </w:num>
  <w:num w:numId="5" w16cid:durableId="1109812123">
    <w:abstractNumId w:val="3"/>
  </w:num>
  <w:num w:numId="6" w16cid:durableId="895165012">
    <w:abstractNumId w:val="4"/>
  </w:num>
  <w:num w:numId="7" w16cid:durableId="103960419">
    <w:abstractNumId w:val="2"/>
  </w:num>
  <w:num w:numId="8" w16cid:durableId="911737592">
    <w:abstractNumId w:val="6"/>
  </w:num>
  <w:num w:numId="9" w16cid:durableId="1879194968">
    <w:abstractNumId w:val="0"/>
  </w:num>
  <w:num w:numId="10" w16cid:durableId="120270392">
    <w:abstractNumId w:val="5"/>
  </w:num>
  <w:num w:numId="11" w16cid:durableId="68093516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ignoreMixedContent/>
  <w:alwaysShowPlaceholderText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AA6"/>
    <w:rsid w:val="00017CC1"/>
    <w:rsid w:val="000214B9"/>
    <w:rsid w:val="00022EE1"/>
    <w:rsid w:val="000505DB"/>
    <w:rsid w:val="00073701"/>
    <w:rsid w:val="000B4839"/>
    <w:rsid w:val="001016EE"/>
    <w:rsid w:val="001062FE"/>
    <w:rsid w:val="001240F8"/>
    <w:rsid w:val="00125276"/>
    <w:rsid w:val="00141D8F"/>
    <w:rsid w:val="00166867"/>
    <w:rsid w:val="00167966"/>
    <w:rsid w:val="00187C1A"/>
    <w:rsid w:val="001B3EBB"/>
    <w:rsid w:val="00207BF5"/>
    <w:rsid w:val="00266644"/>
    <w:rsid w:val="00294206"/>
    <w:rsid w:val="002A16A8"/>
    <w:rsid w:val="002B29C2"/>
    <w:rsid w:val="002B48ED"/>
    <w:rsid w:val="002C5D92"/>
    <w:rsid w:val="002E376C"/>
    <w:rsid w:val="00305F54"/>
    <w:rsid w:val="0033430D"/>
    <w:rsid w:val="00337FBB"/>
    <w:rsid w:val="0036443A"/>
    <w:rsid w:val="00365A74"/>
    <w:rsid w:val="003A0250"/>
    <w:rsid w:val="003A0361"/>
    <w:rsid w:val="003B2391"/>
    <w:rsid w:val="003D2065"/>
    <w:rsid w:val="003D4D74"/>
    <w:rsid w:val="003F7B36"/>
    <w:rsid w:val="00422689"/>
    <w:rsid w:val="00437404"/>
    <w:rsid w:val="00445C97"/>
    <w:rsid w:val="00457A91"/>
    <w:rsid w:val="004660B5"/>
    <w:rsid w:val="00490451"/>
    <w:rsid w:val="004D2080"/>
    <w:rsid w:val="004E7449"/>
    <w:rsid w:val="00503547"/>
    <w:rsid w:val="00550819"/>
    <w:rsid w:val="00552724"/>
    <w:rsid w:val="00561403"/>
    <w:rsid w:val="005677FE"/>
    <w:rsid w:val="0056784F"/>
    <w:rsid w:val="005709D5"/>
    <w:rsid w:val="00580D7A"/>
    <w:rsid w:val="005F2809"/>
    <w:rsid w:val="006156D2"/>
    <w:rsid w:val="00633F6E"/>
    <w:rsid w:val="00636205"/>
    <w:rsid w:val="00640E2A"/>
    <w:rsid w:val="00641FC4"/>
    <w:rsid w:val="0069182A"/>
    <w:rsid w:val="006A6F24"/>
    <w:rsid w:val="006C0713"/>
    <w:rsid w:val="006D48DB"/>
    <w:rsid w:val="006E6E06"/>
    <w:rsid w:val="006E6EA8"/>
    <w:rsid w:val="006F3028"/>
    <w:rsid w:val="00724EE0"/>
    <w:rsid w:val="00754326"/>
    <w:rsid w:val="00755C1B"/>
    <w:rsid w:val="00792AFF"/>
    <w:rsid w:val="00795167"/>
    <w:rsid w:val="007C2965"/>
    <w:rsid w:val="007E561E"/>
    <w:rsid w:val="007E5AA6"/>
    <w:rsid w:val="007F3759"/>
    <w:rsid w:val="00800C15"/>
    <w:rsid w:val="00825DB4"/>
    <w:rsid w:val="0083052A"/>
    <w:rsid w:val="008410A1"/>
    <w:rsid w:val="00844D4E"/>
    <w:rsid w:val="00845811"/>
    <w:rsid w:val="008930CB"/>
    <w:rsid w:val="00895A27"/>
    <w:rsid w:val="008B7FF1"/>
    <w:rsid w:val="008C175C"/>
    <w:rsid w:val="008D0383"/>
    <w:rsid w:val="008D7FEF"/>
    <w:rsid w:val="008E60C0"/>
    <w:rsid w:val="009272A8"/>
    <w:rsid w:val="00927E62"/>
    <w:rsid w:val="009677AF"/>
    <w:rsid w:val="00984327"/>
    <w:rsid w:val="0098677C"/>
    <w:rsid w:val="009F5D8A"/>
    <w:rsid w:val="00A03A6B"/>
    <w:rsid w:val="00A15A57"/>
    <w:rsid w:val="00A47921"/>
    <w:rsid w:val="00A5221D"/>
    <w:rsid w:val="00A54BF1"/>
    <w:rsid w:val="00A61B3F"/>
    <w:rsid w:val="00A80AE6"/>
    <w:rsid w:val="00B20FC6"/>
    <w:rsid w:val="00B30D6C"/>
    <w:rsid w:val="00B71CE0"/>
    <w:rsid w:val="00B96FCA"/>
    <w:rsid w:val="00BA6793"/>
    <w:rsid w:val="00BF3F02"/>
    <w:rsid w:val="00C31AFA"/>
    <w:rsid w:val="00C70226"/>
    <w:rsid w:val="00C81E60"/>
    <w:rsid w:val="00C970DE"/>
    <w:rsid w:val="00CA7AF3"/>
    <w:rsid w:val="00CB3E29"/>
    <w:rsid w:val="00CB580C"/>
    <w:rsid w:val="00CB627D"/>
    <w:rsid w:val="00D067FD"/>
    <w:rsid w:val="00D10C98"/>
    <w:rsid w:val="00D155E8"/>
    <w:rsid w:val="00D24374"/>
    <w:rsid w:val="00D9762A"/>
    <w:rsid w:val="00DA2AC4"/>
    <w:rsid w:val="00DA473C"/>
    <w:rsid w:val="00E15852"/>
    <w:rsid w:val="00E47AC7"/>
    <w:rsid w:val="00E9490B"/>
    <w:rsid w:val="00E95184"/>
    <w:rsid w:val="00EA40FC"/>
    <w:rsid w:val="00EB5440"/>
    <w:rsid w:val="00EC6187"/>
    <w:rsid w:val="00ED5547"/>
    <w:rsid w:val="00EE5019"/>
    <w:rsid w:val="00F052F2"/>
    <w:rsid w:val="00F3292F"/>
    <w:rsid w:val="00F87462"/>
    <w:rsid w:val="00F961FC"/>
    <w:rsid w:val="00FF4413"/>
    <w:rsid w:val="00FF7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5CCAF2"/>
  <w15:docId w15:val="{DF982548-8B78-4BD0-B784-8A63A2AA7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D7FEF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437404"/>
    <w:pPr>
      <w:keepNext/>
      <w:spacing w:before="240" w:after="60" w:line="240" w:lineRule="auto"/>
      <w:outlineLvl w:val="0"/>
    </w:pPr>
    <w:rPr>
      <w:rFonts w:ascii="Arial Black" w:eastAsia="SimSun" w:hAnsi="Arial Black" w:cs="Arial Black"/>
      <w:b/>
      <w:bCs/>
      <w:smallCaps/>
      <w:color w:val="78916E"/>
      <w:spacing w:val="20"/>
      <w:kern w:val="32"/>
      <w:sz w:val="84"/>
      <w:szCs w:val="84"/>
      <w:lang w:val="en-GB" w:eastAsia="zh-CN"/>
    </w:rPr>
  </w:style>
  <w:style w:type="paragraph" w:styleId="Ttulo2">
    <w:name w:val="heading 2"/>
    <w:basedOn w:val="Normal"/>
    <w:next w:val="Normal"/>
    <w:qFormat/>
    <w:rsid w:val="00437404"/>
    <w:pPr>
      <w:pBdr>
        <w:top w:val="dashSmallGap" w:sz="4" w:space="1" w:color="BEC837"/>
        <w:left w:val="dashSmallGap" w:sz="4" w:space="4" w:color="BEC837"/>
        <w:bottom w:val="dashSmallGap" w:sz="4" w:space="1" w:color="BEC837"/>
        <w:right w:val="dashSmallGap" w:sz="4" w:space="4" w:color="BEC837"/>
      </w:pBdr>
      <w:shd w:val="clear" w:color="auto" w:fill="EBF0C8"/>
      <w:spacing w:after="0" w:line="240" w:lineRule="auto"/>
      <w:ind w:left="720"/>
      <w:jc w:val="center"/>
      <w:outlineLvl w:val="1"/>
    </w:pPr>
    <w:rPr>
      <w:rFonts w:ascii="Arial Black" w:eastAsia="SimSun" w:hAnsi="Arial Black" w:cs="Times New Roman"/>
      <w:color w:val="AFB487"/>
      <w:sz w:val="96"/>
      <w:szCs w:val="96"/>
      <w:lang w:val="en-GB" w:eastAsia="zh-CN"/>
    </w:rPr>
  </w:style>
  <w:style w:type="paragraph" w:styleId="Ttulo3">
    <w:name w:val="heading 3"/>
    <w:basedOn w:val="Normal"/>
    <w:next w:val="Normal"/>
    <w:qFormat/>
    <w:rsid w:val="00437404"/>
    <w:pPr>
      <w:spacing w:after="0" w:line="240" w:lineRule="auto"/>
      <w:ind w:left="720"/>
      <w:jc w:val="center"/>
      <w:outlineLvl w:val="2"/>
    </w:pPr>
    <w:rPr>
      <w:rFonts w:ascii="Garamond" w:eastAsia="SimSun" w:hAnsi="Garamond" w:cs="Times New Roman"/>
      <w:sz w:val="56"/>
      <w:szCs w:val="56"/>
      <w:lang w:val="en-GB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437404"/>
    <w:pPr>
      <w:spacing w:before="120" w:after="120" w:line="240" w:lineRule="auto"/>
      <w:ind w:left="720"/>
      <w:jc w:val="both"/>
    </w:pPr>
    <w:rPr>
      <w:rFonts w:ascii="Tahoma" w:eastAsia="Times New Roman" w:hAnsi="Tahoma" w:cs="Tahoma"/>
      <w:sz w:val="32"/>
      <w:szCs w:val="32"/>
      <w:lang w:val="en-GB" w:eastAsia="zh-CN"/>
    </w:rPr>
  </w:style>
  <w:style w:type="paragraph" w:customStyle="1" w:styleId="Separador">
    <w:name w:val="Separador"/>
    <w:basedOn w:val="Normal"/>
    <w:rsid w:val="00437404"/>
    <w:pPr>
      <w:pBdr>
        <w:top w:val="dashSmallGap" w:sz="4" w:space="1" w:color="BEC837"/>
        <w:left w:val="dashSmallGap" w:sz="4" w:space="4" w:color="BEC837"/>
        <w:bottom w:val="dashSmallGap" w:sz="4" w:space="1" w:color="BEC837"/>
        <w:right w:val="dashSmallGap" w:sz="4" w:space="4" w:color="BEC837"/>
      </w:pBdr>
      <w:shd w:val="clear" w:color="auto" w:fill="EBF0C8"/>
      <w:spacing w:before="60" w:after="60"/>
      <w:ind w:left="720"/>
      <w:jc w:val="center"/>
    </w:pPr>
    <w:rPr>
      <w:rFonts w:ascii="Tahoma" w:hAnsi="Tahoma" w:cs="Tahoma"/>
      <w:color w:val="78916E"/>
      <w:sz w:val="28"/>
      <w:szCs w:val="28"/>
      <w:lang w:bidi="es-ES"/>
    </w:rPr>
  </w:style>
  <w:style w:type="paragraph" w:customStyle="1" w:styleId="Fechadelevento">
    <w:name w:val="Fecha del evento"/>
    <w:basedOn w:val="Normal"/>
    <w:rsid w:val="00437404"/>
    <w:pPr>
      <w:spacing w:before="480" w:after="480"/>
      <w:ind w:left="720"/>
      <w:jc w:val="center"/>
      <w:outlineLvl w:val="2"/>
    </w:pPr>
    <w:rPr>
      <w:rFonts w:ascii="Tahoma" w:hAnsi="Tahoma" w:cs="Tahoma"/>
      <w:color w:val="78916E"/>
      <w:sz w:val="48"/>
      <w:szCs w:val="48"/>
      <w:lang w:bidi="es-ES"/>
    </w:rPr>
  </w:style>
  <w:style w:type="table" w:customStyle="1" w:styleId="Tablanormal1">
    <w:name w:val="Tabla normal1"/>
    <w:semiHidden/>
    <w:rsid w:val="00437404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rsid w:val="0056784F"/>
    <w:pPr>
      <w:tabs>
        <w:tab w:val="center" w:pos="4252"/>
        <w:tab w:val="right" w:pos="8504"/>
      </w:tabs>
      <w:spacing w:after="0" w:line="240" w:lineRule="auto"/>
    </w:pPr>
    <w:rPr>
      <w:rFonts w:ascii="Verdana" w:eastAsia="Times New Roman" w:hAnsi="Verdana" w:cs="Arial"/>
      <w:sz w:val="20"/>
      <w:szCs w:val="24"/>
      <w:lang w:val="en-GB" w:eastAsia="zh-CN"/>
    </w:rPr>
  </w:style>
  <w:style w:type="character" w:customStyle="1" w:styleId="EncabezadoCar">
    <w:name w:val="Encabezado Car"/>
    <w:basedOn w:val="Fuentedeprrafopredeter"/>
    <w:link w:val="Encabezado"/>
    <w:rsid w:val="0056784F"/>
    <w:rPr>
      <w:rFonts w:ascii="Arial" w:eastAsia="Times New Roman" w:hAnsi="Arial" w:cs="Arial"/>
      <w:color w:val="333399"/>
      <w:sz w:val="24"/>
      <w:szCs w:val="24"/>
      <w:lang w:val="en-GB" w:eastAsia="zh-CN"/>
    </w:rPr>
  </w:style>
  <w:style w:type="paragraph" w:styleId="Piedepgina">
    <w:name w:val="footer"/>
    <w:basedOn w:val="Normal"/>
    <w:link w:val="PiedepginaCar"/>
    <w:rsid w:val="0056784F"/>
    <w:pPr>
      <w:tabs>
        <w:tab w:val="center" w:pos="4252"/>
        <w:tab w:val="right" w:pos="8504"/>
      </w:tabs>
      <w:spacing w:after="0" w:line="240" w:lineRule="auto"/>
    </w:pPr>
    <w:rPr>
      <w:rFonts w:ascii="Verdana" w:eastAsia="Times New Roman" w:hAnsi="Verdana" w:cs="Arial"/>
      <w:sz w:val="20"/>
      <w:szCs w:val="24"/>
      <w:lang w:val="en-GB" w:eastAsia="zh-CN"/>
    </w:rPr>
  </w:style>
  <w:style w:type="character" w:customStyle="1" w:styleId="PiedepginaCar">
    <w:name w:val="Pie de página Car"/>
    <w:basedOn w:val="Fuentedeprrafopredeter"/>
    <w:link w:val="Piedepgina"/>
    <w:rsid w:val="0056784F"/>
    <w:rPr>
      <w:rFonts w:ascii="Arial" w:eastAsia="Times New Roman" w:hAnsi="Arial" w:cs="Arial"/>
      <w:color w:val="333399"/>
      <w:sz w:val="24"/>
      <w:szCs w:val="24"/>
      <w:lang w:val="en-GB" w:eastAsia="zh-CN"/>
    </w:rPr>
  </w:style>
  <w:style w:type="paragraph" w:styleId="Textodeglobo">
    <w:name w:val="Balloon Text"/>
    <w:basedOn w:val="Normal"/>
    <w:link w:val="TextodegloboCar"/>
    <w:uiPriority w:val="99"/>
    <w:rsid w:val="000214B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0214B9"/>
    <w:rPr>
      <w:rFonts w:ascii="Tahoma" w:eastAsia="Times New Roman" w:hAnsi="Tahoma" w:cs="Tahoma"/>
      <w:color w:val="333399"/>
      <w:sz w:val="16"/>
      <w:szCs w:val="16"/>
      <w:lang w:val="en-GB" w:eastAsia="zh-CN"/>
    </w:rPr>
  </w:style>
  <w:style w:type="character" w:customStyle="1" w:styleId="Ttulo1Car">
    <w:name w:val="Título 1 Car"/>
    <w:basedOn w:val="Fuentedeprrafopredeter"/>
    <w:link w:val="Ttulo1"/>
    <w:rsid w:val="00D9762A"/>
    <w:rPr>
      <w:rFonts w:ascii="Arial Black" w:hAnsi="Arial Black" w:cs="Arial Black"/>
      <w:b/>
      <w:bCs/>
      <w:smallCaps/>
      <w:color w:val="78916E"/>
      <w:spacing w:val="20"/>
      <w:kern w:val="32"/>
      <w:sz w:val="84"/>
      <w:szCs w:val="84"/>
      <w:lang w:val="en-GB" w:eastAsia="zh-CN"/>
    </w:rPr>
  </w:style>
  <w:style w:type="paragraph" w:styleId="Prrafodelista">
    <w:name w:val="List Paragraph"/>
    <w:basedOn w:val="Normal"/>
    <w:uiPriority w:val="34"/>
    <w:qFormat/>
    <w:rsid w:val="00C31AFA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character" w:styleId="Hipervnculo">
    <w:name w:val="Hyperlink"/>
    <w:basedOn w:val="Fuentedeprrafopredeter"/>
    <w:uiPriority w:val="99"/>
    <w:unhideWhenUsed/>
    <w:rsid w:val="00C31AFA"/>
    <w:rPr>
      <w:color w:val="0563C1"/>
      <w:u w:val="single"/>
    </w:rPr>
  </w:style>
  <w:style w:type="paragraph" w:customStyle="1" w:styleId="paragraph">
    <w:name w:val="paragraph"/>
    <w:basedOn w:val="Normal"/>
    <w:rsid w:val="008410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ja-JP"/>
    </w:rPr>
  </w:style>
  <w:style w:type="character" w:customStyle="1" w:styleId="normaltextrun">
    <w:name w:val="normaltextrun"/>
    <w:basedOn w:val="Fuentedeprrafopredeter"/>
    <w:rsid w:val="008410A1"/>
  </w:style>
  <w:style w:type="character" w:customStyle="1" w:styleId="eop">
    <w:name w:val="eop"/>
    <w:basedOn w:val="Fuentedeprrafopredeter"/>
    <w:rsid w:val="008410A1"/>
  </w:style>
  <w:style w:type="character" w:customStyle="1" w:styleId="tabchar">
    <w:name w:val="tabchar"/>
    <w:basedOn w:val="Fuentedeprrafopredeter"/>
    <w:rsid w:val="008410A1"/>
  </w:style>
  <w:style w:type="paragraph" w:styleId="NormalWeb">
    <w:name w:val="Normal (Web)"/>
    <w:basedOn w:val="Normal"/>
    <w:uiPriority w:val="99"/>
    <w:semiHidden/>
    <w:unhideWhenUsed/>
    <w:rsid w:val="00F052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ja-JP"/>
    </w:rPr>
  </w:style>
  <w:style w:type="character" w:styleId="Mencinsinresolver">
    <w:name w:val="Unresolved Mention"/>
    <w:basedOn w:val="Fuentedeprrafopredeter"/>
    <w:uiPriority w:val="99"/>
    <w:semiHidden/>
    <w:unhideWhenUsed/>
    <w:rsid w:val="003D4D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385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27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0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84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4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3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99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59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8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59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8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2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9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2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4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3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0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9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2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00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nel%20Tapia\OneDrive%20-%20Tractament%20i%20Selecci&#243;%20de%20Residus,%20SA\Documentos\Plantilles%20de%20l'Office%20personalitzades\PLANTILLA%20CARTA%20TERS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2c56db-766c-4c36-b3e5-267db87031a2" xsi:nil="true"/>
    <lcf76f155ced4ddcb4097134ff3c332f xmlns="dbb4e51e-c031-4084-9f88-5571534290ad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C38BF7DFD4C1F48938325E32B35816C" ma:contentTypeVersion="15" ma:contentTypeDescription="Crear nuevo documento." ma:contentTypeScope="" ma:versionID="41ffe0706a64f12962ecc7afd4a769df">
  <xsd:schema xmlns:xsd="http://www.w3.org/2001/XMLSchema" xmlns:xs="http://www.w3.org/2001/XMLSchema" xmlns:p="http://schemas.microsoft.com/office/2006/metadata/properties" xmlns:ns2="dbb4e51e-c031-4084-9f88-5571534290ad" xmlns:ns3="fe2c56db-766c-4c36-b3e5-267db87031a2" targetNamespace="http://schemas.microsoft.com/office/2006/metadata/properties" ma:root="true" ma:fieldsID="dd06450f5a7c207282c39ff623d64731" ns2:_="" ns3:_="">
    <xsd:import namespace="dbb4e51e-c031-4084-9f88-5571534290a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b4e51e-c031-4084-9f88-5571534290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9C74B70-97DD-44F2-B8F8-FF2746DDF607}">
  <ds:schemaRefs>
    <ds:schemaRef ds:uri="http://schemas.microsoft.com/office/2006/documentManagement/types"/>
    <ds:schemaRef ds:uri="http://purl.org/dc/elements/1.1/"/>
    <ds:schemaRef ds:uri="dbb4e51e-c031-4084-9f88-5571534290ad"/>
    <ds:schemaRef ds:uri="http://www.w3.org/XML/1998/namespace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fe2c56db-766c-4c36-b3e5-267db87031a2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043F3E5C-3308-4184-BECE-FA5AA55B4B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b4e51e-c031-4084-9f88-5571534290ad"/>
    <ds:schemaRef ds:uri="fe2c56db-766c-4c36-b3e5-267db87031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9BEB7E-15AB-4565-A422-2D0C7CBE0A7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2A5A85E-D134-44DE-B4DF-393E0005AC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CARTA TERSA</Template>
  <TotalTime>111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MTR</dc:creator>
  <cp:lastModifiedBy>Pilar de Blas Casado</cp:lastModifiedBy>
  <cp:revision>20</cp:revision>
  <cp:lastPrinted>2010-07-02T10:29:00Z</cp:lastPrinted>
  <dcterms:created xsi:type="dcterms:W3CDTF">2025-07-01T10:55:00Z</dcterms:created>
  <dcterms:modified xsi:type="dcterms:W3CDTF">2025-07-07T06:24:00Z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TC010219693082</vt:lpwstr>
  </property>
  <property fmtid="{D5CDD505-2E9C-101B-9397-08002B2CF9AE}" pid="3" name="MediaServiceImageTags">
    <vt:lpwstr/>
  </property>
  <property fmtid="{D5CDD505-2E9C-101B-9397-08002B2CF9AE}" pid="4" name="ContentTypeId">
    <vt:lpwstr>0x010100BC38BF7DFD4C1F48938325E32B35816C</vt:lpwstr>
  </property>
</Properties>
</file>