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bookmarkStart w:id="0" w:name="_GoBack"/>
      <w:bookmarkEnd w:id="0"/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r w:rsidR="00A1730E" w:rsidRPr="002E5197">
            <w:rPr>
              <w:rStyle w:val="Textodelmarcadordeposicin"/>
            </w:rPr>
            <w:t>Haga clic aquí para escribir texto.</w:t>
          </w:r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odelmarcadordeposicin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blaconc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5E7F4B" w:rsidP="007177D6">
            <w:pPr>
              <w:pStyle w:val="Prrafode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Hipervnculo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Hipervnculo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D16586" w:rsidRPr="00D16586" w:rsidRDefault="00D16586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D16586">
              <w:rPr>
                <w:rFonts w:asciiTheme="minorHAnsi" w:hAnsiTheme="minorHAnsi" w:cstheme="minorHAnsi"/>
                <w:sz w:val="20"/>
              </w:rPr>
              <w:t>Mantenir la distància social de seguretat que indiquin les autoritats sanitàries (a data d’aquesta edició,​ mínima 1,5 m).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tocar-se el nas, ulls i boca, sobretot després de tocar objectes de tercers.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en arribar del carrer als edificis municipals.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No saludar donant la mà ni de cap manera que impliqui contacte físic.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126224">
              <w:rPr>
                <w:rFonts w:asciiTheme="minorHAnsi" w:hAnsiTheme="minorHAnsi" w:cstheme="minorHAnsi"/>
                <w:sz w:val="20"/>
              </w:rPr>
              <w:t>Si es fa servir vehicle privat compartit, només hi pot haver una persona per filera de seients.</w:t>
            </w:r>
          </w:p>
          <w:p w:rsidR="008F6A5A" w:rsidRPr="00126224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126224">
              <w:rPr>
                <w:rFonts w:asciiTheme="minorHAnsi" w:hAnsiTheme="minorHAnsi" w:cstheme="minorHAnsi"/>
                <w:sz w:val="20"/>
              </w:rPr>
              <w:t>Fer servir mascareta per l’ús del transport públic.</w:t>
            </w:r>
          </w:p>
          <w:p w:rsidR="008F6A5A" w:rsidRPr="00126224" w:rsidRDefault="008F6A5A" w:rsidP="00126224">
            <w:pPr>
              <w:pStyle w:val="Prrafodelista"/>
              <w:numPr>
                <w:ilvl w:val="0"/>
                <w:numId w:val="15"/>
              </w:numPr>
              <w:ind w:left="176" w:hanging="142"/>
              <w:jc w:val="both"/>
              <w:rPr>
                <w:rFonts w:asciiTheme="minorHAnsi" w:hAnsiTheme="minorHAnsi" w:cstheme="minorHAnsi"/>
                <w:sz w:val="20"/>
              </w:rPr>
            </w:pPr>
            <w:r w:rsidRPr="00126224">
              <w:rPr>
                <w:rFonts w:asciiTheme="minorHAnsi" w:hAnsiTheme="minorHAnsi" w:cstheme="minorHAnsi"/>
                <w:sz w:val="20"/>
              </w:rPr>
              <w:t>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8D4E18" w:rsidRPr="00D16586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0B2E50" w:rsidRPr="007177D6" w:rsidRDefault="000B2E50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0B2E50" w:rsidRPr="007177D6" w:rsidRDefault="000B2E50" w:rsidP="004342B7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0B2E50" w:rsidRPr="007177D6" w:rsidRDefault="000B2E50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0B2E50" w:rsidRPr="007177D6" w:rsidRDefault="000B2E50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0B2E50" w:rsidRPr="007177D6" w:rsidRDefault="000B2E50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>
              <w:rPr>
                <w:rFonts w:asciiTheme="minorHAnsi" w:hAnsiTheme="minorHAnsi" w:cstheme="minorHAnsi"/>
                <w:sz w:val="20"/>
              </w:rPr>
              <w:t>hagi d’accedir per motiu del/s contracte/s.</w:t>
            </w:r>
          </w:p>
        </w:tc>
      </w:tr>
      <w:tr w:rsidR="000B2E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0B2E50" w:rsidRPr="00C43696" w:rsidRDefault="000B2E50" w:rsidP="00C43696">
            <w:pPr>
              <w:pStyle w:val="Prrafode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0B2E50" w:rsidRPr="007177D6" w:rsidRDefault="000B2E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0B2E50" w:rsidRPr="007177D6" w:rsidRDefault="000B2E50" w:rsidP="00C43696">
            <w:pPr>
              <w:pStyle w:val="Prrafode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0B2E50" w:rsidRPr="007177D6" w:rsidRDefault="000B2E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0B2E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0B2E50" w:rsidRPr="007177D6" w:rsidRDefault="000B2E50" w:rsidP="00C43696">
            <w:pPr>
              <w:pStyle w:val="Prrafode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B2E50" w:rsidRPr="007177D6" w:rsidTr="00C43696">
        <w:tc>
          <w:tcPr>
            <w:tcW w:w="10385" w:type="dxa"/>
            <w:gridSpan w:val="3"/>
          </w:tcPr>
          <w:p w:rsidR="000B2E50" w:rsidRPr="007177D6" w:rsidRDefault="000B2E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default" r:id="rId10"/>
      <w:pgSz w:w="11906" w:h="16838"/>
      <w:pgMar w:top="766" w:right="760" w:bottom="567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13B" w:rsidRDefault="000A213B">
      <w:r>
        <w:separator/>
      </w:r>
    </w:p>
  </w:endnote>
  <w:endnote w:type="continuationSeparator" w:id="0">
    <w:p w:rsidR="000A213B" w:rsidRDefault="000A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Open San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13B" w:rsidRDefault="000A213B">
      <w:r>
        <w:separator/>
      </w:r>
    </w:p>
  </w:footnote>
  <w:footnote w:type="continuationSeparator" w:id="0">
    <w:p w:rsidR="000A213B" w:rsidRDefault="000A2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0974A9D1" wp14:editId="5BA36DEC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5E7F4B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5E7F4B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132955" w:rsidP="00BD1A91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BD1A91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91263D"/>
    <w:multiLevelType w:val="hybridMultilevel"/>
    <w:tmpl w:val="2736AFB4"/>
    <w:lvl w:ilvl="0" w:tplc="A4DAD132">
      <w:numFmt w:val="bullet"/>
      <w:lvlText w:val="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F5D17"/>
    <w:multiLevelType w:val="hybridMultilevel"/>
    <w:tmpl w:val="AF98D25C"/>
    <w:lvl w:ilvl="0" w:tplc="D31A021E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424B64"/>
    <w:multiLevelType w:val="multilevel"/>
    <w:tmpl w:val="21FE6C8C"/>
    <w:lvl w:ilvl="0">
      <w:start w:val="1"/>
      <w:numFmt w:val="bullet"/>
      <w:lvlText w:val=""/>
      <w:lvlJc w:val="left"/>
      <w:pPr>
        <w:tabs>
          <w:tab w:val="num" w:pos="2848"/>
        </w:tabs>
        <w:ind w:left="2848" w:hanging="360"/>
      </w:pPr>
      <w:rPr>
        <w:rFonts w:ascii="Symbol" w:hAnsi="Symbol" w:cs="OpenSymbol" w:hint="default"/>
        <w:color w:val="auto"/>
        <w:sz w:val="14"/>
        <w:szCs w:val="14"/>
      </w:rPr>
    </w:lvl>
    <w:lvl w:ilvl="1">
      <w:start w:val="1"/>
      <w:numFmt w:val="bullet"/>
      <w:lvlText w:val=""/>
      <w:lvlJc w:val="left"/>
      <w:pPr>
        <w:tabs>
          <w:tab w:val="num" w:pos="3568"/>
        </w:tabs>
        <w:ind w:left="3568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4288"/>
        </w:tabs>
        <w:ind w:left="4288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5008"/>
        </w:tabs>
        <w:ind w:left="5008" w:hanging="360"/>
      </w:pPr>
      <w:rPr>
        <w:rFonts w:ascii="Symbol" w:hAnsi="Symbol" w:cs="Open Sans" w:hint="default"/>
      </w:rPr>
    </w:lvl>
    <w:lvl w:ilvl="4">
      <w:start w:val="1"/>
      <w:numFmt w:val="bullet"/>
      <w:lvlText w:val="-"/>
      <w:lvlJc w:val="left"/>
      <w:pPr>
        <w:ind w:left="5728" w:hanging="360"/>
      </w:pPr>
      <w:rPr>
        <w:rFonts w:ascii="Open Sans" w:hAnsi="Open Sans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6448"/>
        </w:tabs>
        <w:ind w:left="6448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7168"/>
        </w:tabs>
        <w:ind w:left="7168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7888"/>
        </w:tabs>
        <w:ind w:left="7888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8608"/>
        </w:tabs>
        <w:ind w:left="8608" w:hanging="360"/>
      </w:pPr>
      <w:rPr>
        <w:rFonts w:ascii="Symbol" w:hAnsi="Symbol" w:cs="Symbol" w:hint="default"/>
        <w:sz w:val="20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9"/>
  </w:num>
  <w:num w:numId="7">
    <w:abstractNumId w:val="11"/>
  </w:num>
  <w:num w:numId="8">
    <w:abstractNumId w:val="6"/>
  </w:num>
  <w:num w:numId="9">
    <w:abstractNumId w:val="5"/>
  </w:num>
  <w:num w:numId="10">
    <w:abstractNumId w:val="1"/>
  </w:num>
  <w:num w:numId="11">
    <w:abstractNumId w:val="12"/>
  </w:num>
  <w:num w:numId="12">
    <w:abstractNumId w:val="3"/>
  </w:num>
  <w:num w:numId="13">
    <w:abstractNumId w:val="14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0A213B"/>
    <w:rsid w:val="000B2E50"/>
    <w:rsid w:val="00107868"/>
    <w:rsid w:val="00110CA2"/>
    <w:rsid w:val="00126224"/>
    <w:rsid w:val="00132955"/>
    <w:rsid w:val="0016351B"/>
    <w:rsid w:val="00184281"/>
    <w:rsid w:val="001E12EF"/>
    <w:rsid w:val="001F55A5"/>
    <w:rsid w:val="00221677"/>
    <w:rsid w:val="00294167"/>
    <w:rsid w:val="00294DBC"/>
    <w:rsid w:val="002972B3"/>
    <w:rsid w:val="002E5877"/>
    <w:rsid w:val="002F40F9"/>
    <w:rsid w:val="00363828"/>
    <w:rsid w:val="003B5C53"/>
    <w:rsid w:val="003B74C7"/>
    <w:rsid w:val="00405DE2"/>
    <w:rsid w:val="00455417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5E7F4B"/>
    <w:rsid w:val="00604164"/>
    <w:rsid w:val="0063063B"/>
    <w:rsid w:val="006D457B"/>
    <w:rsid w:val="006F4006"/>
    <w:rsid w:val="0070234B"/>
    <w:rsid w:val="0070481E"/>
    <w:rsid w:val="00712482"/>
    <w:rsid w:val="007177D6"/>
    <w:rsid w:val="007642F6"/>
    <w:rsid w:val="007C37CB"/>
    <w:rsid w:val="007F7E8E"/>
    <w:rsid w:val="00813210"/>
    <w:rsid w:val="008451AF"/>
    <w:rsid w:val="00850D1F"/>
    <w:rsid w:val="008D4E18"/>
    <w:rsid w:val="008F6A5A"/>
    <w:rsid w:val="00923317"/>
    <w:rsid w:val="0099570F"/>
    <w:rsid w:val="009C5E1F"/>
    <w:rsid w:val="009E42F0"/>
    <w:rsid w:val="00A1730E"/>
    <w:rsid w:val="00A20D96"/>
    <w:rsid w:val="00A812EB"/>
    <w:rsid w:val="00AF1425"/>
    <w:rsid w:val="00B010E5"/>
    <w:rsid w:val="00B1390F"/>
    <w:rsid w:val="00B210A7"/>
    <w:rsid w:val="00B36C88"/>
    <w:rsid w:val="00BB5206"/>
    <w:rsid w:val="00BD1A91"/>
    <w:rsid w:val="00BE38EC"/>
    <w:rsid w:val="00C31297"/>
    <w:rsid w:val="00C36E39"/>
    <w:rsid w:val="00C43696"/>
    <w:rsid w:val="00C9325E"/>
    <w:rsid w:val="00D074A8"/>
    <w:rsid w:val="00D1332A"/>
    <w:rsid w:val="00D14639"/>
    <w:rsid w:val="00D16586"/>
    <w:rsid w:val="00D44CB2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semiHidden/>
    <w:qFormat/>
    <w:rsid w:val="0056035B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F6286"/>
    <w:rPr>
      <w:rFonts w:ascii="Arial" w:hAnsi="Arial"/>
      <w:sz w:val="24"/>
    </w:rPr>
  </w:style>
  <w:style w:type="character" w:styleId="Textoennegrita">
    <w:name w:val="Strong"/>
    <w:basedOn w:val="Fuentedeprrafopredeter"/>
    <w:uiPriority w:val="22"/>
    <w:qFormat/>
    <w:rsid w:val="0021377B"/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4F73B7"/>
    <w:rPr>
      <w:rFonts w:ascii="Arial" w:hAnsi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Fuentedeprrafopredeter"/>
    <w:semiHidden/>
    <w:rsid w:val="004F73B7"/>
    <w:rPr>
      <w:color w:val="0000FF"/>
      <w:u w:val="single"/>
    </w:rPr>
  </w:style>
  <w:style w:type="character" w:customStyle="1" w:styleId="Destacado">
    <w:name w:val="Destacado"/>
    <w:basedOn w:val="Fuentedeprrafopredeter"/>
    <w:uiPriority w:val="20"/>
    <w:qFormat/>
    <w:rsid w:val="005D6E8B"/>
    <w:rPr>
      <w:b/>
      <w:bCs/>
      <w:i w:val="0"/>
      <w:iCs w:val="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336444"/>
    <w:rPr>
      <w:rFonts w:ascii="Arial" w:hAnsi="Ari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rsid w:val="005603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ulo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oindependiente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ngradetextonormal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o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rrafode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336444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E45B3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9570F"/>
    <w:rPr>
      <w:color w:val="808080"/>
    </w:rPr>
  </w:style>
  <w:style w:type="character" w:styleId="Hipervnculo">
    <w:name w:val="Hyperlink"/>
    <w:basedOn w:val="Fuentedeprrafopredeter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semiHidden/>
    <w:qFormat/>
    <w:rsid w:val="0056035B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F6286"/>
    <w:rPr>
      <w:rFonts w:ascii="Arial" w:hAnsi="Arial"/>
      <w:sz w:val="24"/>
    </w:rPr>
  </w:style>
  <w:style w:type="character" w:styleId="Textoennegrita">
    <w:name w:val="Strong"/>
    <w:basedOn w:val="Fuentedeprrafopredeter"/>
    <w:uiPriority w:val="22"/>
    <w:qFormat/>
    <w:rsid w:val="0021377B"/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4F73B7"/>
    <w:rPr>
      <w:rFonts w:ascii="Arial" w:hAnsi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Fuentedeprrafopredeter"/>
    <w:semiHidden/>
    <w:rsid w:val="004F73B7"/>
    <w:rPr>
      <w:color w:val="0000FF"/>
      <w:u w:val="single"/>
    </w:rPr>
  </w:style>
  <w:style w:type="character" w:customStyle="1" w:styleId="Destacado">
    <w:name w:val="Destacado"/>
    <w:basedOn w:val="Fuentedeprrafopredeter"/>
    <w:uiPriority w:val="20"/>
    <w:qFormat/>
    <w:rsid w:val="005D6E8B"/>
    <w:rPr>
      <w:b/>
      <w:bCs/>
      <w:i w:val="0"/>
      <w:iCs w:val="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336444"/>
    <w:rPr>
      <w:rFonts w:ascii="Arial" w:hAnsi="Ari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rsid w:val="005603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ulo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oindependiente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ngradetextonormal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o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rrafode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336444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E45B3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9570F"/>
    <w:rPr>
      <w:color w:val="808080"/>
    </w:rPr>
  </w:style>
  <w:style w:type="character" w:styleId="Hipervnculo">
    <w:name w:val="Hyperlink"/>
    <w:basedOn w:val="Fuentedeprrafopredeter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Open San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935CF8"/>
    <w:rsid w:val="00B7419A"/>
    <w:rsid w:val="00D25A2F"/>
    <w:rsid w:val="00F261B9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ABEDD-0C3F-4CA3-80C9-C91FB74DF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53B2DEA7</Template>
  <TotalTime>0</TotalTime>
  <Pages>2</Pages>
  <Words>981</Words>
  <Characters>5594</Characters>
  <Application>Microsoft Office Word</Application>
  <DocSecurity>4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2022-04-26T15:07:00Z</dcterms:created>
  <dcterms:modified xsi:type="dcterms:W3CDTF">2022-04-26T15:07:00Z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