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p w:rsidR="009B4154" w:rsidRPr="002E5197" w:rsidRDefault="00A53498" w:rsidP="00062961">
      <w:pPr>
        <w:spacing w:before="11" w:after="0" w:line="264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r w:rsidR="004655F1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52074433"/>
          <w:placeholder>
            <w:docPart w:val="82063AB8EB12409A8B38B90DEFA664FA"/>
          </w:placeholder>
          <w:showingPlcHdr/>
        </w:sdtPr>
        <w:sdtEndPr/>
        <w:sdtContent>
          <w:bookmarkStart w:id="0" w:name="_GoBack"/>
          <w:r w:rsidR="004655F1" w:rsidRPr="00514F2C">
            <w:rPr>
              <w:rStyle w:val="Textdelcontenidor"/>
            </w:rPr>
            <w:t>Feu clic aquí per escriure text.</w:t>
          </w:r>
          <w:bookmarkEnd w:id="0"/>
        </w:sdtContent>
      </w:sdt>
    </w:p>
    <w:p w:rsidR="009B4154" w:rsidRPr="002E5197" w:rsidRDefault="00A53498" w:rsidP="00062961">
      <w:pPr>
        <w:tabs>
          <w:tab w:val="left" w:pos="6000"/>
          <w:tab w:val="left" w:pos="8080"/>
          <w:tab w:val="left" w:pos="8700"/>
          <w:tab w:val="left" w:pos="10420"/>
        </w:tabs>
        <w:spacing w:after="0" w:line="264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 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68466955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04641305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700552632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before="1" w:after="0" w:line="264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1831410933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3446F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46972005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93446F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</w:p>
    <w:p w:rsidR="00111BF5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93446F" w:rsidRPr="0093446F" w:rsidRDefault="0093446F" w:rsidP="00062961">
      <w:pPr>
        <w:spacing w:after="0" w:line="264" w:lineRule="auto"/>
        <w:ind w:right="56"/>
        <w:jc w:val="both"/>
        <w:rPr>
          <w:rFonts w:ascii="Calibri" w:eastAsia="Calibri" w:hAnsi="Calibri" w:cs="Calibri"/>
          <w:sz w:val="20"/>
          <w:szCs w:val="24"/>
          <w:lang w:val="ca-ES"/>
        </w:rPr>
      </w:pPr>
    </w:p>
    <w:p w:rsidR="00436B6D" w:rsidRPr="00DB26F4" w:rsidRDefault="00A53498" w:rsidP="00062961">
      <w:pPr>
        <w:pStyle w:val="Pargrafdellista"/>
        <w:spacing w:after="0" w:line="264" w:lineRule="auto"/>
        <w:ind w:left="628" w:right="56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436B6D" w:rsidRPr="00C946D4" w:rsidRDefault="00436B6D" w:rsidP="00062961">
      <w:pPr>
        <w:pStyle w:val="Pargrafdellista"/>
        <w:numPr>
          <w:ilvl w:val="0"/>
          <w:numId w:val="4"/>
        </w:numPr>
        <w:spacing w:after="0" w:line="264" w:lineRule="auto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Plataforma de Serveis de Contractació Pública:</w:t>
      </w:r>
    </w:p>
    <w:p w:rsidR="00436B6D" w:rsidRPr="00DB26F4" w:rsidRDefault="00751310" w:rsidP="00062961">
      <w:pPr>
        <w:spacing w:after="0" w:line="264" w:lineRule="auto"/>
        <w:ind w:left="1080" w:firstLine="720"/>
        <w:jc w:val="both"/>
        <w:rPr>
          <w:rFonts w:ascii="Calibri" w:eastAsia="Calibri" w:hAnsi="Calibri" w:cs="Calibri"/>
          <w:sz w:val="20"/>
          <w:szCs w:val="20"/>
          <w:lang w:val="es-ES"/>
        </w:rPr>
      </w:pPr>
      <w:hyperlink r:id="rId8" w:history="1">
        <w:r w:rsidR="00436B6D" w:rsidRPr="00DB26F4">
          <w:rPr>
            <w:rStyle w:val="Enlla"/>
            <w:sz w:val="20"/>
            <w:szCs w:val="20"/>
            <w:lang w:val="es-ES"/>
          </w:rPr>
          <w:t>https://contractaciopublica.gencat.cat/ecofin_pscp/AppJava/perfil/BCNAjt/es_ES/customProf</w:t>
        </w:r>
      </w:hyperlink>
    </w:p>
    <w:p w:rsidR="00436B6D" w:rsidRPr="00DB26F4" w:rsidRDefault="00436B6D" w:rsidP="00062961">
      <w:pPr>
        <w:pStyle w:val="Pargrafdellista"/>
        <w:numPr>
          <w:ilvl w:val="0"/>
          <w:numId w:val="4"/>
        </w:numPr>
        <w:spacing w:after="0" w:line="264" w:lineRule="auto"/>
        <w:contextualSpacing w:val="0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C946D4">
        <w:rPr>
          <w:rFonts w:ascii="Calibri" w:eastAsia="Calibri" w:hAnsi="Calibri" w:cs="Calibri"/>
          <w:sz w:val="20"/>
          <w:szCs w:val="24"/>
          <w:lang w:val="es-ES"/>
        </w:rPr>
        <w:t>Perfil del contractant</w:t>
      </w:r>
    </w:p>
    <w:p w:rsidR="00436B6D" w:rsidRDefault="00751310" w:rsidP="00062961">
      <w:pPr>
        <w:spacing w:after="0" w:line="264" w:lineRule="auto"/>
        <w:ind w:left="1080" w:firstLine="720"/>
        <w:jc w:val="both"/>
        <w:rPr>
          <w:rStyle w:val="Enlla"/>
        </w:rPr>
      </w:pPr>
      <w:hyperlink r:id="rId9" w:history="1">
        <w:r w:rsidR="00F92ED3" w:rsidRPr="003E67F8">
          <w:rPr>
            <w:rStyle w:val="Enlla"/>
            <w:lang w:val="es-ES"/>
          </w:rPr>
          <w:t>https://seuelectronica.ajuntament.barcelona.cat/ca/perfil-de-contrac</w:t>
        </w:r>
        <w:r w:rsidR="00F92ED3" w:rsidRPr="003E67F8">
          <w:rPr>
            <w:rStyle w:val="Enlla"/>
          </w:rPr>
          <w:t>tant</w:t>
        </w:r>
      </w:hyperlink>
    </w:p>
    <w:p w:rsidR="0093446F" w:rsidRDefault="0093446F" w:rsidP="00062961">
      <w:pPr>
        <w:spacing w:after="0" w:line="264" w:lineRule="auto"/>
        <w:ind w:left="1080" w:firstLine="720"/>
        <w:jc w:val="both"/>
        <w:rPr>
          <w:rStyle w:val="Enlla"/>
          <w:sz w:val="20"/>
          <w:szCs w:val="20"/>
          <w:lang w:val="es-ES"/>
        </w:rPr>
      </w:pPr>
    </w:p>
    <w:p w:rsidR="00110D34" w:rsidRPr="00436B6D" w:rsidRDefault="00436B6D" w:rsidP="00062961">
      <w:pPr>
        <w:spacing w:after="0" w:line="264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751310" w:rsidP="00062961">
      <w:pPr>
        <w:pStyle w:val="Pargrafdellista"/>
        <w:spacing w:after="0"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633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751310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751310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92B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751310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99353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446F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44492B"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cstheme="minorHAnsi"/>
            <w:sz w:val="20"/>
            <w:szCs w:val="20"/>
          </w:rPr>
          <w:id w:val="-153156537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after="0" w:line="264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4056784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ubcontractades 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062961">
      <w:pPr>
        <w:spacing w:before="1"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Justificació documental de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com s'organitza la prevenció de 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os a l'empresa (Còpia 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/es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/des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 w:rsidP="00062961">
      <w:pPr>
        <w:tabs>
          <w:tab w:val="left" w:pos="1300"/>
        </w:tabs>
        <w:spacing w:before="1" w:after="0" w:line="264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 w:rsidP="00062961">
      <w:pPr>
        <w:spacing w:before="57" w:after="0" w:line="264" w:lineRule="auto"/>
        <w:ind w:left="2428" w:right="546" w:hanging="86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 w:rsidP="00062961">
      <w:pPr>
        <w:spacing w:before="1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 w:rsidP="00062961">
      <w:pPr>
        <w:spacing w:before="57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 w:rsidP="00062961">
      <w:pPr>
        <w:spacing w:before="57" w:after="0" w:line="264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 w:rsidP="00062961">
      <w:pPr>
        <w:tabs>
          <w:tab w:val="left" w:pos="1300"/>
        </w:tabs>
        <w:spacing w:after="0" w:line="264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>Llistat d’empreses 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>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i/o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>onal autònom amb els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="0093446F">
        <w:rPr>
          <w:rFonts w:eastAsia="Calibri" w:cstheme="minorHAnsi"/>
          <w:sz w:val="20"/>
          <w:szCs w:val="20"/>
          <w:lang w:val="ca-ES"/>
        </w:rPr>
        <w:t xml:space="preserve">eballarà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062961">
      <w:pPr>
        <w:spacing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 w:rsidP="00062961">
      <w:pPr>
        <w:spacing w:after="0" w:line="264" w:lineRule="auto"/>
        <w:rPr>
          <w:sz w:val="16"/>
          <w:szCs w:val="20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  <w:r w:rsidR="007769E6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</w:p>
    <w:p w:rsidR="009B4154" w:rsidRPr="002E5197" w:rsidRDefault="009B4154" w:rsidP="00062961">
      <w:pPr>
        <w:spacing w:before="2" w:after="0" w:line="264" w:lineRule="auto"/>
        <w:rPr>
          <w:sz w:val="12"/>
          <w:szCs w:val="16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headerReference w:type="default" r:id="rId10"/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6F" w:rsidRDefault="0093446F" w:rsidP="0093446F">
      <w:pPr>
        <w:spacing w:after="0" w:line="240" w:lineRule="auto"/>
      </w:pPr>
      <w:r>
        <w:separator/>
      </w:r>
    </w:p>
  </w:endnote>
  <w:end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6F" w:rsidRDefault="0093446F" w:rsidP="0093446F">
      <w:pPr>
        <w:spacing w:after="0" w:line="240" w:lineRule="auto"/>
      </w:pPr>
      <w:r>
        <w:separator/>
      </w:r>
    </w:p>
  </w:footnote>
  <w:foot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5953"/>
      <w:gridCol w:w="2693"/>
    </w:tblGrid>
    <w:tr w:rsidR="0093446F" w:rsidRPr="002E5197" w:rsidTr="008D0FFA">
      <w:trPr>
        <w:trHeight w:hRule="exact" w:val="464"/>
      </w:trPr>
      <w:tc>
        <w:tcPr>
          <w:tcW w:w="184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6" w:after="0" w:line="170" w:lineRule="exact"/>
            <w:rPr>
              <w:sz w:val="17"/>
              <w:szCs w:val="17"/>
              <w:lang w:val="ca-ES"/>
            </w:rPr>
          </w:pPr>
        </w:p>
        <w:p w:rsidR="0093446F" w:rsidRPr="002E5197" w:rsidRDefault="0093446F" w:rsidP="008D0FFA">
          <w:pPr>
            <w:spacing w:after="0" w:line="200" w:lineRule="exact"/>
            <w:rPr>
              <w:sz w:val="20"/>
              <w:szCs w:val="20"/>
              <w:lang w:val="ca-ES"/>
            </w:rPr>
          </w:pPr>
        </w:p>
        <w:p w:rsidR="0093446F" w:rsidRPr="002E5197" w:rsidRDefault="0093446F" w:rsidP="008D0FFA">
          <w:pPr>
            <w:spacing w:after="0" w:line="240" w:lineRule="auto"/>
            <w:ind w:left="78" w:right="-20"/>
            <w:rPr>
              <w:rFonts w:ascii="Times New Roman" w:eastAsia="Times New Roman" w:hAnsi="Times New Roman" w:cs="Times New Roman"/>
              <w:sz w:val="20"/>
              <w:szCs w:val="20"/>
              <w:lang w:val="ca-ES"/>
            </w:rPr>
          </w:pPr>
          <w:r w:rsidRPr="002E5197">
            <w:rPr>
              <w:noProof/>
              <w:lang w:val="ca-ES" w:eastAsia="ca-ES"/>
            </w:rPr>
            <w:drawing>
              <wp:inline distT="0" distB="0" distL="0" distR="0" wp14:anchorId="0A1699CB" wp14:editId="2016A623">
                <wp:extent cx="1089025" cy="246380"/>
                <wp:effectExtent l="0" t="0" r="0" b="127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902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3446F" w:rsidRPr="002E5197" w:rsidRDefault="0093446F" w:rsidP="008D0FFA">
          <w:pPr>
            <w:spacing w:before="13" w:after="0" w:line="280" w:lineRule="exact"/>
            <w:rPr>
              <w:sz w:val="28"/>
              <w:szCs w:val="28"/>
              <w:lang w:val="ca-ES"/>
            </w:rPr>
          </w:pPr>
        </w:p>
      </w:tc>
      <w:tc>
        <w:tcPr>
          <w:tcW w:w="59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77" w:after="0" w:line="240" w:lineRule="auto"/>
            <w:ind w:left="2500" w:right="246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2E5197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FORMAT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C11000" w:rsidRDefault="0093446F" w:rsidP="008D0FFA">
          <w:pPr>
            <w:spacing w:before="77" w:after="0" w:line="240" w:lineRule="auto"/>
            <w:ind w:left="801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F8‐PSSL‐09</w:t>
          </w:r>
        </w:p>
      </w:tc>
    </w:tr>
    <w:tr w:rsidR="0093446F" w:rsidRPr="002E5197" w:rsidTr="0093446F">
      <w:trPr>
        <w:trHeight w:hRule="exact" w:val="302"/>
      </w:trPr>
      <w:tc>
        <w:tcPr>
          <w:tcW w:w="1843" w:type="dxa"/>
          <w:vMerge/>
          <w:tcBorders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93446F">
          <w:pPr>
            <w:spacing w:before="1" w:after="0" w:line="240" w:lineRule="auto"/>
            <w:ind w:left="189" w:right="9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E975C8">
            <w:rPr>
              <w:rFonts w:eastAsia="Calibri" w:cstheme="minorHAnsi"/>
              <w:sz w:val="24"/>
              <w:szCs w:val="24"/>
              <w:lang w:val="ca-ES"/>
            </w:rPr>
            <w:t>DOCUMENT DE COORD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I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NACIÓ</w:t>
          </w:r>
          <w:r w:rsidRPr="00E975C8">
            <w:rPr>
              <w:rFonts w:eastAsia="Calibri" w:cstheme="minorHAnsi"/>
              <w:spacing w:val="-14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EMPRES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>A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R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IAL</w:t>
          </w:r>
          <w:r w:rsidRPr="00E975C8">
            <w:rPr>
              <w:rFonts w:eastAsia="Calibri" w:cstheme="minorHAnsi"/>
              <w:spacing w:val="-9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pacing w:val="-2"/>
              <w:sz w:val="24"/>
              <w:szCs w:val="24"/>
              <w:lang w:val="ca-ES"/>
            </w:rPr>
            <w:t xml:space="preserve">EN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PREVENCIÓ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DE RISCOS LABORALS</w:t>
          </w:r>
          <w:r>
            <w:rPr>
              <w:rFonts w:eastAsia="Calibri" w:cstheme="minorHAnsi"/>
              <w:sz w:val="24"/>
              <w:szCs w:val="24"/>
              <w:lang w:val="ca-ES"/>
            </w:rPr>
            <w:t xml:space="preserve"> INSTITUT DE CULTURA DE BARCELONA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93446F">
          <w:pPr>
            <w:spacing w:after="0" w:line="287" w:lineRule="exact"/>
            <w:ind w:left="807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Pàg.</w:t>
          </w:r>
          <w:r w:rsidRPr="00C11000">
            <w:rPr>
              <w:rFonts w:ascii="Calibri" w:eastAsia="Calibri" w:hAnsi="Calibri" w:cs="Calibri"/>
              <w:spacing w:val="-10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  <w:r w:rsidRPr="00C11000">
            <w:rPr>
              <w:rFonts w:ascii="Calibri" w:eastAsia="Calibri" w:hAnsi="Calibri" w:cs="Calibri"/>
              <w:spacing w:val="-2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de</w:t>
          </w:r>
          <w:r w:rsidRPr="00C11000">
            <w:rPr>
              <w:rFonts w:ascii="Calibri" w:eastAsia="Calibri" w:hAnsi="Calibri" w:cs="Calibri"/>
              <w:spacing w:val="-4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  <w:tr w:rsidR="0093446F" w:rsidRPr="002E5197" w:rsidTr="0093446F">
      <w:trPr>
        <w:trHeight w:hRule="exact" w:val="666"/>
      </w:trPr>
      <w:tc>
        <w:tcPr>
          <w:tcW w:w="184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106C83">
          <w:pPr>
            <w:spacing w:after="0" w:line="287" w:lineRule="exact"/>
            <w:ind w:left="147" w:right="-20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Rev. 0</w:t>
          </w:r>
          <w:r w:rsidR="00106C83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</w:tbl>
  <w:p w:rsidR="0093446F" w:rsidRDefault="0093446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AJRfKwpgkGkwDuzJmsrom/HZYKE=" w:salt="H5WoByoCr95jyV+kv/sU4w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62961"/>
    <w:rsid w:val="000E552F"/>
    <w:rsid w:val="000F3F85"/>
    <w:rsid w:val="00102159"/>
    <w:rsid w:val="00106C83"/>
    <w:rsid w:val="00110D34"/>
    <w:rsid w:val="00111BF5"/>
    <w:rsid w:val="00193C2E"/>
    <w:rsid w:val="002E5197"/>
    <w:rsid w:val="003E10F0"/>
    <w:rsid w:val="003E67F8"/>
    <w:rsid w:val="00436B6D"/>
    <w:rsid w:val="0044492B"/>
    <w:rsid w:val="004655F1"/>
    <w:rsid w:val="00473062"/>
    <w:rsid w:val="005A32E1"/>
    <w:rsid w:val="006D52C7"/>
    <w:rsid w:val="007409A9"/>
    <w:rsid w:val="00751310"/>
    <w:rsid w:val="007769E6"/>
    <w:rsid w:val="007E63D5"/>
    <w:rsid w:val="00807F88"/>
    <w:rsid w:val="00835594"/>
    <w:rsid w:val="0093446F"/>
    <w:rsid w:val="009B4154"/>
    <w:rsid w:val="00A30C18"/>
    <w:rsid w:val="00A53498"/>
    <w:rsid w:val="00B07633"/>
    <w:rsid w:val="00B40E56"/>
    <w:rsid w:val="00B65FA1"/>
    <w:rsid w:val="00B7760F"/>
    <w:rsid w:val="00C11000"/>
    <w:rsid w:val="00D078FF"/>
    <w:rsid w:val="00DB1048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es_ES/customPro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ajuntament.barcelona.cat/ca/perfil-de-contracta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Barce\Serpre\SGSSL%20(teoric)\09_COORDINACIO_EMPRESARIAL\PSSL_09_CoordinacioActivitatsEmpresarials\Darrera%20versi&#243;\F1-PSSL-09%20Cartes%20CAE%20ACTUALITZADES\Coordinaci&#243;_Ca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19472-6B40-4BA8-B2EE-70EC4599ED61}"/>
      </w:docPartPr>
      <w:docPartBody>
        <w:p w:rsidR="00970D3A" w:rsidRDefault="004B253F">
          <w:r w:rsidRPr="00514F2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2063AB8EB12409A8B38B90DEFA66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9B8DF-3E6E-4723-AE1D-764599F1BC82}"/>
      </w:docPartPr>
      <w:docPartBody>
        <w:p w:rsidR="00EE218F" w:rsidRDefault="00970D3A" w:rsidP="00970D3A">
          <w:pPr>
            <w:pStyle w:val="82063AB8EB12409A8B38B90DEFA664FA"/>
          </w:pPr>
          <w:r w:rsidRPr="00514F2C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4558C2"/>
    <w:rsid w:val="004B253F"/>
    <w:rsid w:val="004E0BB1"/>
    <w:rsid w:val="005F3EED"/>
    <w:rsid w:val="00970D3A"/>
    <w:rsid w:val="0097496A"/>
    <w:rsid w:val="00EE218F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Coordinació_Cat.dotx</Template>
  <TotalTime>0</TotalTime>
  <Pages>1</Pages>
  <Words>551</Words>
  <Characters>3147</Characters>
  <Application>Microsoft Office Word</Application>
  <DocSecurity>4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2022-10-13T07:02:00Z</dcterms:created>
  <dcterms:modified xsi:type="dcterms:W3CDTF">2022-10-13T07:02:00Z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