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154" w:rsidRPr="002E5197" w:rsidRDefault="009B4154">
      <w:pPr>
        <w:spacing w:before="6" w:after="0" w:line="80" w:lineRule="exact"/>
        <w:rPr>
          <w:sz w:val="8"/>
          <w:szCs w:val="8"/>
          <w:lang w:val="ca-ES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3"/>
        <w:gridCol w:w="5953"/>
        <w:gridCol w:w="1416"/>
        <w:gridCol w:w="1277"/>
      </w:tblGrid>
      <w:tr w:rsidR="009B4154" w:rsidRPr="002E5197">
        <w:trPr>
          <w:trHeight w:hRule="exact" w:val="464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B4154" w:rsidRPr="002E5197" w:rsidRDefault="009B4154">
            <w:pPr>
              <w:spacing w:before="6" w:after="0" w:line="170" w:lineRule="exact"/>
              <w:rPr>
                <w:sz w:val="17"/>
                <w:szCs w:val="17"/>
                <w:lang w:val="ca-ES"/>
              </w:rPr>
            </w:pPr>
          </w:p>
          <w:p w:rsidR="009B4154" w:rsidRPr="002E5197" w:rsidRDefault="009B4154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9B4154" w:rsidRPr="002E5197" w:rsidRDefault="00EE1707">
            <w:pPr>
              <w:spacing w:after="0" w:line="240" w:lineRule="auto"/>
              <w:ind w:left="78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2E5197">
              <w:rPr>
                <w:noProof/>
                <w:lang w:val="ca-ES" w:eastAsia="ca-ES"/>
              </w:rPr>
              <w:drawing>
                <wp:inline distT="0" distB="0" distL="0" distR="0" wp14:anchorId="081CE21F" wp14:editId="571B640D">
                  <wp:extent cx="1089025" cy="246380"/>
                  <wp:effectExtent l="0" t="0" r="0" b="1270"/>
                  <wp:docPr id="1" name="Imat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025" cy="24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4154" w:rsidRPr="002E5197" w:rsidRDefault="009B4154">
            <w:pPr>
              <w:spacing w:before="13" w:after="0" w:line="280" w:lineRule="exact"/>
              <w:rPr>
                <w:sz w:val="28"/>
                <w:szCs w:val="28"/>
                <w:lang w:val="ca-ES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154" w:rsidRPr="002E5197" w:rsidRDefault="00A53498">
            <w:pPr>
              <w:spacing w:before="77" w:after="0" w:line="240" w:lineRule="auto"/>
              <w:ind w:left="2500" w:right="2464"/>
              <w:jc w:val="center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2E5197">
              <w:rPr>
                <w:rFonts w:ascii="Calibri" w:eastAsia="Calibri" w:hAnsi="Calibri" w:cs="Calibri"/>
                <w:b/>
                <w:bCs/>
                <w:sz w:val="24"/>
                <w:szCs w:val="24"/>
                <w:lang w:val="ca-ES"/>
              </w:rPr>
              <w:t>FORMAT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154" w:rsidRPr="002E5197" w:rsidRDefault="00A53498">
            <w:pPr>
              <w:spacing w:before="77" w:after="0" w:line="240" w:lineRule="auto"/>
              <w:ind w:left="801" w:right="-20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2E5197">
              <w:rPr>
                <w:rFonts w:ascii="Calibri" w:eastAsia="Calibri" w:hAnsi="Calibri" w:cs="Calibri"/>
                <w:b/>
                <w:bCs/>
                <w:sz w:val="24"/>
                <w:szCs w:val="24"/>
                <w:lang w:val="ca-ES"/>
              </w:rPr>
              <w:t>F1‐PSSL‐09</w:t>
            </w:r>
          </w:p>
        </w:tc>
      </w:tr>
      <w:tr w:rsidR="009B4154" w:rsidRPr="002E5197">
        <w:trPr>
          <w:trHeight w:hRule="exact" w:val="302"/>
        </w:trPr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B4154" w:rsidRPr="002E5197" w:rsidRDefault="009B4154">
            <w:pPr>
              <w:rPr>
                <w:lang w:val="ca-ES"/>
              </w:rPr>
            </w:pPr>
          </w:p>
        </w:tc>
        <w:tc>
          <w:tcPr>
            <w:tcW w:w="59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B4154" w:rsidRPr="002E5197" w:rsidRDefault="00A53498">
            <w:pPr>
              <w:spacing w:before="1" w:after="0" w:line="240" w:lineRule="auto"/>
              <w:ind w:left="1338" w:right="555" w:hanging="737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DOCUMENT DE COORD</w:t>
            </w:r>
            <w:r w:rsidRPr="002E5197">
              <w:rPr>
                <w:rFonts w:ascii="Calibri" w:eastAsia="Calibri" w:hAnsi="Calibri" w:cs="Calibri"/>
                <w:spacing w:val="1"/>
                <w:sz w:val="24"/>
                <w:szCs w:val="24"/>
                <w:lang w:val="ca-ES"/>
              </w:rPr>
              <w:t>I</w:t>
            </w: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NACIÓ</w:t>
            </w:r>
            <w:r w:rsidRPr="002E5197">
              <w:rPr>
                <w:rFonts w:ascii="Calibri" w:eastAsia="Calibri" w:hAnsi="Calibri" w:cs="Calibri"/>
                <w:spacing w:val="-14"/>
                <w:sz w:val="24"/>
                <w:szCs w:val="24"/>
                <w:lang w:val="ca-ES"/>
              </w:rPr>
              <w:t xml:space="preserve"> </w:t>
            </w: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EMPRES</w:t>
            </w:r>
            <w:r w:rsidRPr="002E5197">
              <w:rPr>
                <w:rFonts w:ascii="Calibri" w:eastAsia="Calibri" w:hAnsi="Calibri" w:cs="Calibri"/>
                <w:spacing w:val="-1"/>
                <w:sz w:val="24"/>
                <w:szCs w:val="24"/>
                <w:lang w:val="ca-ES"/>
              </w:rPr>
              <w:t>A</w:t>
            </w:r>
            <w:r w:rsidRPr="002E5197">
              <w:rPr>
                <w:rFonts w:ascii="Calibri" w:eastAsia="Calibri" w:hAnsi="Calibri" w:cs="Calibri"/>
                <w:spacing w:val="1"/>
                <w:sz w:val="24"/>
                <w:szCs w:val="24"/>
                <w:lang w:val="ca-ES"/>
              </w:rPr>
              <w:t>R</w:t>
            </w: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IAL</w:t>
            </w:r>
            <w:r w:rsidRPr="002E5197">
              <w:rPr>
                <w:rFonts w:ascii="Calibri" w:eastAsia="Calibri" w:hAnsi="Calibri" w:cs="Calibri"/>
                <w:spacing w:val="-9"/>
                <w:sz w:val="24"/>
                <w:szCs w:val="24"/>
                <w:lang w:val="ca-ES"/>
              </w:rPr>
              <w:t xml:space="preserve"> </w:t>
            </w:r>
            <w:r w:rsidRPr="002E5197">
              <w:rPr>
                <w:rFonts w:ascii="Calibri" w:eastAsia="Calibri" w:hAnsi="Calibri" w:cs="Calibri"/>
                <w:spacing w:val="-2"/>
                <w:sz w:val="24"/>
                <w:szCs w:val="24"/>
                <w:lang w:val="ca-ES"/>
              </w:rPr>
              <w:t xml:space="preserve">EN </w:t>
            </w: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PREVENCIÓ</w:t>
            </w:r>
            <w:r w:rsidRPr="002E5197">
              <w:rPr>
                <w:rFonts w:ascii="Calibri" w:eastAsia="Calibri" w:hAnsi="Calibri" w:cs="Calibri"/>
                <w:spacing w:val="-1"/>
                <w:sz w:val="24"/>
                <w:szCs w:val="24"/>
                <w:lang w:val="ca-ES"/>
              </w:rPr>
              <w:t xml:space="preserve"> </w:t>
            </w: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DE RISCOS LABORALS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154" w:rsidRPr="002E5197" w:rsidRDefault="00A53498">
            <w:pPr>
              <w:spacing w:after="0" w:line="287" w:lineRule="exact"/>
              <w:ind w:left="807" w:right="-20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Pàg.</w:t>
            </w:r>
            <w:r w:rsidRPr="002E5197">
              <w:rPr>
                <w:rFonts w:ascii="Calibri" w:eastAsia="Calibri" w:hAnsi="Calibri" w:cs="Calibri"/>
                <w:spacing w:val="-10"/>
                <w:position w:val="1"/>
                <w:sz w:val="24"/>
                <w:szCs w:val="24"/>
                <w:lang w:val="ca-ES"/>
              </w:rPr>
              <w:t xml:space="preserve"> </w:t>
            </w: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1</w:t>
            </w:r>
            <w:r w:rsidRPr="002E519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ca-ES"/>
              </w:rPr>
              <w:t xml:space="preserve"> </w:t>
            </w: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de</w:t>
            </w:r>
            <w:r w:rsidRPr="002E5197">
              <w:rPr>
                <w:rFonts w:ascii="Calibri" w:eastAsia="Calibri" w:hAnsi="Calibri" w:cs="Calibri"/>
                <w:spacing w:val="-4"/>
                <w:position w:val="1"/>
                <w:sz w:val="24"/>
                <w:szCs w:val="24"/>
                <w:lang w:val="ca-ES"/>
              </w:rPr>
              <w:t xml:space="preserve"> </w:t>
            </w: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1</w:t>
            </w:r>
          </w:p>
        </w:tc>
      </w:tr>
      <w:tr w:rsidR="009B4154" w:rsidRPr="002E5197">
        <w:trPr>
          <w:trHeight w:hRule="exact" w:val="304"/>
        </w:trPr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154" w:rsidRPr="002E5197" w:rsidRDefault="009B4154">
            <w:pPr>
              <w:rPr>
                <w:lang w:val="ca-ES"/>
              </w:rPr>
            </w:pPr>
          </w:p>
        </w:tc>
        <w:tc>
          <w:tcPr>
            <w:tcW w:w="59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154" w:rsidRPr="002E5197" w:rsidRDefault="009B4154">
            <w:pPr>
              <w:rPr>
                <w:lang w:val="ca-ES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154" w:rsidRPr="002E5197" w:rsidRDefault="00A53498">
            <w:pPr>
              <w:spacing w:after="0" w:line="287" w:lineRule="exact"/>
              <w:ind w:left="147" w:right="-20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Ed.01</w:t>
            </w:r>
            <w:r w:rsidRPr="002E519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ca-ES"/>
              </w:rPr>
              <w:t>/</w:t>
            </w: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02</w:t>
            </w:r>
            <w:r w:rsidRPr="002E519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ca-ES"/>
              </w:rPr>
              <w:t>/1</w:t>
            </w: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6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154" w:rsidRPr="002E5197" w:rsidRDefault="00A53498">
            <w:pPr>
              <w:spacing w:after="0" w:line="287" w:lineRule="exact"/>
              <w:ind w:left="300" w:right="-20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Rev.02</w:t>
            </w:r>
          </w:p>
        </w:tc>
      </w:tr>
    </w:tbl>
    <w:p w:rsidR="009B4154" w:rsidRPr="002E5197" w:rsidRDefault="009B4154">
      <w:pPr>
        <w:spacing w:before="10" w:after="0" w:line="240" w:lineRule="exact"/>
        <w:rPr>
          <w:sz w:val="24"/>
          <w:szCs w:val="24"/>
          <w:lang w:val="ca-ES"/>
        </w:rPr>
      </w:pPr>
    </w:p>
    <w:p w:rsidR="009B4154" w:rsidRPr="002E5197" w:rsidRDefault="00A53498">
      <w:pPr>
        <w:spacing w:before="11" w:after="0" w:line="287" w:lineRule="auto"/>
        <w:ind w:left="268" w:right="59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l’objectiu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donar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compliment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RD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171/2004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desenvolupa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l’article</w:t>
      </w:r>
      <w:r w:rsidRPr="002E5197">
        <w:rPr>
          <w:rFonts w:ascii="Calibri" w:eastAsia="Calibri" w:hAnsi="Calibri" w:cs="Calibri"/>
          <w:spacing w:val="1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24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Llei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31/1995,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matèria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cooperació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l’aplicació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normativa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sobre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</w:t>
      </w:r>
      <w:r w:rsidRPr="002E5197">
        <w:rPr>
          <w:rFonts w:ascii="Calibri" w:eastAsia="Calibri" w:hAnsi="Calibri" w:cs="Calibri"/>
          <w:spacing w:val="-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laborals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els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sos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 mateix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ntre</w:t>
      </w:r>
      <w:r w:rsidRPr="002E5197">
        <w:rPr>
          <w:rFonts w:ascii="Calibri" w:eastAsia="Calibri" w:hAnsi="Calibri" w:cs="Calibri"/>
          <w:spacing w:val="-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treball desenvolupin activitats treballa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rs/es</w:t>
      </w:r>
      <w:r w:rsidRPr="002E5197">
        <w:rPr>
          <w:rFonts w:ascii="Calibri" w:eastAsia="Calibri" w:hAnsi="Calibri" w:cs="Calibri"/>
          <w:spacing w:val="-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dos o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més</w:t>
      </w:r>
      <w:r w:rsidRPr="002E5197">
        <w:rPr>
          <w:rFonts w:ascii="Calibri" w:eastAsia="Calibri" w:hAnsi="Calibri" w:cs="Calibri"/>
          <w:spacing w:val="-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empreses,</w:t>
      </w:r>
      <w:r w:rsidRPr="002E5197">
        <w:rPr>
          <w:rFonts w:ascii="Calibri" w:eastAsia="Calibri" w:hAnsi="Calibri" w:cs="Calibri"/>
          <w:spacing w:val="-2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el/la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/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a:</w:t>
      </w:r>
    </w:p>
    <w:p w:rsidR="009B4154" w:rsidRPr="002E5197" w:rsidRDefault="00A53498" w:rsidP="00F656E2">
      <w:pPr>
        <w:tabs>
          <w:tab w:val="left" w:pos="6000"/>
          <w:tab w:val="left" w:pos="8080"/>
          <w:tab w:val="left" w:pos="8700"/>
          <w:tab w:val="left" w:pos="10420"/>
        </w:tabs>
        <w:spacing w:after="0" w:line="288" w:lineRule="auto"/>
        <w:ind w:left="268" w:right="156" w:firstLine="16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amb 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DNI</w:t>
      </w:r>
      <w:r w:rsidRPr="002E5197">
        <w:rPr>
          <w:rFonts w:ascii="Calibri" w:eastAsia="Calibri" w:hAnsi="Calibri" w:cs="Calibri"/>
          <w:spacing w:val="-9"/>
          <w:sz w:val="20"/>
          <w:szCs w:val="24"/>
          <w:lang w:val="ca-ES"/>
        </w:rPr>
        <w:t xml:space="preserve"> 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núm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>ero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DNI/NIF"/>
          <w:tag w:val="DNI/NIF"/>
          <w:id w:val="-1878002413"/>
          <w:placeholder>
            <w:docPart w:val="346E47D3D2D34D309E1C7B1E6863126B"/>
          </w:placeholder>
          <w:showingPlcHdr/>
        </w:sdtPr>
        <w:sdtEndPr/>
        <w:sdtContent>
          <w:bookmarkStart w:id="0" w:name="_GoBack"/>
          <w:r w:rsidR="002E5197" w:rsidRPr="002E5197">
            <w:rPr>
              <w:rStyle w:val="Textdelcontenidor"/>
              <w:lang w:val="ca-ES"/>
            </w:rPr>
            <w:t>Haga clic aquí para escribir texto.</w:t>
          </w:r>
          <w:bookmarkEnd w:id="0"/>
        </w:sdtContent>
      </w:sdt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="00F656E2"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p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entac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ó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 l’empresa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Empresa"/>
          <w:tag w:val="Empresa"/>
          <w:id w:val="-1348868879"/>
          <w:placeholder>
            <w:docPart w:val="346E47D3D2D34D309E1C7B1E6863126B"/>
          </w:placeholder>
          <w:showingPlcHdr/>
        </w:sdtPr>
        <w:sdtEndPr/>
        <w:sdtContent>
          <w:r w:rsidR="002E5197" w:rsidRPr="002E5197">
            <w:rPr>
              <w:rStyle w:val="Textdelcontenidor"/>
              <w:lang w:val="ca-ES"/>
            </w:rPr>
            <w:t>Haga clic aquí para escribir texto.</w:t>
          </w:r>
        </w:sdtContent>
      </w:sdt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 q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</w:t>
      </w:r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>è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x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ecuta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e,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domicili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social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Domicili Empresa"/>
          <w:tag w:val="Domicili Empresa"/>
          <w:id w:val="-1582057375"/>
          <w:placeholder>
            <w:docPart w:val="346E47D3D2D34D309E1C7B1E6863126B"/>
          </w:placeholder>
          <w:showingPlcHdr/>
        </w:sdtPr>
        <w:sdtEndPr/>
        <w:sdtContent>
          <w:r w:rsidR="002E5197" w:rsidRPr="00D82DC2">
            <w:rPr>
              <w:rStyle w:val="Textdelcontenidor"/>
            </w:rPr>
            <w:t>Haga clic aquí para escribir texto.</w:t>
          </w:r>
        </w:sdtContent>
      </w:sdt>
    </w:p>
    <w:p w:rsidR="009B4154" w:rsidRPr="002E5197" w:rsidRDefault="00A53498" w:rsidP="00F656E2">
      <w:pPr>
        <w:spacing w:before="1" w:after="0" w:line="240" w:lineRule="auto"/>
        <w:ind w:left="284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adjudicatari/a del contracte</w:t>
      </w:r>
      <w:r w:rsidRPr="002E5197">
        <w:rPr>
          <w:rFonts w:ascii="Calibri" w:eastAsia="Calibri" w:hAnsi="Calibri" w:cs="Calibri"/>
          <w:spacing w:val="-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 té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objecte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Objecte del contracte"/>
          <w:tag w:val="Objecte del contracte"/>
          <w:id w:val="-983152701"/>
          <w:placeholder>
            <w:docPart w:val="346E47D3D2D34D309E1C7B1E6863126B"/>
          </w:placeholder>
          <w:showingPlcHdr/>
        </w:sdtPr>
        <w:sdtEndPr/>
        <w:sdtContent>
          <w:r w:rsidR="002E5197"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9B4154" w:rsidRPr="002E5197" w:rsidRDefault="00A53498" w:rsidP="00F656E2">
      <w:pPr>
        <w:spacing w:before="61" w:after="0" w:line="289" w:lineRule="exact"/>
        <w:ind w:left="284" w:right="3736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i que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tarà</w:t>
      </w:r>
      <w:r w:rsidRPr="002E5197">
        <w:rPr>
          <w:rFonts w:ascii="Calibri" w:eastAsia="Calibri" w:hAnsi="Calibri" w:cs="Calibri"/>
          <w:spacing w:val="-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Lloc de prestació"/>
          <w:tag w:val="Lloc de prestació"/>
          <w:id w:val="1785064976"/>
          <w:placeholder>
            <w:docPart w:val="346E47D3D2D34D309E1C7B1E6863126B"/>
          </w:placeholder>
          <w:showingPlcHdr/>
        </w:sdtPr>
        <w:sdtEndPr/>
        <w:sdtContent>
          <w:r w:rsidR="002E5197"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A53498" w:rsidRPr="002E5197" w:rsidRDefault="00A53498">
      <w:pPr>
        <w:spacing w:before="60"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declaro:</w:t>
      </w:r>
    </w:p>
    <w:p w:rsidR="00111BF5" w:rsidRPr="002E5197" w:rsidRDefault="00111BF5">
      <w:pPr>
        <w:spacing w:before="60"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:rsidR="009B4154" w:rsidRPr="002E5197" w:rsidRDefault="00A53498" w:rsidP="00A53498">
      <w:pPr>
        <w:spacing w:after="0" w:line="240" w:lineRule="auto"/>
        <w:ind w:left="628" w:right="56" w:hanging="360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1.  Que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conec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3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assumeixo</w:t>
      </w:r>
      <w:r w:rsidRPr="002E5197">
        <w:rPr>
          <w:rFonts w:ascii="Calibri" w:eastAsia="Calibri" w:hAnsi="Calibri" w:cs="Calibri"/>
          <w:spacing w:val="3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les</w:t>
      </w:r>
      <w:r w:rsidRPr="002E5197">
        <w:rPr>
          <w:rFonts w:ascii="Calibri" w:eastAsia="Calibri" w:hAnsi="Calibri" w:cs="Calibri"/>
          <w:spacing w:val="3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responsabilitats</w:t>
      </w:r>
      <w:r w:rsidRPr="002E5197">
        <w:rPr>
          <w:rFonts w:ascii="Calibri" w:eastAsia="Calibri" w:hAnsi="Calibri" w:cs="Calibri"/>
          <w:spacing w:val="3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dels</w:t>
      </w:r>
      <w:r w:rsidRPr="002E5197">
        <w:rPr>
          <w:rFonts w:ascii="Calibri" w:eastAsia="Calibri" w:hAnsi="Calibri" w:cs="Calibri"/>
          <w:spacing w:val="3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adjudicataris</w:t>
      </w:r>
      <w:r w:rsidRPr="002E5197">
        <w:rPr>
          <w:rFonts w:ascii="Calibri" w:eastAsia="Calibri" w:hAnsi="Calibri" w:cs="Calibri"/>
          <w:spacing w:val="3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3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ma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tè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ria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3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seguretat</w:t>
      </w:r>
      <w:r w:rsidRPr="002E5197">
        <w:rPr>
          <w:rFonts w:ascii="Calibri" w:eastAsia="Calibri" w:hAnsi="Calibri" w:cs="Calibri"/>
          <w:spacing w:val="2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3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salut</w:t>
      </w:r>
      <w:r w:rsidRPr="002E5197">
        <w:rPr>
          <w:rFonts w:ascii="Calibri" w:eastAsia="Calibri" w:hAnsi="Calibri" w:cs="Calibri"/>
          <w:spacing w:val="3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bo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ra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 indicades</w:t>
      </w:r>
      <w:r w:rsidRPr="002E5197">
        <w:rPr>
          <w:rFonts w:ascii="Calibri" w:eastAsia="Calibri" w:hAnsi="Calibri" w:cs="Calibri"/>
          <w:spacing w:val="1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1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document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“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Manual de</w:t>
      </w:r>
      <w:r w:rsidRPr="002E5197">
        <w:rPr>
          <w:rFonts w:ascii="Calibri" w:eastAsia="Calibri" w:hAnsi="Calibri" w:cs="Calibri"/>
          <w:b/>
          <w:bCs/>
          <w:spacing w:val="1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Prevenció</w:t>
      </w:r>
      <w:r w:rsidRPr="002E5197">
        <w:rPr>
          <w:rFonts w:ascii="Calibri" w:eastAsia="Calibri" w:hAnsi="Calibri" w:cs="Calibri"/>
          <w:b/>
          <w:bCs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b/>
          <w:bCs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Riscos</w:t>
      </w:r>
      <w:r w:rsidRPr="002E5197">
        <w:rPr>
          <w:rFonts w:ascii="Calibri" w:eastAsia="Calibri" w:hAnsi="Calibri" w:cs="Calibri"/>
          <w:b/>
          <w:bCs/>
          <w:spacing w:val="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b/>
          <w:bCs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b</w:t>
      </w:r>
      <w:r w:rsidRPr="002E5197">
        <w:rPr>
          <w:rFonts w:ascii="Calibri" w:eastAsia="Calibri" w:hAnsi="Calibri" w:cs="Calibri"/>
          <w:b/>
          <w:bCs/>
          <w:spacing w:val="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rals per</w:t>
      </w:r>
      <w:r w:rsidRPr="002E5197">
        <w:rPr>
          <w:rFonts w:ascii="Calibri" w:eastAsia="Calibri" w:hAnsi="Calibri" w:cs="Calibri"/>
          <w:b/>
          <w:bCs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empreses</w:t>
      </w:r>
      <w:r w:rsidRPr="002E5197">
        <w:rPr>
          <w:rFonts w:ascii="Calibri" w:eastAsia="Calibri" w:hAnsi="Calibri" w:cs="Calibri"/>
          <w:b/>
          <w:bCs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ex</w:t>
      </w:r>
      <w:r w:rsidRPr="002E5197">
        <w:rPr>
          <w:rFonts w:ascii="Calibri" w:eastAsia="Calibri" w:hAnsi="Calibri" w:cs="Calibri"/>
          <w:b/>
          <w:bCs/>
          <w:spacing w:val="-4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ernes.</w:t>
      </w:r>
      <w:r w:rsidRPr="002E5197">
        <w:rPr>
          <w:rFonts w:ascii="Calibri" w:eastAsia="Calibri" w:hAnsi="Calibri" w:cs="Calibri"/>
          <w:b/>
          <w:bCs/>
          <w:spacing w:val="1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Coordinació d'activitats</w:t>
      </w:r>
      <w:r w:rsidRPr="002E5197">
        <w:rPr>
          <w:rFonts w:ascii="Calibri" w:eastAsia="Calibri" w:hAnsi="Calibri" w:cs="Calibri"/>
          <w:b/>
          <w:bCs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empresaria</w:t>
      </w:r>
      <w:r w:rsidRPr="002E5197">
        <w:rPr>
          <w:rFonts w:ascii="Calibri" w:eastAsia="Calibri" w:hAnsi="Calibri" w:cs="Calibri"/>
          <w:b/>
          <w:bCs/>
          <w:spacing w:val="-3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b/>
          <w:bCs/>
          <w:spacing w:val="4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b/>
          <w:bCs/>
          <w:spacing w:val="4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l’Ajuntament</w:t>
      </w:r>
      <w:r w:rsidRPr="002E5197">
        <w:rPr>
          <w:rFonts w:ascii="Calibri" w:eastAsia="Calibri" w:hAnsi="Calibri" w:cs="Calibri"/>
          <w:b/>
          <w:bCs/>
          <w:spacing w:val="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b/>
          <w:bCs/>
          <w:spacing w:val="4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Barcelona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”,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qu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4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l’Ajuntament</w:t>
      </w:r>
      <w:r w:rsidRPr="002E5197">
        <w:rPr>
          <w:rFonts w:ascii="Calibri" w:eastAsia="Calibri" w:hAnsi="Calibri" w:cs="Calibri"/>
          <w:spacing w:val="4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B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rc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on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3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ha</w:t>
      </w:r>
      <w:r w:rsidRPr="002E5197">
        <w:rPr>
          <w:rFonts w:ascii="Calibri" w:eastAsia="Calibri" w:hAnsi="Calibri" w:cs="Calibri"/>
          <w:spacing w:val="4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posat</w:t>
      </w:r>
      <w:r w:rsidRPr="002E5197">
        <w:rPr>
          <w:rFonts w:ascii="Calibri" w:eastAsia="Calibri" w:hAnsi="Calibri" w:cs="Calibri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a disposició 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les entitats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adjudicatàries a:</w:t>
      </w:r>
    </w:p>
    <w:p w:rsidR="007C65FE" w:rsidRDefault="005C0071" w:rsidP="007C65FE">
      <w:pPr>
        <w:ind w:firstLine="628"/>
      </w:pPr>
      <w:hyperlink r:id="rId7" w:anchor="altra-documentacio" w:history="1">
        <w:r w:rsidR="007C65FE">
          <w:rPr>
            <w:rStyle w:val="Enlla"/>
          </w:rPr>
          <w:t>https://contractaciopublica.cat/ca/perfils-contractant/detall/15937468/documents#altra-documentacio</w:t>
        </w:r>
      </w:hyperlink>
    </w:p>
    <w:p w:rsidR="009B4154" w:rsidRPr="002E5197" w:rsidRDefault="00A53498" w:rsidP="007C65FE">
      <w:pPr>
        <w:spacing w:after="120" w:line="288" w:lineRule="auto"/>
        <w:ind w:left="623" w:right="57" w:hanging="357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2.  </w:t>
      </w:r>
      <w:r w:rsidR="007C65FE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Així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ma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ix,</w:t>
      </w:r>
      <w:r w:rsidRPr="002E5197">
        <w:rPr>
          <w:rFonts w:ascii="Calibri" w:eastAsia="Calibri" w:hAnsi="Calibri" w:cs="Calibri"/>
          <w:spacing w:val="-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h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 difós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entre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els/les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nostres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Total empleats"/>
          <w:tag w:val="Total empleats"/>
          <w:id w:val="1177615715"/>
          <w:placeholder>
            <w:docPart w:val="346E47D3D2D34D309E1C7B1E6863126B"/>
          </w:placeholder>
          <w:showingPlcHdr/>
        </w:sdtPr>
        <w:sdtEndPr/>
        <w:sdtContent>
          <w:r w:rsidR="002E5197" w:rsidRPr="002E5197">
            <w:rPr>
              <w:rStyle w:val="Textdelcontenidor"/>
              <w:lang w:val="es-ES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  <w:lang w:val="ca-ES"/>
        </w:rPr>
        <w:t>treballad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/es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empre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ubcontractades   </w:t>
      </w:r>
      <w:r w:rsidR="007C65FE">
        <w:rPr>
          <w:rFonts w:ascii="Calibri" w:eastAsia="Calibri" w:hAnsi="Calibri" w:cs="Calibri"/>
          <w:spacing w:val="4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informació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 d’aquest Manual s’adequa a les car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erísti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q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ues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 objecte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 contrac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e.</w:t>
      </w:r>
    </w:p>
    <w:p w:rsidR="009B4154" w:rsidRPr="002E5197" w:rsidRDefault="00A53498" w:rsidP="007C65FE">
      <w:pPr>
        <w:spacing w:before="120" w:after="0" w:line="288" w:lineRule="auto"/>
        <w:ind w:left="623" w:right="57" w:hanging="357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3.  </w:t>
      </w:r>
      <w:r w:rsidRPr="002E5197">
        <w:rPr>
          <w:rFonts w:ascii="Calibri" w:eastAsia="Calibri" w:hAnsi="Calibri" w:cs="Calibri"/>
          <w:spacing w:val="3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lliuro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l'Ajuntament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B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rcel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na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juntament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aquesta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declaració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signada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abans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l’inici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 l’activitat,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següent</w:t>
      </w:r>
      <w:r w:rsidRPr="002E5197">
        <w:rPr>
          <w:rFonts w:ascii="Calibri" w:eastAsia="Calibri" w:hAnsi="Calibri" w:cs="Calibri"/>
          <w:spacing w:val="-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documentació:</w:t>
      </w:r>
    </w:p>
    <w:p w:rsidR="009B4154" w:rsidRPr="002E5197" w:rsidRDefault="00A53498">
      <w:pPr>
        <w:tabs>
          <w:tab w:val="left" w:pos="1300"/>
        </w:tabs>
        <w:spacing w:after="0" w:line="292" w:lineRule="exact"/>
        <w:ind w:left="977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position w:val="1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position w:val="1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Justificació </w:t>
      </w:r>
      <w:r w:rsidRPr="002E5197">
        <w:rPr>
          <w:rFonts w:ascii="Calibri" w:eastAsia="Calibri" w:hAnsi="Calibri" w:cs="Calibri"/>
          <w:spacing w:val="19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documental </w:t>
      </w:r>
      <w:r w:rsidRPr="002E5197">
        <w:rPr>
          <w:rFonts w:ascii="Calibri" w:eastAsia="Calibri" w:hAnsi="Calibri" w:cs="Calibri"/>
          <w:spacing w:val="22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de </w:t>
      </w:r>
      <w:r w:rsidRPr="002E5197">
        <w:rPr>
          <w:rFonts w:ascii="Calibri" w:eastAsia="Calibri" w:hAnsi="Calibri" w:cs="Calibri"/>
          <w:spacing w:val="20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com </w:t>
      </w:r>
      <w:r w:rsidRPr="002E5197">
        <w:rPr>
          <w:rFonts w:ascii="Calibri" w:eastAsia="Calibri" w:hAnsi="Calibri" w:cs="Calibri"/>
          <w:spacing w:val="24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s'organitza </w:t>
      </w:r>
      <w:r w:rsidRPr="002E5197">
        <w:rPr>
          <w:rFonts w:ascii="Calibri" w:eastAsia="Calibri" w:hAnsi="Calibri" w:cs="Calibri"/>
          <w:spacing w:val="24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la </w:t>
      </w:r>
      <w:r w:rsidRPr="002E5197">
        <w:rPr>
          <w:rFonts w:ascii="Calibri" w:eastAsia="Calibri" w:hAnsi="Calibri" w:cs="Calibri"/>
          <w:spacing w:val="24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prevenció  de </w:t>
      </w:r>
      <w:r w:rsidRPr="002E5197">
        <w:rPr>
          <w:rFonts w:ascii="Calibri" w:eastAsia="Calibri" w:hAnsi="Calibri" w:cs="Calibri"/>
          <w:spacing w:val="21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>ris</w:t>
      </w:r>
      <w:r w:rsidRPr="002E5197">
        <w:rPr>
          <w:rFonts w:ascii="Calibri" w:eastAsia="Calibri" w:hAnsi="Calibri" w:cs="Calibri"/>
          <w:spacing w:val="1"/>
          <w:position w:val="1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os </w:t>
      </w:r>
      <w:r w:rsidRPr="002E5197">
        <w:rPr>
          <w:rFonts w:ascii="Calibri" w:eastAsia="Calibri" w:hAnsi="Calibri" w:cs="Calibri"/>
          <w:spacing w:val="23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a </w:t>
      </w:r>
      <w:r w:rsidRPr="002E5197">
        <w:rPr>
          <w:rFonts w:ascii="Calibri" w:eastAsia="Calibri" w:hAnsi="Calibri" w:cs="Calibri"/>
          <w:spacing w:val="24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l'empresa </w:t>
      </w:r>
      <w:r w:rsidRPr="002E5197">
        <w:rPr>
          <w:rFonts w:ascii="Calibri" w:eastAsia="Calibri" w:hAnsi="Calibri" w:cs="Calibri"/>
          <w:spacing w:val="1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(Còpia </w:t>
      </w:r>
      <w:r w:rsidRPr="002E5197">
        <w:rPr>
          <w:rFonts w:ascii="Calibri" w:eastAsia="Calibri" w:hAnsi="Calibri" w:cs="Calibri"/>
          <w:spacing w:val="24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>del</w:t>
      </w:r>
    </w:p>
    <w:p w:rsidR="009B4154" w:rsidRPr="002E5197" w:rsidRDefault="00A53498">
      <w:pPr>
        <w:spacing w:before="58" w:after="0" w:line="288" w:lineRule="auto"/>
        <w:ind w:left="1337" w:right="85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contracte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mb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</w:t>
      </w:r>
      <w:r w:rsidRPr="002E5197">
        <w:rPr>
          <w:rFonts w:ascii="Calibri" w:eastAsia="Calibri" w:hAnsi="Calibri" w:cs="Calibri"/>
          <w:spacing w:val="2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Ser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v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ei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 Aliè,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acta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constitució</w:t>
      </w:r>
      <w:r w:rsidRPr="002E5197">
        <w:rPr>
          <w:rFonts w:ascii="Calibri" w:eastAsia="Calibri" w:hAnsi="Calibri" w:cs="Calibri"/>
          <w:spacing w:val="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rv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v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enció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Propi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 Mancomunat,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acta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nomenament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treballadors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designats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document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acredi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l’assumpció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part</w:t>
      </w:r>
      <w:r w:rsidRPr="002E5197">
        <w:rPr>
          <w:rFonts w:ascii="Calibri" w:eastAsia="Calibri" w:hAnsi="Calibri" w:cs="Calibri"/>
          <w:spacing w:val="-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’emp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5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l'activitat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preventiva).</w:t>
      </w:r>
    </w:p>
    <w:p w:rsidR="009B4154" w:rsidRPr="002E5197" w:rsidRDefault="00A53498">
      <w:pPr>
        <w:tabs>
          <w:tab w:val="left" w:pos="1300"/>
        </w:tabs>
        <w:spacing w:after="0" w:line="288" w:lineRule="auto"/>
        <w:ind w:left="1337" w:right="85" w:hanging="36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Avaluació</w:t>
      </w:r>
      <w:r w:rsidRPr="002E5197">
        <w:rPr>
          <w:rFonts w:ascii="Calibri" w:eastAsia="Calibri" w:hAnsi="Calibri" w:cs="Calibri"/>
          <w:spacing w:val="4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4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>b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rals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plan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ficació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3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preventiva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corresponent,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4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 objecte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contracte.</w:t>
      </w:r>
    </w:p>
    <w:p w:rsidR="009B4154" w:rsidRPr="002E5197" w:rsidRDefault="00A53498">
      <w:pPr>
        <w:tabs>
          <w:tab w:val="left" w:pos="1300"/>
        </w:tabs>
        <w:spacing w:before="1" w:after="0" w:line="240" w:lineRule="auto"/>
        <w:ind w:left="977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Rel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ció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 destinat a desenvolupar l’activitat objecte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contra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te,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cadascun:</w:t>
      </w:r>
    </w:p>
    <w:p w:rsidR="009B4154" w:rsidRPr="002E5197" w:rsidRDefault="00A53498">
      <w:pPr>
        <w:spacing w:before="57" w:after="0" w:line="288" w:lineRule="auto"/>
        <w:ind w:left="2428" w:right="546" w:hanging="36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Regist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Pr="002E5197">
        <w:rPr>
          <w:rFonts w:ascii="Calibri" w:eastAsia="Calibri" w:hAnsi="Calibri" w:cs="Calibri"/>
          <w:spacing w:val="-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informació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</w:t>
      </w:r>
      <w:r w:rsidRPr="002E5197">
        <w:rPr>
          <w:rFonts w:ascii="Calibri" w:eastAsia="Calibri" w:hAnsi="Calibri" w:cs="Calibri"/>
          <w:spacing w:val="-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 laborals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les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tasques que desenvoluparan,</w:t>
      </w:r>
    </w:p>
    <w:p w:rsidR="009B4154" w:rsidRPr="002E5197" w:rsidRDefault="00A53498">
      <w:pPr>
        <w:spacing w:before="1" w:after="0" w:line="240" w:lineRule="auto"/>
        <w:ind w:left="20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Vigilància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salut,</w:t>
      </w:r>
    </w:p>
    <w:p w:rsidR="009B4154" w:rsidRPr="002E5197" w:rsidRDefault="00A53498">
      <w:pPr>
        <w:spacing w:before="57" w:after="0" w:line="240" w:lineRule="auto"/>
        <w:ind w:left="20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Regist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lliurame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equips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protecció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individual, si s’escau.</w:t>
      </w:r>
    </w:p>
    <w:p w:rsidR="009B4154" w:rsidRPr="002E5197" w:rsidRDefault="00A53498">
      <w:pPr>
        <w:spacing w:before="57" w:after="0" w:line="288" w:lineRule="auto"/>
        <w:ind w:left="1337" w:right="168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Caldrà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qu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comuniqui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qualsevol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modificació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 llistat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pugui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produir‐se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llarg 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vigència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 contr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cte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aportar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documentació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anter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or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pels nou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personal.</w:t>
      </w:r>
    </w:p>
    <w:p w:rsidR="00A53498" w:rsidRPr="002E5197" w:rsidRDefault="00A53498">
      <w:pPr>
        <w:tabs>
          <w:tab w:val="left" w:pos="1300"/>
        </w:tabs>
        <w:spacing w:after="0" w:line="288" w:lineRule="auto"/>
        <w:ind w:left="1337" w:right="87" w:hanging="36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eastAsia="Times New Roman" w:cstheme="minorHAnsi"/>
          <w:sz w:val="20"/>
          <w:szCs w:val="20"/>
          <w:lang w:val="ca-ES"/>
        </w:rPr>
        <w:t>-</w:t>
      </w:r>
      <w:r w:rsidRPr="002E5197">
        <w:rPr>
          <w:rFonts w:eastAsia="Times New Roman" w:cstheme="minorHAnsi"/>
          <w:sz w:val="20"/>
          <w:szCs w:val="20"/>
          <w:lang w:val="ca-ES"/>
        </w:rPr>
        <w:tab/>
      </w:r>
      <w:r w:rsidRPr="002E5197">
        <w:rPr>
          <w:rFonts w:eastAsia="Calibri" w:cstheme="minorHAnsi"/>
          <w:sz w:val="20"/>
          <w:szCs w:val="20"/>
          <w:lang w:val="ca-ES"/>
        </w:rPr>
        <w:t xml:space="preserve">Llistat  </w:t>
      </w:r>
      <w:r w:rsidRPr="002E5197">
        <w:rPr>
          <w:rFonts w:eastAsia="Calibri" w:cstheme="minorHAnsi"/>
          <w:spacing w:val="17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d’empreses </w:t>
      </w:r>
      <w:r w:rsidRPr="002E5197">
        <w:rPr>
          <w:rFonts w:eastAsia="Calibri" w:cstheme="minorHAnsi"/>
          <w:spacing w:val="41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>subcontracta</w:t>
      </w:r>
      <w:r w:rsidRPr="002E5197">
        <w:rPr>
          <w:rFonts w:eastAsia="Calibri" w:cstheme="minorHAnsi"/>
          <w:spacing w:val="-4"/>
          <w:sz w:val="20"/>
          <w:szCs w:val="20"/>
          <w:lang w:val="ca-ES"/>
        </w:rPr>
        <w:t>d</w:t>
      </w:r>
      <w:r w:rsidRPr="002E5197">
        <w:rPr>
          <w:rFonts w:eastAsia="Calibri" w:cstheme="minorHAnsi"/>
          <w:spacing w:val="2"/>
          <w:sz w:val="20"/>
          <w:szCs w:val="20"/>
          <w:lang w:val="ca-ES"/>
        </w:rPr>
        <w:t>e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s  </w:t>
      </w:r>
      <w:r w:rsidRPr="002E5197">
        <w:rPr>
          <w:rFonts w:eastAsia="Calibri" w:cstheme="minorHAnsi"/>
          <w:spacing w:val="15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i/o  </w:t>
      </w:r>
      <w:r w:rsidRPr="002E5197">
        <w:rPr>
          <w:rFonts w:eastAsia="Calibri" w:cstheme="minorHAnsi"/>
          <w:spacing w:val="16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>pe</w:t>
      </w:r>
      <w:r w:rsidRPr="002E5197">
        <w:rPr>
          <w:rFonts w:eastAsia="Calibri" w:cstheme="minorHAnsi"/>
          <w:spacing w:val="2"/>
          <w:sz w:val="20"/>
          <w:szCs w:val="20"/>
          <w:lang w:val="ca-ES"/>
        </w:rPr>
        <w:t>r</w:t>
      </w:r>
      <w:r w:rsidRPr="002E5197">
        <w:rPr>
          <w:rFonts w:eastAsia="Calibri" w:cstheme="minorHAnsi"/>
          <w:spacing w:val="-1"/>
          <w:sz w:val="20"/>
          <w:szCs w:val="20"/>
          <w:lang w:val="ca-ES"/>
        </w:rPr>
        <w:t>s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onal  </w:t>
      </w:r>
      <w:r w:rsidRPr="002E5197">
        <w:rPr>
          <w:rFonts w:eastAsia="Calibri" w:cstheme="minorHAnsi"/>
          <w:spacing w:val="10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autònom  </w:t>
      </w:r>
      <w:r w:rsidRPr="002E5197">
        <w:rPr>
          <w:rFonts w:eastAsia="Calibri" w:cstheme="minorHAnsi"/>
          <w:spacing w:val="18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amb  </w:t>
      </w:r>
      <w:r w:rsidRPr="002E5197">
        <w:rPr>
          <w:rFonts w:eastAsia="Calibri" w:cstheme="minorHAnsi"/>
          <w:spacing w:val="16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els  </w:t>
      </w:r>
      <w:r w:rsidRPr="002E5197">
        <w:rPr>
          <w:rFonts w:eastAsia="Calibri" w:cstheme="minorHAnsi"/>
          <w:spacing w:val="16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que  </w:t>
      </w:r>
      <w:r w:rsidRPr="002E5197">
        <w:rPr>
          <w:rFonts w:eastAsia="Calibri" w:cstheme="minorHAnsi"/>
          <w:spacing w:val="18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pacing w:val="-1"/>
          <w:sz w:val="20"/>
          <w:szCs w:val="20"/>
          <w:lang w:val="ca-ES"/>
        </w:rPr>
        <w:t>tr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eballarà  </w:t>
      </w:r>
      <w:r w:rsidRPr="002E5197">
        <w:rPr>
          <w:rFonts w:eastAsia="Calibri" w:cstheme="minorHAnsi"/>
          <w:spacing w:val="16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>pel</w:t>
      </w:r>
      <w:r w:rsidRPr="002E5197">
        <w:rPr>
          <w:rFonts w:ascii="Calibri" w:eastAsia="Calibri" w:hAnsi="Calibri" w:cs="Calibri"/>
          <w:sz w:val="24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desenvolupament del contract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,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si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é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 cas.</w:t>
      </w:r>
    </w:p>
    <w:p w:rsidR="009B4154" w:rsidRPr="002E5197" w:rsidRDefault="00A53498" w:rsidP="007C65FE">
      <w:pPr>
        <w:spacing w:before="120" w:after="0" w:line="288" w:lineRule="auto"/>
        <w:ind w:left="623" w:right="57" w:hanging="357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4.  Que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quedo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dispos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ció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l’Ajuntament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Ba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celona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aportar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rebre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in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f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rmació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addicional que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pugui</w:t>
      </w:r>
      <w:r w:rsidRPr="002E5197">
        <w:rPr>
          <w:rFonts w:ascii="Calibri" w:eastAsia="Calibri" w:hAnsi="Calibri" w:cs="Calibri"/>
          <w:spacing w:val="2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necessària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una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coordinació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específ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ca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mb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l’objectiu</w:t>
      </w:r>
      <w:r w:rsidRPr="002E5197">
        <w:rPr>
          <w:rFonts w:ascii="Calibri" w:eastAsia="Calibri" w:hAnsi="Calibri" w:cs="Calibri"/>
          <w:spacing w:val="2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salvaguardar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eguretat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salut tant del nostre personal com del personal municipal.</w:t>
      </w:r>
    </w:p>
    <w:p w:rsidR="009B4154" w:rsidRPr="002E5197" w:rsidRDefault="009B4154">
      <w:pPr>
        <w:spacing w:before="5" w:after="0" w:line="150" w:lineRule="exact"/>
        <w:rPr>
          <w:sz w:val="11"/>
          <w:szCs w:val="15"/>
          <w:lang w:val="ca-ES"/>
        </w:rPr>
      </w:pPr>
    </w:p>
    <w:p w:rsidR="009B4154" w:rsidRPr="002E5197" w:rsidRDefault="009B4154">
      <w:pPr>
        <w:spacing w:after="0" w:line="200" w:lineRule="exact"/>
        <w:rPr>
          <w:sz w:val="16"/>
          <w:szCs w:val="20"/>
          <w:lang w:val="ca-ES"/>
        </w:rPr>
      </w:pPr>
    </w:p>
    <w:p w:rsidR="009B4154" w:rsidRPr="002E5197" w:rsidRDefault="00A53498">
      <w:pPr>
        <w:spacing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Gerent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w w:val="99"/>
          <w:sz w:val="20"/>
          <w:szCs w:val="24"/>
          <w:lang w:val="ca-ES"/>
        </w:rPr>
        <w:t>Represen</w:t>
      </w:r>
      <w:r w:rsidRPr="002E5197">
        <w:rPr>
          <w:rFonts w:ascii="Calibri" w:eastAsia="Calibri" w:hAnsi="Calibri" w:cs="Calibri"/>
          <w:spacing w:val="-1"/>
          <w:w w:val="99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w w:val="99"/>
          <w:sz w:val="20"/>
          <w:szCs w:val="24"/>
          <w:lang w:val="ca-ES"/>
        </w:rPr>
        <w:t>ant</w:t>
      </w:r>
      <w:r w:rsidRPr="002E5197">
        <w:rPr>
          <w:rFonts w:ascii="Calibri" w:eastAsia="Calibri" w:hAnsi="Calibri" w:cs="Calibri"/>
          <w:spacing w:val="-8"/>
          <w:w w:val="9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legal 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l’empresa</w:t>
      </w:r>
    </w:p>
    <w:p w:rsidR="009B4154" w:rsidRPr="002E5197" w:rsidRDefault="009B4154">
      <w:pPr>
        <w:spacing w:before="2" w:after="0" w:line="160" w:lineRule="exact"/>
        <w:rPr>
          <w:sz w:val="12"/>
          <w:szCs w:val="16"/>
          <w:lang w:val="ca-ES"/>
        </w:rPr>
      </w:pPr>
    </w:p>
    <w:p w:rsidR="009B4154" w:rsidRPr="002E5197" w:rsidRDefault="009B4154">
      <w:pPr>
        <w:spacing w:after="0" w:line="200" w:lineRule="exact"/>
        <w:rPr>
          <w:sz w:val="16"/>
          <w:szCs w:val="20"/>
          <w:lang w:val="ca-ES"/>
        </w:rPr>
      </w:pPr>
    </w:p>
    <w:p w:rsidR="009B4154" w:rsidRPr="002E5197" w:rsidRDefault="009B4154">
      <w:pPr>
        <w:spacing w:after="0" w:line="200" w:lineRule="exact"/>
        <w:rPr>
          <w:sz w:val="16"/>
          <w:szCs w:val="20"/>
          <w:lang w:val="ca-ES"/>
        </w:rPr>
      </w:pPr>
    </w:p>
    <w:p w:rsidR="009B4154" w:rsidRPr="002E5197" w:rsidRDefault="009B4154">
      <w:pPr>
        <w:spacing w:after="0" w:line="200" w:lineRule="exact"/>
        <w:rPr>
          <w:sz w:val="16"/>
          <w:szCs w:val="20"/>
          <w:lang w:val="ca-ES"/>
        </w:rPr>
      </w:pPr>
    </w:p>
    <w:p w:rsidR="00B7760F" w:rsidRPr="002E5197" w:rsidRDefault="00B7760F">
      <w:pPr>
        <w:spacing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:rsidR="00B7760F" w:rsidRPr="002E5197" w:rsidRDefault="00B7760F">
      <w:pPr>
        <w:spacing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:rsidR="00B7760F" w:rsidRPr="002E5197" w:rsidRDefault="00B7760F">
      <w:pPr>
        <w:spacing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:rsidR="009B4154" w:rsidRPr="002E5197" w:rsidRDefault="00A53498">
      <w:pPr>
        <w:spacing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Barcelona,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Data"/>
          <w:tag w:val="Data"/>
          <w:id w:val="693347888"/>
          <w:placeholder>
            <w:docPart w:val="346E47D3D2D34D309E1C7B1E6863126B"/>
          </w:placeholder>
          <w:showingPlcHdr/>
        </w:sdtPr>
        <w:sdtEndPr/>
        <w:sdtContent>
          <w:r w:rsidR="002E5197"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sectPr w:rsidR="009B4154" w:rsidRPr="002E5197">
      <w:type w:val="continuous"/>
      <w:pgSz w:w="11920" w:h="16840"/>
      <w:pgMar w:top="620" w:right="56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46FBD"/>
    <w:multiLevelType w:val="hybridMultilevel"/>
    <w:tmpl w:val="DB08551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Z5K4CSKYTV6s75mxQLdZuOT52qk=" w:salt="V4mzGdxN8nks1DxWIbD5Pw==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81A"/>
    <w:rsid w:val="00111BF5"/>
    <w:rsid w:val="00133431"/>
    <w:rsid w:val="002E5197"/>
    <w:rsid w:val="003E10F0"/>
    <w:rsid w:val="0048381A"/>
    <w:rsid w:val="005C0071"/>
    <w:rsid w:val="007C65FE"/>
    <w:rsid w:val="009B4154"/>
    <w:rsid w:val="00A06DC8"/>
    <w:rsid w:val="00A53498"/>
    <w:rsid w:val="00B40E56"/>
    <w:rsid w:val="00B7760F"/>
    <w:rsid w:val="00D078FF"/>
    <w:rsid w:val="00DD5AE4"/>
    <w:rsid w:val="00E12C53"/>
    <w:rsid w:val="00EE1707"/>
    <w:rsid w:val="00F6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A53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53498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uiPriority w:val="34"/>
    <w:qFormat/>
    <w:rsid w:val="00A53498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A53498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111BF5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2E519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A53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53498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uiPriority w:val="34"/>
    <w:qFormat/>
    <w:rsid w:val="00A53498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A53498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111BF5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2E519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1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contractaciopublica.cat/ca/perfils-contractant/detall/15937468/documen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QUOTA\Barce\Serpre\SGSSL%20(teoric)\09_COORDINACIO_EMPRESARIAL\PSSL_09_CoordinacioActivitatsEmpresarials\Darrera%20versi&#243;\F1-PSSL-09%20Cartes%20CAE%20ACTUALITZADES\Coordinaci&#243;_Ca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46E47D3D2D34D309E1C7B1E686312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C3E81D-7799-4395-A4C3-682811A21635}"/>
      </w:docPartPr>
      <w:docPartBody>
        <w:p w:rsidR="003B727F" w:rsidRDefault="003B727F">
          <w:pPr>
            <w:pStyle w:val="346E47D3D2D34D309E1C7B1E6863126B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27F"/>
    <w:rsid w:val="003B7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Pr>
      <w:color w:val="808080"/>
    </w:rPr>
  </w:style>
  <w:style w:type="paragraph" w:customStyle="1" w:styleId="346E47D3D2D34D309E1C7B1E6863126B">
    <w:name w:val="346E47D3D2D34D309E1C7B1E6863126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Pr>
      <w:color w:val="808080"/>
    </w:rPr>
  </w:style>
  <w:style w:type="paragraph" w:customStyle="1" w:styleId="346E47D3D2D34D309E1C7B1E6863126B">
    <w:name w:val="346E47D3D2D34D309E1C7B1E6863126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Coordinació_Cat.dotx</Template>
  <TotalTime>23</TotalTime>
  <Pages>1</Pages>
  <Words>481</Words>
  <Characters>2744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Microsoft Word - F1-PSSL-09_Document CAEArregaldo.docx</vt:lpstr>
      <vt:lpstr>Microsoft Word - F1-PSSL-09_Document CAEArregaldo.docx</vt:lpstr>
    </vt:vector>
  </TitlesOfParts>
  <Company>IMI</Company>
  <LinksUpToDate>false</LinksUpToDate>
  <CharactersWithSpaces>3219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F1-PSSL-09_Document CAEArregaldo.docx</dc:title>
  <dc:creator>Ajuntament de Barcelona</dc:creator>
  <cp:lastModifiedBy>Ajuntament de Barcelona</cp:lastModifiedBy>
  <cp:revision>7</cp:revision>
  <cp:lastPrinted>2017-04-10T07:43:00Z</cp:lastPrinted>
  <dcterms:created xsi:type="dcterms:W3CDTF">2022-06-13T10:13:00Z</dcterms:created>
  <dcterms:modified xsi:type="dcterms:W3CDTF">2023-04-12T07:23:00Z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2017-02-15T00:00:00Z</vt:filetime>
  </property>
  <property fmtid="{D5CDD505-2E9C-101B-9397-08002B2CF9AE}" pid="3" name="LastSaved">
    <vt:filetime>2017-03-13T00:00:00Z</vt:filetime>
  </property>
</Properties>
</file>